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361E3" w14:textId="77777777" w:rsidR="002A58BA" w:rsidRPr="005B5B85" w:rsidRDefault="002A58BA" w:rsidP="002A58BA">
      <w:pPr>
        <w:ind w:left="5040"/>
        <w:rPr>
          <w:sz w:val="20"/>
          <w:lang w:val="lt-LT"/>
        </w:rPr>
      </w:pPr>
    </w:p>
    <w:tbl>
      <w:tblPr>
        <w:tblW w:w="5325" w:type="pct"/>
        <w:jc w:val="center"/>
        <w:tblBorders>
          <w:left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546"/>
        <w:gridCol w:w="1550"/>
        <w:gridCol w:w="1311"/>
        <w:gridCol w:w="6848"/>
      </w:tblGrid>
      <w:tr w:rsidR="002A58BA" w:rsidRPr="005B5B85" w14:paraId="25825709" w14:textId="77777777" w:rsidTr="001507B3">
        <w:trPr>
          <w:cantSplit/>
          <w:jc w:val="center"/>
        </w:trPr>
        <w:tc>
          <w:tcPr>
            <w:tcW w:w="546" w:type="dxa"/>
            <w:tcBorders>
              <w:top w:val="single" w:sz="4" w:space="0" w:color="auto"/>
              <w:bottom w:val="single" w:sz="4" w:space="0" w:color="auto"/>
            </w:tcBorders>
          </w:tcPr>
          <w:p w14:paraId="155F18FC" w14:textId="77777777" w:rsidR="002A58BA" w:rsidRPr="005B5B85" w:rsidRDefault="002A58BA" w:rsidP="003A34E8">
            <w:pPr>
              <w:jc w:val="center"/>
              <w:rPr>
                <w:szCs w:val="24"/>
                <w:lang w:val="lt-LT"/>
              </w:rPr>
            </w:pPr>
          </w:p>
          <w:p w14:paraId="7C4E3503" w14:textId="77777777" w:rsidR="002A58BA" w:rsidRPr="005B5B85" w:rsidRDefault="002A58BA" w:rsidP="003A34E8">
            <w:pPr>
              <w:jc w:val="center"/>
              <w:rPr>
                <w:szCs w:val="24"/>
                <w:lang w:val="lt-LT"/>
              </w:rPr>
            </w:pPr>
          </w:p>
          <w:p w14:paraId="5F54C081" w14:textId="77777777" w:rsidR="002A58BA" w:rsidRPr="005B5B85" w:rsidRDefault="002A58BA" w:rsidP="003A34E8">
            <w:pPr>
              <w:jc w:val="center"/>
              <w:rPr>
                <w:szCs w:val="24"/>
                <w:lang w:val="lt-LT"/>
              </w:rPr>
            </w:pPr>
          </w:p>
        </w:tc>
        <w:tc>
          <w:tcPr>
            <w:tcW w:w="9709" w:type="dxa"/>
            <w:gridSpan w:val="3"/>
            <w:tcBorders>
              <w:top w:val="single" w:sz="4" w:space="0" w:color="auto"/>
              <w:bottom w:val="single" w:sz="4" w:space="0" w:color="auto"/>
            </w:tcBorders>
          </w:tcPr>
          <w:tbl>
            <w:tblPr>
              <w:tblW w:w="9519" w:type="dxa"/>
              <w:jc w:val="center"/>
              <w:tblLayout w:type="fixed"/>
              <w:tblCellMar>
                <w:left w:w="85" w:type="dxa"/>
                <w:right w:w="85" w:type="dxa"/>
              </w:tblCellMar>
              <w:tblLook w:val="04A0" w:firstRow="1" w:lastRow="0" w:firstColumn="1" w:lastColumn="0" w:noHBand="0" w:noVBand="1"/>
            </w:tblPr>
            <w:tblGrid>
              <w:gridCol w:w="9519"/>
            </w:tblGrid>
            <w:tr w:rsidR="002A58BA" w:rsidRPr="005B5B85" w14:paraId="0F863AEE" w14:textId="77777777" w:rsidTr="003A34E8">
              <w:trPr>
                <w:cantSplit/>
                <w:trHeight w:val="745"/>
                <w:jc w:val="center"/>
              </w:trPr>
              <w:tc>
                <w:tcPr>
                  <w:tcW w:w="9519" w:type="dxa"/>
                </w:tcPr>
                <w:p w14:paraId="5169FDFD" w14:textId="77777777" w:rsidR="002A58BA" w:rsidRPr="005B5B85" w:rsidRDefault="002A58BA" w:rsidP="003A34E8">
                  <w:pPr>
                    <w:rPr>
                      <w:sz w:val="10"/>
                      <w:szCs w:val="10"/>
                      <w:lang w:val="lt-LT"/>
                    </w:rPr>
                  </w:pPr>
                </w:p>
                <w:p w14:paraId="6A41A6AD" w14:textId="77777777" w:rsidR="002A58BA" w:rsidRPr="005B5B85" w:rsidRDefault="002A58BA" w:rsidP="003A34E8">
                  <w:pPr>
                    <w:ind w:left="635" w:hanging="455"/>
                    <w:rPr>
                      <w:b/>
                      <w:szCs w:val="24"/>
                      <w:lang w:val="lt-LT"/>
                    </w:rPr>
                  </w:pPr>
                  <w:r w:rsidRPr="005B5B85">
                    <w:rPr>
                      <w:b/>
                      <w:szCs w:val="24"/>
                      <w:lang w:val="lt-LT"/>
                    </w:rPr>
                    <w:t>Valstybinė augalininkystės tarnyba prie Žemės ūkio ministerijos</w:t>
                  </w:r>
                </w:p>
                <w:p w14:paraId="73A43DE5" w14:textId="77777777" w:rsidR="002A58BA" w:rsidRPr="005B5B85" w:rsidRDefault="002A58BA" w:rsidP="003A34E8">
                  <w:pPr>
                    <w:ind w:left="635"/>
                    <w:jc w:val="center"/>
                    <w:rPr>
                      <w:b/>
                      <w:bCs/>
                      <w:sz w:val="20"/>
                      <w:lang w:val="lt-LT"/>
                    </w:rPr>
                  </w:pPr>
                  <w:r w:rsidRPr="005B5B85">
                    <w:rPr>
                      <w:b/>
                      <w:bCs/>
                      <w:iCs/>
                      <w:sz w:val="20"/>
                      <w:lang w:val="lt-LT"/>
                    </w:rPr>
                    <w:t xml:space="preserve">The State Plant Service under the </w:t>
                  </w:r>
                  <w:r w:rsidRPr="005B5B85">
                    <w:rPr>
                      <w:b/>
                      <w:bCs/>
                      <w:sz w:val="20"/>
                      <w:lang w:val="lt-LT"/>
                    </w:rPr>
                    <w:t>Ministry of Agriculture of the Republic of Lithuania</w:t>
                  </w:r>
                </w:p>
                <w:p w14:paraId="7EE76E7A" w14:textId="77777777" w:rsidR="002A58BA" w:rsidRPr="005B5B85" w:rsidRDefault="002A58BA" w:rsidP="003A34E8">
                  <w:pPr>
                    <w:ind w:left="567"/>
                    <w:rPr>
                      <w:bCs/>
                      <w:sz w:val="10"/>
                      <w:szCs w:val="10"/>
                      <w:lang w:val="lt-LT"/>
                    </w:rPr>
                  </w:pPr>
                </w:p>
              </w:tc>
            </w:tr>
            <w:tr w:rsidR="002A58BA" w:rsidRPr="005B5B85" w14:paraId="392D9734" w14:textId="77777777" w:rsidTr="003A34E8">
              <w:trPr>
                <w:cantSplit/>
                <w:trHeight w:val="57"/>
                <w:jc w:val="center"/>
              </w:trPr>
              <w:tc>
                <w:tcPr>
                  <w:tcW w:w="9519" w:type="dxa"/>
                </w:tcPr>
                <w:p w14:paraId="2B8F72A3" w14:textId="77777777" w:rsidR="002A58BA" w:rsidRPr="005B5B85" w:rsidRDefault="002A58BA" w:rsidP="003A34E8">
                  <w:pPr>
                    <w:jc w:val="center"/>
                    <w:rPr>
                      <w:b/>
                      <w:bCs/>
                      <w:sz w:val="10"/>
                      <w:szCs w:val="10"/>
                      <w:lang w:val="lt-LT"/>
                    </w:rPr>
                  </w:pPr>
                </w:p>
              </w:tc>
            </w:tr>
            <w:tr w:rsidR="002A58BA" w:rsidRPr="005B5B85" w14:paraId="38F93297" w14:textId="77777777" w:rsidTr="003A34E8">
              <w:trPr>
                <w:cantSplit/>
                <w:trHeight w:val="57"/>
                <w:jc w:val="center"/>
              </w:trPr>
              <w:tc>
                <w:tcPr>
                  <w:tcW w:w="9519" w:type="dxa"/>
                </w:tcPr>
                <w:p w14:paraId="250E8461" w14:textId="77777777" w:rsidR="002A58BA" w:rsidRPr="005B5B85" w:rsidRDefault="002A58BA" w:rsidP="003A34E8">
                  <w:pPr>
                    <w:ind w:right="567"/>
                    <w:jc w:val="center"/>
                    <w:rPr>
                      <w:b/>
                      <w:bCs/>
                      <w:sz w:val="28"/>
                      <w:szCs w:val="28"/>
                      <w:lang w:val="lt-LT"/>
                    </w:rPr>
                  </w:pPr>
                  <w:r w:rsidRPr="005B5B85">
                    <w:rPr>
                      <w:b/>
                      <w:bCs/>
                      <w:sz w:val="28"/>
                      <w:szCs w:val="28"/>
                      <w:lang w:val="lt-LT"/>
                    </w:rPr>
                    <w:t xml:space="preserve">TECHNINĖ </w:t>
                  </w:r>
                  <w:r w:rsidRPr="005B5B85">
                    <w:rPr>
                      <w:b/>
                      <w:bCs/>
                      <w:caps/>
                      <w:sz w:val="28"/>
                      <w:szCs w:val="28"/>
                      <w:lang w:val="lt-LT"/>
                    </w:rPr>
                    <w:t>anketa</w:t>
                  </w:r>
                </w:p>
              </w:tc>
            </w:tr>
            <w:tr w:rsidR="002A58BA" w:rsidRPr="005B5B85" w14:paraId="3ADC3ED3" w14:textId="77777777" w:rsidTr="003A34E8">
              <w:trPr>
                <w:cantSplit/>
                <w:trHeight w:val="57"/>
                <w:jc w:val="center"/>
              </w:trPr>
              <w:tc>
                <w:tcPr>
                  <w:tcW w:w="9519" w:type="dxa"/>
                </w:tcPr>
                <w:p w14:paraId="4B168AEB" w14:textId="77777777" w:rsidR="002A58BA" w:rsidRPr="005B5B85" w:rsidRDefault="002A58BA" w:rsidP="003A34E8">
                  <w:pPr>
                    <w:ind w:right="567"/>
                    <w:jc w:val="center"/>
                    <w:rPr>
                      <w:bCs/>
                      <w:sz w:val="20"/>
                      <w:lang w:val="lt-LT"/>
                    </w:rPr>
                  </w:pPr>
                  <w:r w:rsidRPr="005B5B85">
                    <w:rPr>
                      <w:bCs/>
                      <w:sz w:val="20"/>
                      <w:lang w:val="lt-LT"/>
                    </w:rPr>
                    <w:t>TECHNICAL QUESTIONNAIRE</w:t>
                  </w:r>
                </w:p>
              </w:tc>
            </w:tr>
            <w:tr w:rsidR="002A58BA" w:rsidRPr="005B5B85" w14:paraId="2673BD54" w14:textId="77777777" w:rsidTr="003A34E8">
              <w:trPr>
                <w:cantSplit/>
                <w:trHeight w:val="57"/>
                <w:jc w:val="center"/>
              </w:trPr>
              <w:tc>
                <w:tcPr>
                  <w:tcW w:w="9519" w:type="dxa"/>
                </w:tcPr>
                <w:p w14:paraId="2E62FC3F" w14:textId="77777777" w:rsidR="002A58BA" w:rsidRPr="005B5B85" w:rsidRDefault="002A58BA" w:rsidP="003A34E8">
                  <w:pPr>
                    <w:ind w:right="567"/>
                    <w:jc w:val="center"/>
                    <w:rPr>
                      <w:b/>
                      <w:bCs/>
                      <w:sz w:val="10"/>
                      <w:szCs w:val="10"/>
                      <w:lang w:val="lt-LT"/>
                    </w:rPr>
                  </w:pPr>
                </w:p>
              </w:tc>
            </w:tr>
            <w:tr w:rsidR="002A58BA" w:rsidRPr="005B5B85" w14:paraId="5BD73DFA" w14:textId="77777777" w:rsidTr="003A34E8">
              <w:trPr>
                <w:cantSplit/>
                <w:trHeight w:val="57"/>
                <w:jc w:val="center"/>
              </w:trPr>
              <w:tc>
                <w:tcPr>
                  <w:tcW w:w="9519" w:type="dxa"/>
                </w:tcPr>
                <w:p w14:paraId="4132FB15" w14:textId="77777777" w:rsidR="002A58BA" w:rsidRPr="005B5B85" w:rsidRDefault="002A58BA" w:rsidP="003A34E8">
                  <w:pPr>
                    <w:pStyle w:val="BodyText"/>
                    <w:ind w:right="567"/>
                    <w:rPr>
                      <w:bCs/>
                      <w:lang w:val="lt-LT"/>
                    </w:rPr>
                  </w:pPr>
                  <w:r w:rsidRPr="005B5B85">
                    <w:rPr>
                      <w:lang w:val="lt-LT"/>
                    </w:rPr>
                    <w:t xml:space="preserve">Užpildoma pateikiant paraišką įrašyti augalo veislę į Nacionalinį augalų veislių sąrašą ar suteikti augalo veislei teisinę apsaugą Lietuvos Respublikoje. Prašome atsakyti į visus klausimus. Jei bus neatsakytų klausimų, paraiška gali būti neregistruojama. </w:t>
                  </w:r>
                  <w:r w:rsidRPr="005B5B85">
                    <w:rPr>
                      <w:bCs/>
                      <w:lang w:val="lt-LT"/>
                    </w:rPr>
                    <w:t>Jei informacija neteikiama, prašome tai nurodyti.</w:t>
                  </w:r>
                </w:p>
              </w:tc>
            </w:tr>
            <w:tr w:rsidR="002A58BA" w:rsidRPr="005B5B85" w14:paraId="01F5139B" w14:textId="77777777" w:rsidTr="003A34E8">
              <w:trPr>
                <w:cantSplit/>
                <w:trHeight w:val="57"/>
                <w:jc w:val="center"/>
              </w:trPr>
              <w:tc>
                <w:tcPr>
                  <w:tcW w:w="9519" w:type="dxa"/>
                </w:tcPr>
                <w:p w14:paraId="6B71887E" w14:textId="77777777" w:rsidR="002A58BA" w:rsidRPr="005B5B85" w:rsidRDefault="002A58BA" w:rsidP="003A34E8">
                  <w:pPr>
                    <w:ind w:right="567"/>
                    <w:jc w:val="center"/>
                    <w:rPr>
                      <w:sz w:val="20"/>
                      <w:lang w:val="lt-LT"/>
                    </w:rPr>
                  </w:pPr>
                  <w:r w:rsidRPr="005B5B85">
                    <w:rPr>
                      <w:sz w:val="20"/>
                      <w:lang w:val="lt-LT"/>
                    </w:rPr>
                    <w:t xml:space="preserve">To be completed in connection with an application for registration of plant variety </w:t>
                  </w:r>
                </w:p>
                <w:p w14:paraId="7D8E4075" w14:textId="77777777" w:rsidR="002A58BA" w:rsidRPr="005B5B85" w:rsidRDefault="002A58BA" w:rsidP="003A34E8">
                  <w:pPr>
                    <w:ind w:right="567"/>
                    <w:jc w:val="center"/>
                    <w:rPr>
                      <w:sz w:val="20"/>
                      <w:lang w:val="lt-LT"/>
                    </w:rPr>
                  </w:pPr>
                  <w:r w:rsidRPr="005B5B85">
                    <w:rPr>
                      <w:sz w:val="20"/>
                      <w:lang w:val="lt-LT"/>
                    </w:rPr>
                    <w:t xml:space="preserve">into the Lithuanian National List of Plant Varieties or for plant variety protection </w:t>
                  </w:r>
                </w:p>
                <w:p w14:paraId="554BBDEA" w14:textId="77777777" w:rsidR="002A58BA" w:rsidRPr="005B5B85" w:rsidRDefault="002A58BA" w:rsidP="003A34E8">
                  <w:pPr>
                    <w:ind w:right="567"/>
                    <w:jc w:val="center"/>
                    <w:rPr>
                      <w:sz w:val="22"/>
                      <w:lang w:val="lt-LT"/>
                    </w:rPr>
                  </w:pPr>
                  <w:r w:rsidRPr="005B5B85">
                    <w:rPr>
                      <w:sz w:val="20"/>
                      <w:lang w:val="lt-LT"/>
                    </w:rPr>
                    <w:t>in the Republic of Lithuania</w:t>
                  </w:r>
                </w:p>
                <w:p w14:paraId="55C1AC1F" w14:textId="77777777" w:rsidR="002A58BA" w:rsidRPr="005B5B85" w:rsidRDefault="002A58BA" w:rsidP="003A34E8">
                  <w:pPr>
                    <w:ind w:right="567"/>
                    <w:jc w:val="center"/>
                    <w:rPr>
                      <w:sz w:val="22"/>
                      <w:lang w:val="lt-LT"/>
                    </w:rPr>
                  </w:pPr>
                  <w:r w:rsidRPr="005B5B85">
                    <w:rPr>
                      <w:sz w:val="20"/>
                      <w:lang w:val="lt-LT"/>
                    </w:rPr>
                    <w:t>Please answer all questions. A question without any answer will lead to a non-attribution of an application date. In cases where a field / question is not applicable, please state so.</w:t>
                  </w:r>
                </w:p>
              </w:tc>
            </w:tr>
            <w:tr w:rsidR="002A58BA" w:rsidRPr="005B5B85" w14:paraId="72E72889" w14:textId="77777777" w:rsidTr="003A34E8">
              <w:trPr>
                <w:cantSplit/>
                <w:trHeight w:val="57"/>
                <w:jc w:val="center"/>
              </w:trPr>
              <w:tc>
                <w:tcPr>
                  <w:tcW w:w="9519" w:type="dxa"/>
                </w:tcPr>
                <w:p w14:paraId="31FDDBD4" w14:textId="77777777" w:rsidR="002A58BA" w:rsidRPr="005B5B85" w:rsidRDefault="002A58BA" w:rsidP="003A34E8">
                  <w:pPr>
                    <w:ind w:right="567"/>
                    <w:jc w:val="center"/>
                    <w:rPr>
                      <w:sz w:val="10"/>
                      <w:szCs w:val="10"/>
                      <w:lang w:val="lt-LT"/>
                    </w:rPr>
                  </w:pPr>
                </w:p>
              </w:tc>
            </w:tr>
          </w:tbl>
          <w:p w14:paraId="290AFC6B" w14:textId="77777777" w:rsidR="002A58BA" w:rsidRPr="005B5B85" w:rsidRDefault="002A58BA" w:rsidP="003A34E8">
            <w:pPr>
              <w:rPr>
                <w:sz w:val="22"/>
                <w:lang w:val="lt-LT"/>
              </w:rPr>
            </w:pPr>
          </w:p>
        </w:tc>
      </w:tr>
      <w:tr w:rsidR="002A58BA" w:rsidRPr="005B5B85" w14:paraId="0024BD5D" w14:textId="77777777" w:rsidTr="001507B3">
        <w:trPr>
          <w:cantSplit/>
          <w:jc w:val="center"/>
        </w:trPr>
        <w:tc>
          <w:tcPr>
            <w:tcW w:w="546" w:type="dxa"/>
            <w:tcBorders>
              <w:top w:val="single" w:sz="4" w:space="0" w:color="auto"/>
              <w:bottom w:val="single" w:sz="4" w:space="0" w:color="auto"/>
            </w:tcBorders>
            <w:tcMar>
              <w:top w:w="57" w:type="dxa"/>
            </w:tcMar>
          </w:tcPr>
          <w:p w14:paraId="1451B6A9" w14:textId="77777777" w:rsidR="002A58BA" w:rsidRPr="005B5B85" w:rsidRDefault="002A58BA" w:rsidP="003A34E8">
            <w:pPr>
              <w:jc w:val="center"/>
              <w:rPr>
                <w:szCs w:val="24"/>
                <w:lang w:val="lt-LT"/>
              </w:rPr>
            </w:pPr>
            <w:r w:rsidRPr="005B5B85">
              <w:rPr>
                <w:b/>
                <w:bCs/>
                <w:szCs w:val="24"/>
                <w:lang w:val="lt-LT"/>
              </w:rPr>
              <w:t>1.</w:t>
            </w:r>
          </w:p>
        </w:tc>
        <w:tc>
          <w:tcPr>
            <w:tcW w:w="9709" w:type="dxa"/>
            <w:gridSpan w:val="3"/>
            <w:tcBorders>
              <w:top w:val="single" w:sz="4" w:space="0" w:color="auto"/>
              <w:bottom w:val="single" w:sz="4" w:space="0" w:color="auto"/>
            </w:tcBorders>
          </w:tcPr>
          <w:tbl>
            <w:tblPr>
              <w:tblW w:w="9586" w:type="dxa"/>
              <w:tblLayout w:type="fixed"/>
              <w:tblCellMar>
                <w:left w:w="85" w:type="dxa"/>
                <w:right w:w="85" w:type="dxa"/>
              </w:tblCellMar>
              <w:tblLook w:val="04A0" w:firstRow="1" w:lastRow="0" w:firstColumn="1" w:lastColumn="0" w:noHBand="0" w:noVBand="1"/>
            </w:tblPr>
            <w:tblGrid>
              <w:gridCol w:w="9586"/>
            </w:tblGrid>
            <w:tr w:rsidR="002A58BA" w:rsidRPr="005B5B85" w14:paraId="2E069515" w14:textId="77777777" w:rsidTr="003A34E8">
              <w:trPr>
                <w:cantSplit/>
                <w:trHeight w:val="57"/>
              </w:trPr>
              <w:tc>
                <w:tcPr>
                  <w:tcW w:w="5000" w:type="pct"/>
                  <w:tcMar>
                    <w:top w:w="0" w:type="dxa"/>
                  </w:tcMar>
                </w:tcPr>
                <w:p w14:paraId="1DD92253" w14:textId="77777777" w:rsidR="002A58BA" w:rsidRPr="005B5B85" w:rsidRDefault="002A58BA" w:rsidP="003A34E8">
                  <w:pPr>
                    <w:rPr>
                      <w:sz w:val="20"/>
                      <w:lang w:val="lt-LT"/>
                    </w:rPr>
                  </w:pPr>
                  <w:r w:rsidRPr="005B5B85">
                    <w:rPr>
                      <w:b/>
                      <w:bCs/>
                      <w:lang w:val="lt-LT"/>
                    </w:rPr>
                    <w:t>Augalų taksonas:</w:t>
                  </w:r>
                  <w:r w:rsidRPr="005B5B85">
                    <w:rPr>
                      <w:bCs/>
                      <w:lang w:val="lt-LT"/>
                    </w:rPr>
                    <w:t xml:space="preserve"> genties, rūšies arba porūšio, kuriam priklauso veislė, pavadinimas ir bendrinis pavadinimas</w:t>
                  </w:r>
                </w:p>
              </w:tc>
            </w:tr>
            <w:tr w:rsidR="002A58BA" w:rsidRPr="005B5B85" w14:paraId="6E748735" w14:textId="77777777" w:rsidTr="003A34E8">
              <w:trPr>
                <w:cantSplit/>
                <w:trHeight w:val="57"/>
              </w:trPr>
              <w:tc>
                <w:tcPr>
                  <w:tcW w:w="5000" w:type="pct"/>
                </w:tcPr>
                <w:p w14:paraId="4D9212AE" w14:textId="77777777" w:rsidR="002A58BA" w:rsidRPr="005B5B85" w:rsidRDefault="002A58BA" w:rsidP="003A34E8">
                  <w:pPr>
                    <w:rPr>
                      <w:sz w:val="20"/>
                      <w:lang w:val="lt-LT"/>
                    </w:rPr>
                  </w:pPr>
                  <w:r w:rsidRPr="005B5B85">
                    <w:rPr>
                      <w:bCs/>
                      <w:sz w:val="20"/>
                      <w:lang w:val="lt-LT"/>
                    </w:rPr>
                    <w:t>Botanical taxon:</w:t>
                  </w:r>
                  <w:r w:rsidRPr="005B5B85">
                    <w:rPr>
                      <w:b/>
                      <w:bCs/>
                      <w:sz w:val="20"/>
                      <w:lang w:val="lt-LT"/>
                    </w:rPr>
                    <w:t xml:space="preserve"> </w:t>
                  </w:r>
                  <w:r w:rsidRPr="005B5B85">
                    <w:rPr>
                      <w:sz w:val="20"/>
                      <w:lang w:val="lt-LT"/>
                    </w:rPr>
                    <w:t>Name of the genus, species or sub-species to which the variety belongs and common name</w:t>
                  </w:r>
                </w:p>
                <w:p w14:paraId="77E3850F" w14:textId="77777777" w:rsidR="002A58BA" w:rsidRPr="005B5B85" w:rsidRDefault="002A58BA" w:rsidP="003A34E8">
                  <w:pPr>
                    <w:rPr>
                      <w:b/>
                      <w:bCs/>
                      <w:sz w:val="22"/>
                      <w:lang w:val="lt-LT"/>
                    </w:rPr>
                  </w:pPr>
                </w:p>
              </w:tc>
            </w:tr>
            <w:tr w:rsidR="002A58BA" w:rsidRPr="005B5B85" w14:paraId="195B9E90" w14:textId="77777777" w:rsidTr="003A34E8">
              <w:trPr>
                <w:cantSplit/>
                <w:trHeight w:val="57"/>
              </w:trPr>
              <w:tc>
                <w:tcPr>
                  <w:tcW w:w="5000" w:type="pct"/>
                  <w:tcMar>
                    <w:top w:w="0" w:type="dxa"/>
                  </w:tcMar>
                </w:tcPr>
                <w:tbl>
                  <w:tblPr>
                    <w:tblW w:w="9501" w:type="dxa"/>
                    <w:tblLayout w:type="fixed"/>
                    <w:tblCellMar>
                      <w:left w:w="85" w:type="dxa"/>
                      <w:right w:w="85" w:type="dxa"/>
                    </w:tblCellMar>
                    <w:tblLook w:val="04A0" w:firstRow="1" w:lastRow="0" w:firstColumn="1" w:lastColumn="0" w:noHBand="0" w:noVBand="1"/>
                  </w:tblPr>
                  <w:tblGrid>
                    <w:gridCol w:w="9254"/>
                    <w:gridCol w:w="247"/>
                  </w:tblGrid>
                  <w:tr w:rsidR="002A58BA" w:rsidRPr="005B5B85" w14:paraId="07192CB9" w14:textId="77777777" w:rsidTr="003A34E8">
                    <w:trPr>
                      <w:cantSplit/>
                      <w:trHeight w:val="57"/>
                    </w:trPr>
                    <w:tc>
                      <w:tcPr>
                        <w:tcW w:w="9501" w:type="dxa"/>
                        <w:gridSpan w:val="2"/>
                        <w:tcMar>
                          <w:top w:w="0" w:type="dxa"/>
                        </w:tcMar>
                      </w:tcPr>
                      <w:p w14:paraId="0773F8B7" w14:textId="77777777" w:rsidR="002A58BA" w:rsidRPr="005B5B85" w:rsidRDefault="002A58BA" w:rsidP="003A34E8">
                        <w:pPr>
                          <w:jc w:val="center"/>
                          <w:rPr>
                            <w:b/>
                            <w:szCs w:val="24"/>
                            <w:lang w:val="lt-LT"/>
                          </w:rPr>
                        </w:pPr>
                        <w:r w:rsidRPr="005B5B85">
                          <w:rPr>
                            <w:b/>
                            <w:i/>
                            <w:szCs w:val="24"/>
                            <w:lang w:val="lt-LT"/>
                          </w:rPr>
                          <w:t xml:space="preserve">Glycine max </w:t>
                        </w:r>
                        <w:r w:rsidRPr="005B5B85">
                          <w:rPr>
                            <w:b/>
                            <w:szCs w:val="24"/>
                            <w:lang w:val="lt-LT"/>
                          </w:rPr>
                          <w:t>(L.) Merrill.</w:t>
                        </w:r>
                      </w:p>
                    </w:tc>
                  </w:tr>
                  <w:tr w:rsidR="002A58BA" w:rsidRPr="005B5B85" w14:paraId="727A51A3" w14:textId="77777777" w:rsidTr="003A34E8">
                    <w:trPr>
                      <w:cantSplit/>
                      <w:trHeight w:val="57"/>
                    </w:trPr>
                    <w:tc>
                      <w:tcPr>
                        <w:tcW w:w="9501" w:type="dxa"/>
                        <w:gridSpan w:val="2"/>
                        <w:tcMar>
                          <w:top w:w="0" w:type="dxa"/>
                          <w:left w:w="85" w:type="dxa"/>
                          <w:right w:w="85" w:type="dxa"/>
                        </w:tcMar>
                      </w:tcPr>
                      <w:p w14:paraId="6BD55713" w14:textId="77777777" w:rsidR="002A58BA" w:rsidRPr="005B5B85" w:rsidRDefault="002A58BA" w:rsidP="003A34E8">
                        <w:pPr>
                          <w:jc w:val="center"/>
                          <w:rPr>
                            <w:b/>
                            <w:sz w:val="10"/>
                            <w:szCs w:val="10"/>
                            <w:lang w:val="lt-LT"/>
                          </w:rPr>
                        </w:pPr>
                      </w:p>
                    </w:tc>
                  </w:tr>
                  <w:tr w:rsidR="002A58BA" w:rsidRPr="005B5B85" w14:paraId="20533F51" w14:textId="77777777" w:rsidTr="003A34E8">
                    <w:trPr>
                      <w:cantSplit/>
                      <w:trHeight w:val="57"/>
                    </w:trPr>
                    <w:tc>
                      <w:tcPr>
                        <w:tcW w:w="9501" w:type="dxa"/>
                        <w:gridSpan w:val="2"/>
                        <w:tcMar>
                          <w:top w:w="0" w:type="dxa"/>
                          <w:left w:w="85" w:type="dxa"/>
                          <w:right w:w="85" w:type="dxa"/>
                        </w:tcMar>
                      </w:tcPr>
                      <w:p w14:paraId="599ABD0B" w14:textId="77777777" w:rsidR="002A58BA" w:rsidRPr="005B5B85" w:rsidRDefault="002A58BA" w:rsidP="003A34E8">
                        <w:pPr>
                          <w:jc w:val="center"/>
                          <w:rPr>
                            <w:b/>
                            <w:szCs w:val="24"/>
                            <w:lang w:val="lt-LT"/>
                          </w:rPr>
                        </w:pPr>
                        <w:r w:rsidRPr="005B5B85">
                          <w:rPr>
                            <w:b/>
                            <w:szCs w:val="24"/>
                            <w:lang w:val="lt-LT"/>
                          </w:rPr>
                          <w:t>SOJOS</w:t>
                        </w:r>
                      </w:p>
                    </w:tc>
                  </w:tr>
                  <w:tr w:rsidR="002A58BA" w:rsidRPr="005B5B85" w14:paraId="7C73B218" w14:textId="77777777" w:rsidTr="003A34E8">
                    <w:trPr>
                      <w:cantSplit/>
                      <w:trHeight w:val="57"/>
                    </w:trPr>
                    <w:tc>
                      <w:tcPr>
                        <w:tcW w:w="9501" w:type="dxa"/>
                        <w:gridSpan w:val="2"/>
                        <w:tcMar>
                          <w:top w:w="0" w:type="dxa"/>
                          <w:left w:w="85" w:type="dxa"/>
                          <w:right w:w="85" w:type="dxa"/>
                        </w:tcMar>
                      </w:tcPr>
                      <w:p w14:paraId="34B0C49E" w14:textId="77777777" w:rsidR="002A58BA" w:rsidRPr="005B5B85" w:rsidRDefault="002A58BA" w:rsidP="003A34E8">
                        <w:pPr>
                          <w:jc w:val="center"/>
                          <w:rPr>
                            <w:b/>
                            <w:sz w:val="10"/>
                            <w:szCs w:val="10"/>
                            <w:lang w:val="lt-LT"/>
                          </w:rPr>
                        </w:pPr>
                      </w:p>
                    </w:tc>
                  </w:tr>
                  <w:tr w:rsidR="002A58BA" w:rsidRPr="005B5B85" w14:paraId="53E3221B" w14:textId="77777777" w:rsidTr="003A34E8">
                    <w:trPr>
                      <w:cantSplit/>
                      <w:trHeight w:val="57"/>
                    </w:trPr>
                    <w:tc>
                      <w:tcPr>
                        <w:tcW w:w="9501" w:type="dxa"/>
                        <w:gridSpan w:val="2"/>
                        <w:tcMar>
                          <w:left w:w="85" w:type="dxa"/>
                          <w:right w:w="85" w:type="dxa"/>
                        </w:tcMar>
                      </w:tcPr>
                      <w:p w14:paraId="7D84349B" w14:textId="77777777" w:rsidR="002A58BA" w:rsidRPr="005B5B85" w:rsidRDefault="002A58BA" w:rsidP="003A34E8">
                        <w:pPr>
                          <w:jc w:val="center"/>
                          <w:rPr>
                            <w:sz w:val="20"/>
                            <w:lang w:val="lt-LT"/>
                          </w:rPr>
                        </w:pPr>
                        <w:r w:rsidRPr="005B5B85">
                          <w:rPr>
                            <w:sz w:val="20"/>
                            <w:lang w:val="lt-LT"/>
                          </w:rPr>
                          <w:t>SOYA BEAN</w:t>
                        </w:r>
                      </w:p>
                    </w:tc>
                  </w:tr>
                  <w:tr w:rsidR="002A58BA" w:rsidRPr="005B5B85" w14:paraId="60A1F35A" w14:textId="77777777" w:rsidTr="003A34E8">
                    <w:trPr>
                      <w:gridAfter w:val="1"/>
                      <w:wAfter w:w="247" w:type="dxa"/>
                      <w:cantSplit/>
                      <w:trHeight w:val="68"/>
                    </w:trPr>
                    <w:tc>
                      <w:tcPr>
                        <w:tcW w:w="9254" w:type="dxa"/>
                        <w:tcMar>
                          <w:left w:w="85" w:type="dxa"/>
                          <w:right w:w="85" w:type="dxa"/>
                        </w:tcMar>
                      </w:tcPr>
                      <w:p w14:paraId="4BA05321" w14:textId="77777777" w:rsidR="002A58BA" w:rsidRPr="005B5B85" w:rsidRDefault="002A58BA" w:rsidP="003A34E8">
                        <w:pPr>
                          <w:jc w:val="center"/>
                          <w:rPr>
                            <w:b/>
                            <w:sz w:val="10"/>
                            <w:szCs w:val="10"/>
                            <w:lang w:val="lt-LT"/>
                          </w:rPr>
                        </w:pPr>
                      </w:p>
                    </w:tc>
                  </w:tr>
                </w:tbl>
                <w:p w14:paraId="40019FC8" w14:textId="77777777" w:rsidR="002A58BA" w:rsidRPr="005B5B85" w:rsidRDefault="002A58BA" w:rsidP="003A34E8">
                  <w:pPr>
                    <w:jc w:val="center"/>
                    <w:rPr>
                      <w:sz w:val="20"/>
                      <w:lang w:val="lt-LT"/>
                    </w:rPr>
                  </w:pPr>
                </w:p>
              </w:tc>
            </w:tr>
          </w:tbl>
          <w:p w14:paraId="6ADECB28" w14:textId="77777777" w:rsidR="002A58BA" w:rsidRPr="005B5B85" w:rsidRDefault="002A58BA" w:rsidP="003A34E8">
            <w:pPr>
              <w:rPr>
                <w:sz w:val="22"/>
                <w:lang w:val="lt-LT"/>
              </w:rPr>
            </w:pPr>
          </w:p>
        </w:tc>
      </w:tr>
      <w:tr w:rsidR="002A58BA" w:rsidRPr="005B5B85" w14:paraId="548BD303" w14:textId="77777777" w:rsidTr="001507B3">
        <w:trPr>
          <w:cantSplit/>
          <w:jc w:val="center"/>
        </w:trPr>
        <w:tc>
          <w:tcPr>
            <w:tcW w:w="546" w:type="dxa"/>
            <w:tcBorders>
              <w:top w:val="single" w:sz="4" w:space="0" w:color="auto"/>
              <w:bottom w:val="single" w:sz="4" w:space="0" w:color="auto"/>
            </w:tcBorders>
            <w:tcMar>
              <w:top w:w="57" w:type="dxa"/>
            </w:tcMar>
          </w:tcPr>
          <w:p w14:paraId="1C8147C5" w14:textId="77777777" w:rsidR="002A58BA" w:rsidRPr="005B5B85" w:rsidRDefault="002A58BA" w:rsidP="003A34E8">
            <w:pPr>
              <w:jc w:val="center"/>
              <w:rPr>
                <w:szCs w:val="24"/>
                <w:lang w:val="lt-LT"/>
              </w:rPr>
            </w:pPr>
            <w:r w:rsidRPr="005B5B85">
              <w:rPr>
                <w:b/>
                <w:bCs/>
                <w:szCs w:val="24"/>
                <w:lang w:val="lt-LT"/>
              </w:rPr>
              <w:t>2.</w:t>
            </w:r>
          </w:p>
        </w:tc>
        <w:tc>
          <w:tcPr>
            <w:tcW w:w="9709" w:type="dxa"/>
            <w:gridSpan w:val="3"/>
            <w:tcBorders>
              <w:top w:val="single" w:sz="4" w:space="0" w:color="auto"/>
              <w:bottom w:val="single" w:sz="4" w:space="0" w:color="auto"/>
            </w:tcBorders>
          </w:tcPr>
          <w:tbl>
            <w:tblPr>
              <w:tblW w:w="9699" w:type="dxa"/>
              <w:tblLayout w:type="fixed"/>
              <w:tblCellMar>
                <w:left w:w="85" w:type="dxa"/>
                <w:right w:w="85" w:type="dxa"/>
              </w:tblCellMar>
              <w:tblLook w:val="04A0" w:firstRow="1" w:lastRow="0" w:firstColumn="1" w:lastColumn="0" w:noHBand="0" w:noVBand="1"/>
            </w:tblPr>
            <w:tblGrid>
              <w:gridCol w:w="3228"/>
              <w:gridCol w:w="3290"/>
              <w:gridCol w:w="2991"/>
              <w:gridCol w:w="190"/>
            </w:tblGrid>
            <w:tr w:rsidR="002A58BA" w:rsidRPr="005B5B85" w14:paraId="0923216E" w14:textId="77777777" w:rsidTr="003A34E8">
              <w:trPr>
                <w:cantSplit/>
                <w:trHeight w:val="57"/>
              </w:trPr>
              <w:tc>
                <w:tcPr>
                  <w:tcW w:w="9699" w:type="dxa"/>
                  <w:gridSpan w:val="4"/>
                </w:tcPr>
                <w:p w14:paraId="26AAFFC6" w14:textId="77777777" w:rsidR="002A58BA" w:rsidRPr="005B5B85" w:rsidRDefault="002A58BA" w:rsidP="003A34E8">
                  <w:pPr>
                    <w:rPr>
                      <w:sz w:val="20"/>
                      <w:lang w:val="lt-LT"/>
                    </w:rPr>
                  </w:pPr>
                  <w:r w:rsidRPr="005B5B85">
                    <w:rPr>
                      <w:b/>
                      <w:szCs w:val="24"/>
                      <w:lang w:val="lt-LT"/>
                    </w:rPr>
                    <w:t>Pareiškėjas (-ai):</w:t>
                  </w:r>
                </w:p>
              </w:tc>
            </w:tr>
            <w:tr w:rsidR="002A58BA" w:rsidRPr="005B5B85" w14:paraId="0EDF3B94" w14:textId="77777777" w:rsidTr="003A34E8">
              <w:trPr>
                <w:cantSplit/>
                <w:trHeight w:val="57"/>
              </w:trPr>
              <w:tc>
                <w:tcPr>
                  <w:tcW w:w="9509" w:type="dxa"/>
                  <w:gridSpan w:val="3"/>
                  <w:tcMar>
                    <w:top w:w="0" w:type="dxa"/>
                  </w:tcMar>
                </w:tcPr>
                <w:p w14:paraId="23C62BEA" w14:textId="77777777" w:rsidR="002A58BA" w:rsidRPr="005B5B85" w:rsidRDefault="002A58BA" w:rsidP="003A34E8">
                  <w:pPr>
                    <w:rPr>
                      <w:sz w:val="20"/>
                      <w:lang w:val="lt-LT"/>
                    </w:rPr>
                  </w:pPr>
                  <w:r w:rsidRPr="005B5B85">
                    <w:rPr>
                      <w:bCs/>
                      <w:sz w:val="20"/>
                      <w:lang w:val="lt-LT"/>
                    </w:rPr>
                    <w:t>Applicant (s):</w:t>
                  </w:r>
                </w:p>
              </w:tc>
              <w:tc>
                <w:tcPr>
                  <w:tcW w:w="190" w:type="dxa"/>
                  <w:tcMar>
                    <w:left w:w="0" w:type="dxa"/>
                    <w:right w:w="0" w:type="dxa"/>
                  </w:tcMar>
                </w:tcPr>
                <w:p w14:paraId="048F7745" w14:textId="77777777" w:rsidR="002A58BA" w:rsidRPr="005B5B85" w:rsidRDefault="002A58BA" w:rsidP="003A34E8">
                  <w:pPr>
                    <w:rPr>
                      <w:bCs/>
                      <w:sz w:val="22"/>
                      <w:szCs w:val="24"/>
                      <w:lang w:val="lt-LT"/>
                    </w:rPr>
                  </w:pPr>
                </w:p>
              </w:tc>
            </w:tr>
            <w:tr w:rsidR="002A58BA" w:rsidRPr="005B5B85" w14:paraId="2DC98459" w14:textId="77777777" w:rsidTr="003A34E8">
              <w:trPr>
                <w:cantSplit/>
                <w:trHeight w:val="57"/>
              </w:trPr>
              <w:tc>
                <w:tcPr>
                  <w:tcW w:w="9509" w:type="dxa"/>
                  <w:gridSpan w:val="3"/>
                  <w:tcMar>
                    <w:top w:w="0" w:type="dxa"/>
                  </w:tcMar>
                </w:tcPr>
                <w:p w14:paraId="24FD685F" w14:textId="77777777" w:rsidR="002A58BA" w:rsidRPr="005B5B85" w:rsidRDefault="002A58BA" w:rsidP="003A34E8">
                  <w:pPr>
                    <w:rPr>
                      <w:b/>
                      <w:bCs/>
                      <w:sz w:val="10"/>
                      <w:szCs w:val="10"/>
                      <w:lang w:val="lt-LT"/>
                    </w:rPr>
                  </w:pPr>
                </w:p>
              </w:tc>
              <w:tc>
                <w:tcPr>
                  <w:tcW w:w="190" w:type="dxa"/>
                  <w:tcMar>
                    <w:left w:w="0" w:type="dxa"/>
                    <w:right w:w="0" w:type="dxa"/>
                  </w:tcMar>
                </w:tcPr>
                <w:p w14:paraId="2899C28E" w14:textId="77777777" w:rsidR="002A58BA" w:rsidRPr="005B5B85" w:rsidRDefault="002A58BA" w:rsidP="003A34E8">
                  <w:pPr>
                    <w:rPr>
                      <w:bCs/>
                      <w:sz w:val="10"/>
                      <w:szCs w:val="10"/>
                      <w:lang w:val="lt-LT"/>
                    </w:rPr>
                  </w:pPr>
                </w:p>
              </w:tc>
            </w:tr>
            <w:tr w:rsidR="002A58BA" w:rsidRPr="005B5B85" w14:paraId="7B90EE46" w14:textId="77777777" w:rsidTr="003A34E8">
              <w:trPr>
                <w:cantSplit/>
                <w:trHeight w:val="57"/>
              </w:trPr>
              <w:tc>
                <w:tcPr>
                  <w:tcW w:w="9509" w:type="dxa"/>
                  <w:gridSpan w:val="3"/>
                  <w:tcMar>
                    <w:top w:w="0" w:type="dxa"/>
                  </w:tcMar>
                </w:tcPr>
                <w:p w14:paraId="26E71E1B" w14:textId="77777777" w:rsidR="002A58BA" w:rsidRPr="005B5B85" w:rsidRDefault="002A58BA" w:rsidP="003A34E8">
                  <w:pPr>
                    <w:rPr>
                      <w:lang w:val="lt-LT"/>
                    </w:rPr>
                  </w:pPr>
                  <w:r w:rsidRPr="005B5B85">
                    <w:rPr>
                      <w:lang w:val="lt-LT"/>
                    </w:rPr>
                    <w:t>Vardas, pavardė / Pavadinimas</w:t>
                  </w:r>
                </w:p>
              </w:tc>
              <w:tc>
                <w:tcPr>
                  <w:tcW w:w="190" w:type="dxa"/>
                  <w:tcMar>
                    <w:left w:w="0" w:type="dxa"/>
                    <w:right w:w="0" w:type="dxa"/>
                  </w:tcMar>
                </w:tcPr>
                <w:p w14:paraId="0B7AA823" w14:textId="77777777" w:rsidR="002A58BA" w:rsidRPr="005B5B85" w:rsidRDefault="002A58BA" w:rsidP="003A34E8">
                  <w:pPr>
                    <w:rPr>
                      <w:sz w:val="20"/>
                      <w:lang w:val="lt-LT"/>
                    </w:rPr>
                  </w:pPr>
                </w:p>
              </w:tc>
            </w:tr>
            <w:tr w:rsidR="002A58BA" w:rsidRPr="005B5B85" w14:paraId="79787630" w14:textId="77777777" w:rsidTr="003A34E8">
              <w:trPr>
                <w:cantSplit/>
                <w:trHeight w:val="57"/>
              </w:trPr>
              <w:tc>
                <w:tcPr>
                  <w:tcW w:w="9509" w:type="dxa"/>
                  <w:gridSpan w:val="3"/>
                  <w:tcMar>
                    <w:top w:w="0" w:type="dxa"/>
                  </w:tcMar>
                </w:tcPr>
                <w:p w14:paraId="0211F00A" w14:textId="77777777" w:rsidR="002A58BA" w:rsidRPr="005B5B85" w:rsidRDefault="002A58BA" w:rsidP="003A34E8">
                  <w:pPr>
                    <w:rPr>
                      <w:sz w:val="20"/>
                      <w:lang w:val="lt-LT"/>
                    </w:rPr>
                  </w:pPr>
                  <w:r w:rsidRPr="005B5B85">
                    <w:rPr>
                      <w:sz w:val="20"/>
                      <w:lang w:val="lt-LT"/>
                    </w:rPr>
                    <w:t>Name</w:t>
                  </w:r>
                </w:p>
              </w:tc>
              <w:tc>
                <w:tcPr>
                  <w:tcW w:w="190" w:type="dxa"/>
                  <w:tcMar>
                    <w:left w:w="0" w:type="dxa"/>
                    <w:right w:w="0" w:type="dxa"/>
                  </w:tcMar>
                </w:tcPr>
                <w:p w14:paraId="053265CF" w14:textId="77777777" w:rsidR="002A58BA" w:rsidRPr="005B5B85" w:rsidRDefault="002A58BA" w:rsidP="003A34E8">
                  <w:pPr>
                    <w:rPr>
                      <w:sz w:val="20"/>
                      <w:lang w:val="lt-LT"/>
                    </w:rPr>
                  </w:pPr>
                </w:p>
              </w:tc>
            </w:tr>
            <w:tr w:rsidR="002A58BA" w:rsidRPr="005B5B85" w14:paraId="5522A0D4" w14:textId="77777777" w:rsidTr="003A34E8">
              <w:trPr>
                <w:cantSplit/>
                <w:trHeight w:val="57"/>
              </w:trPr>
              <w:tc>
                <w:tcPr>
                  <w:tcW w:w="9509" w:type="dxa"/>
                  <w:gridSpan w:val="3"/>
                  <w:tcMar>
                    <w:top w:w="0" w:type="dxa"/>
                  </w:tcMar>
                </w:tcPr>
                <w:p w14:paraId="1D5B04EB" w14:textId="77777777" w:rsidR="002A58BA" w:rsidRPr="005B5B85" w:rsidRDefault="002A58BA" w:rsidP="003A34E8">
                  <w:pPr>
                    <w:rPr>
                      <w:sz w:val="10"/>
                      <w:szCs w:val="10"/>
                      <w:lang w:val="lt-LT"/>
                    </w:rPr>
                  </w:pPr>
                </w:p>
              </w:tc>
              <w:tc>
                <w:tcPr>
                  <w:tcW w:w="190" w:type="dxa"/>
                  <w:tcMar>
                    <w:left w:w="0" w:type="dxa"/>
                    <w:right w:w="0" w:type="dxa"/>
                  </w:tcMar>
                </w:tcPr>
                <w:p w14:paraId="47D86EE2" w14:textId="77777777" w:rsidR="002A58BA" w:rsidRPr="005B5B85" w:rsidRDefault="002A58BA" w:rsidP="003A34E8">
                  <w:pPr>
                    <w:rPr>
                      <w:sz w:val="10"/>
                      <w:szCs w:val="10"/>
                      <w:lang w:val="lt-LT"/>
                    </w:rPr>
                  </w:pPr>
                </w:p>
              </w:tc>
            </w:tr>
            <w:bookmarkStart w:id="0" w:name="Applicant_name"/>
            <w:tr w:rsidR="002A58BA" w:rsidRPr="005B5B85" w14:paraId="003715D4" w14:textId="77777777" w:rsidTr="003A34E8">
              <w:trPr>
                <w:cantSplit/>
                <w:trHeight w:val="57"/>
              </w:trPr>
              <w:tc>
                <w:tcPr>
                  <w:tcW w:w="9509" w:type="dxa"/>
                  <w:gridSpan w:val="3"/>
                  <w:tcMar>
                    <w:top w:w="0" w:type="dxa"/>
                    <w:bottom w:w="0" w:type="dxa"/>
                  </w:tcMar>
                </w:tcPr>
                <w:p w14:paraId="2C80BEDB" w14:textId="77777777" w:rsidR="002A58BA" w:rsidRPr="005B5B85" w:rsidRDefault="002A58BA" w:rsidP="003A34E8">
                  <w:pPr>
                    <w:rPr>
                      <w:szCs w:val="24"/>
                      <w:lang w:val="lt-LT"/>
                    </w:rPr>
                  </w:pPr>
                  <w:r w:rsidRPr="005B5B85">
                    <w:rPr>
                      <w:bCs/>
                      <w:szCs w:val="24"/>
                      <w:lang w:val="lt-LT"/>
                    </w:rPr>
                    <w:fldChar w:fldCharType="begin">
                      <w:ffData>
                        <w:name w:val="Applicant_name"/>
                        <w:enabled/>
                        <w:calcOnExit w:val="0"/>
                        <w:helpText w:type="text" w:val="Pareiškėjo vardas arba pavadinimas Applicant name "/>
                        <w:statusText w:type="text" w:val="Pareiškėjo vardas arba pavadinimas  Applicant name "/>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bookmarkEnd w:id="0"/>
                </w:p>
              </w:tc>
              <w:tc>
                <w:tcPr>
                  <w:tcW w:w="190" w:type="dxa"/>
                  <w:tcMar>
                    <w:left w:w="0" w:type="dxa"/>
                    <w:right w:w="0" w:type="dxa"/>
                  </w:tcMar>
                </w:tcPr>
                <w:p w14:paraId="6226A93B" w14:textId="77777777" w:rsidR="002A58BA" w:rsidRPr="005B5B85" w:rsidRDefault="002A58BA" w:rsidP="003A34E8">
                  <w:pPr>
                    <w:rPr>
                      <w:szCs w:val="24"/>
                      <w:lang w:val="lt-LT"/>
                    </w:rPr>
                  </w:pPr>
                </w:p>
              </w:tc>
            </w:tr>
            <w:tr w:rsidR="002A58BA" w:rsidRPr="005B5B85" w14:paraId="708F8822" w14:textId="77777777" w:rsidTr="003A34E8">
              <w:trPr>
                <w:cantSplit/>
                <w:trHeight w:val="57"/>
              </w:trPr>
              <w:tc>
                <w:tcPr>
                  <w:tcW w:w="9509" w:type="dxa"/>
                  <w:gridSpan w:val="3"/>
                  <w:tcMar>
                    <w:top w:w="0" w:type="dxa"/>
                  </w:tcMar>
                </w:tcPr>
                <w:p w14:paraId="5C4D0DE0" w14:textId="77777777" w:rsidR="002A58BA" w:rsidRPr="005B5B85" w:rsidRDefault="002A58BA" w:rsidP="003A34E8">
                  <w:pPr>
                    <w:rPr>
                      <w:sz w:val="10"/>
                      <w:szCs w:val="10"/>
                      <w:lang w:val="lt-LT"/>
                    </w:rPr>
                  </w:pPr>
                </w:p>
              </w:tc>
              <w:tc>
                <w:tcPr>
                  <w:tcW w:w="190" w:type="dxa"/>
                  <w:tcMar>
                    <w:left w:w="0" w:type="dxa"/>
                    <w:right w:w="0" w:type="dxa"/>
                  </w:tcMar>
                </w:tcPr>
                <w:p w14:paraId="131A3C7F" w14:textId="77777777" w:rsidR="002A58BA" w:rsidRPr="005B5B85" w:rsidRDefault="002A58BA" w:rsidP="003A34E8">
                  <w:pPr>
                    <w:rPr>
                      <w:sz w:val="10"/>
                      <w:szCs w:val="10"/>
                      <w:lang w:val="lt-LT"/>
                    </w:rPr>
                  </w:pPr>
                </w:p>
              </w:tc>
            </w:tr>
            <w:tr w:rsidR="002A58BA" w:rsidRPr="005B5B85" w14:paraId="646D9AF4" w14:textId="77777777" w:rsidTr="003A34E8">
              <w:trPr>
                <w:cantSplit/>
                <w:trHeight w:val="57"/>
              </w:trPr>
              <w:tc>
                <w:tcPr>
                  <w:tcW w:w="9509" w:type="dxa"/>
                  <w:gridSpan w:val="3"/>
                  <w:tcMar>
                    <w:top w:w="0" w:type="dxa"/>
                  </w:tcMar>
                </w:tcPr>
                <w:p w14:paraId="4D6682CD" w14:textId="77777777" w:rsidR="002A58BA" w:rsidRPr="005B5B85" w:rsidRDefault="002A58BA" w:rsidP="003A34E8">
                  <w:pPr>
                    <w:rPr>
                      <w:szCs w:val="24"/>
                      <w:lang w:val="lt-LT"/>
                    </w:rPr>
                  </w:pPr>
                  <w:r w:rsidRPr="005B5B85">
                    <w:rPr>
                      <w:szCs w:val="24"/>
                      <w:lang w:val="lt-LT"/>
                    </w:rPr>
                    <w:t>Adresas / Buveinė</w:t>
                  </w:r>
                </w:p>
              </w:tc>
              <w:tc>
                <w:tcPr>
                  <w:tcW w:w="190" w:type="dxa"/>
                  <w:tcMar>
                    <w:left w:w="0" w:type="dxa"/>
                    <w:right w:w="0" w:type="dxa"/>
                  </w:tcMar>
                </w:tcPr>
                <w:p w14:paraId="70B4D573" w14:textId="77777777" w:rsidR="002A58BA" w:rsidRPr="005B5B85" w:rsidRDefault="002A58BA" w:rsidP="003A34E8">
                  <w:pPr>
                    <w:rPr>
                      <w:szCs w:val="24"/>
                      <w:lang w:val="lt-LT"/>
                    </w:rPr>
                  </w:pPr>
                </w:p>
              </w:tc>
            </w:tr>
            <w:tr w:rsidR="002A58BA" w:rsidRPr="005B5B85" w14:paraId="3CC9EF07" w14:textId="77777777" w:rsidTr="003A34E8">
              <w:trPr>
                <w:cantSplit/>
                <w:trHeight w:val="57"/>
              </w:trPr>
              <w:tc>
                <w:tcPr>
                  <w:tcW w:w="9509" w:type="dxa"/>
                  <w:gridSpan w:val="3"/>
                  <w:tcMar>
                    <w:top w:w="0" w:type="dxa"/>
                  </w:tcMar>
                </w:tcPr>
                <w:p w14:paraId="5BDE7E59" w14:textId="77777777" w:rsidR="002A58BA" w:rsidRPr="005B5B85" w:rsidRDefault="002A58BA" w:rsidP="003A34E8">
                  <w:pPr>
                    <w:rPr>
                      <w:sz w:val="20"/>
                      <w:lang w:val="lt-LT"/>
                    </w:rPr>
                  </w:pPr>
                  <w:r w:rsidRPr="005B5B85">
                    <w:rPr>
                      <w:sz w:val="20"/>
                      <w:lang w:val="lt-LT"/>
                    </w:rPr>
                    <w:t>Address</w:t>
                  </w:r>
                </w:p>
              </w:tc>
              <w:tc>
                <w:tcPr>
                  <w:tcW w:w="190" w:type="dxa"/>
                  <w:tcMar>
                    <w:left w:w="0" w:type="dxa"/>
                    <w:right w:w="0" w:type="dxa"/>
                  </w:tcMar>
                </w:tcPr>
                <w:p w14:paraId="01A1F1E7" w14:textId="77777777" w:rsidR="002A58BA" w:rsidRPr="005B5B85" w:rsidRDefault="002A58BA" w:rsidP="003A34E8">
                  <w:pPr>
                    <w:rPr>
                      <w:sz w:val="20"/>
                      <w:lang w:val="lt-LT"/>
                    </w:rPr>
                  </w:pPr>
                </w:p>
              </w:tc>
            </w:tr>
            <w:tr w:rsidR="002A58BA" w:rsidRPr="005B5B85" w14:paraId="2301D4CD" w14:textId="77777777" w:rsidTr="003A34E8">
              <w:trPr>
                <w:cantSplit/>
                <w:trHeight w:val="57"/>
              </w:trPr>
              <w:tc>
                <w:tcPr>
                  <w:tcW w:w="9509" w:type="dxa"/>
                  <w:gridSpan w:val="3"/>
                  <w:tcMar>
                    <w:top w:w="0" w:type="dxa"/>
                  </w:tcMar>
                </w:tcPr>
                <w:p w14:paraId="29E3BDA8" w14:textId="77777777" w:rsidR="002A58BA" w:rsidRPr="005B5B85" w:rsidRDefault="002A58BA" w:rsidP="003A34E8">
                  <w:pPr>
                    <w:rPr>
                      <w:sz w:val="10"/>
                      <w:szCs w:val="10"/>
                      <w:lang w:val="lt-LT"/>
                    </w:rPr>
                  </w:pPr>
                </w:p>
              </w:tc>
              <w:tc>
                <w:tcPr>
                  <w:tcW w:w="190" w:type="dxa"/>
                  <w:tcMar>
                    <w:left w:w="0" w:type="dxa"/>
                    <w:right w:w="0" w:type="dxa"/>
                  </w:tcMar>
                </w:tcPr>
                <w:p w14:paraId="20EF9A5E" w14:textId="77777777" w:rsidR="002A58BA" w:rsidRPr="005B5B85" w:rsidRDefault="002A58BA" w:rsidP="003A34E8">
                  <w:pPr>
                    <w:rPr>
                      <w:sz w:val="10"/>
                      <w:szCs w:val="10"/>
                      <w:lang w:val="lt-LT"/>
                    </w:rPr>
                  </w:pPr>
                </w:p>
              </w:tc>
            </w:tr>
            <w:bookmarkStart w:id="1" w:name="Applicant_address"/>
            <w:tr w:rsidR="002A58BA" w:rsidRPr="005B5B85" w14:paraId="58D429DA" w14:textId="77777777" w:rsidTr="003A34E8">
              <w:trPr>
                <w:cantSplit/>
                <w:trHeight w:val="57"/>
              </w:trPr>
              <w:tc>
                <w:tcPr>
                  <w:tcW w:w="9509" w:type="dxa"/>
                  <w:gridSpan w:val="3"/>
                  <w:tcMar>
                    <w:top w:w="0" w:type="dxa"/>
                    <w:bottom w:w="0" w:type="dxa"/>
                  </w:tcMar>
                </w:tcPr>
                <w:p w14:paraId="184D8F59" w14:textId="77777777" w:rsidR="002A58BA" w:rsidRPr="005B5B85" w:rsidRDefault="002A58BA" w:rsidP="003A34E8">
                  <w:pPr>
                    <w:rPr>
                      <w:szCs w:val="24"/>
                      <w:lang w:val="lt-LT"/>
                    </w:rPr>
                  </w:pPr>
                  <w:r w:rsidRPr="005B5B85">
                    <w:rPr>
                      <w:bCs/>
                      <w:szCs w:val="24"/>
                      <w:lang w:val="lt-LT"/>
                    </w:rPr>
                    <w:fldChar w:fldCharType="begin">
                      <w:ffData>
                        <w:name w:val="Applicant_address"/>
                        <w:enabled/>
                        <w:calcOnExit w:val="0"/>
                        <w:helpText w:type="text" w:val="Pareiškėjo adresass Applicant address"/>
                        <w:statusText w:type="text" w:val="Pareiškėjo adresass  Applicant address "/>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bookmarkEnd w:id="1"/>
                </w:p>
              </w:tc>
              <w:tc>
                <w:tcPr>
                  <w:tcW w:w="190" w:type="dxa"/>
                  <w:tcMar>
                    <w:left w:w="0" w:type="dxa"/>
                    <w:right w:w="0" w:type="dxa"/>
                  </w:tcMar>
                </w:tcPr>
                <w:p w14:paraId="7280F8C2" w14:textId="77777777" w:rsidR="002A58BA" w:rsidRPr="005B5B85" w:rsidRDefault="002A58BA" w:rsidP="003A34E8">
                  <w:pPr>
                    <w:rPr>
                      <w:szCs w:val="24"/>
                      <w:lang w:val="lt-LT"/>
                    </w:rPr>
                  </w:pPr>
                </w:p>
              </w:tc>
            </w:tr>
            <w:tr w:rsidR="002A58BA" w:rsidRPr="005B5B85" w14:paraId="7CFE601E" w14:textId="77777777" w:rsidTr="003A34E8">
              <w:trPr>
                <w:cantSplit/>
                <w:trHeight w:val="57"/>
              </w:trPr>
              <w:tc>
                <w:tcPr>
                  <w:tcW w:w="3228" w:type="dxa"/>
                  <w:tcMar>
                    <w:top w:w="0" w:type="dxa"/>
                  </w:tcMar>
                </w:tcPr>
                <w:p w14:paraId="5E56884E" w14:textId="77777777" w:rsidR="002A58BA" w:rsidRPr="005B5B85" w:rsidRDefault="002A58BA" w:rsidP="003A34E8">
                  <w:pPr>
                    <w:rPr>
                      <w:sz w:val="10"/>
                      <w:szCs w:val="10"/>
                      <w:lang w:val="lt-LT"/>
                    </w:rPr>
                  </w:pPr>
                </w:p>
              </w:tc>
              <w:tc>
                <w:tcPr>
                  <w:tcW w:w="3290" w:type="dxa"/>
                </w:tcPr>
                <w:p w14:paraId="38B7F8B2" w14:textId="77777777" w:rsidR="002A58BA" w:rsidRPr="005B5B85" w:rsidRDefault="002A58BA" w:rsidP="003A34E8">
                  <w:pPr>
                    <w:rPr>
                      <w:sz w:val="10"/>
                      <w:szCs w:val="10"/>
                      <w:lang w:val="lt-LT"/>
                    </w:rPr>
                  </w:pPr>
                </w:p>
              </w:tc>
              <w:tc>
                <w:tcPr>
                  <w:tcW w:w="2991" w:type="dxa"/>
                </w:tcPr>
                <w:p w14:paraId="04CC8EC6" w14:textId="77777777" w:rsidR="002A58BA" w:rsidRPr="005B5B85" w:rsidRDefault="002A58BA" w:rsidP="003A34E8">
                  <w:pPr>
                    <w:rPr>
                      <w:sz w:val="10"/>
                      <w:szCs w:val="10"/>
                      <w:lang w:val="lt-LT"/>
                    </w:rPr>
                  </w:pPr>
                </w:p>
              </w:tc>
              <w:tc>
                <w:tcPr>
                  <w:tcW w:w="190" w:type="dxa"/>
                  <w:tcMar>
                    <w:left w:w="0" w:type="dxa"/>
                    <w:right w:w="0" w:type="dxa"/>
                  </w:tcMar>
                </w:tcPr>
                <w:p w14:paraId="368DE7B2" w14:textId="77777777" w:rsidR="002A58BA" w:rsidRPr="005B5B85" w:rsidRDefault="002A58BA" w:rsidP="003A34E8">
                  <w:pPr>
                    <w:rPr>
                      <w:sz w:val="10"/>
                      <w:szCs w:val="10"/>
                      <w:lang w:val="lt-LT"/>
                    </w:rPr>
                  </w:pPr>
                </w:p>
              </w:tc>
            </w:tr>
            <w:tr w:rsidR="002A58BA" w:rsidRPr="005B5B85" w14:paraId="1AF96438" w14:textId="77777777" w:rsidTr="003A34E8">
              <w:trPr>
                <w:cantSplit/>
                <w:trHeight w:val="57"/>
              </w:trPr>
              <w:tc>
                <w:tcPr>
                  <w:tcW w:w="3228" w:type="dxa"/>
                  <w:tcMar>
                    <w:top w:w="0" w:type="dxa"/>
                  </w:tcMar>
                </w:tcPr>
                <w:p w14:paraId="45BA518A" w14:textId="77777777" w:rsidR="002A58BA" w:rsidRPr="005B5B85" w:rsidRDefault="002A58BA" w:rsidP="003A34E8">
                  <w:pPr>
                    <w:rPr>
                      <w:sz w:val="20"/>
                      <w:lang w:val="lt-LT"/>
                    </w:rPr>
                  </w:pPr>
                  <w:r w:rsidRPr="005B5B85">
                    <w:rPr>
                      <w:szCs w:val="24"/>
                      <w:lang w:val="lt-LT"/>
                    </w:rPr>
                    <w:t>Telefono numeris (-iai)</w:t>
                  </w:r>
                  <w:r w:rsidRPr="005B5B85">
                    <w:rPr>
                      <w:sz w:val="20"/>
                      <w:lang w:val="lt-LT"/>
                    </w:rPr>
                    <w:t xml:space="preserve"> </w:t>
                  </w:r>
                </w:p>
                <w:p w14:paraId="17D6F1AE" w14:textId="77777777" w:rsidR="002A58BA" w:rsidRPr="005B5B85" w:rsidRDefault="002A58BA" w:rsidP="003A34E8">
                  <w:pPr>
                    <w:rPr>
                      <w:szCs w:val="24"/>
                      <w:lang w:val="lt-LT"/>
                    </w:rPr>
                  </w:pPr>
                  <w:r w:rsidRPr="005B5B85">
                    <w:rPr>
                      <w:sz w:val="20"/>
                      <w:lang w:val="lt-LT"/>
                    </w:rPr>
                    <w:t>Phone number (s)</w:t>
                  </w:r>
                </w:p>
              </w:tc>
              <w:tc>
                <w:tcPr>
                  <w:tcW w:w="3290" w:type="dxa"/>
                </w:tcPr>
                <w:p w14:paraId="2C024BD2" w14:textId="77777777" w:rsidR="002A58BA" w:rsidRPr="005B5B85" w:rsidRDefault="002A58BA" w:rsidP="003A34E8">
                  <w:pPr>
                    <w:rPr>
                      <w:sz w:val="20"/>
                      <w:lang w:val="lt-LT"/>
                    </w:rPr>
                  </w:pPr>
                  <w:r w:rsidRPr="005B5B85">
                    <w:rPr>
                      <w:szCs w:val="24"/>
                      <w:lang w:val="lt-LT"/>
                    </w:rPr>
                    <w:t>Fakso numeris (-iai)</w:t>
                  </w:r>
                  <w:r w:rsidRPr="005B5B85">
                    <w:rPr>
                      <w:sz w:val="20"/>
                      <w:lang w:val="lt-LT"/>
                    </w:rPr>
                    <w:t xml:space="preserve"> </w:t>
                  </w:r>
                </w:p>
                <w:p w14:paraId="6F238630" w14:textId="77777777" w:rsidR="002A58BA" w:rsidRPr="005B5B85" w:rsidRDefault="002A58BA" w:rsidP="003A34E8">
                  <w:pPr>
                    <w:rPr>
                      <w:szCs w:val="24"/>
                      <w:lang w:val="lt-LT"/>
                    </w:rPr>
                  </w:pPr>
                  <w:r w:rsidRPr="005B5B85">
                    <w:rPr>
                      <w:sz w:val="20"/>
                      <w:lang w:val="lt-LT"/>
                    </w:rPr>
                    <w:t>Fax number (s)</w:t>
                  </w:r>
                </w:p>
              </w:tc>
              <w:tc>
                <w:tcPr>
                  <w:tcW w:w="2991" w:type="dxa"/>
                </w:tcPr>
                <w:p w14:paraId="40DFC38B" w14:textId="77777777" w:rsidR="002A58BA" w:rsidRPr="005B5B85" w:rsidRDefault="002A58BA" w:rsidP="003A34E8">
                  <w:pPr>
                    <w:rPr>
                      <w:szCs w:val="24"/>
                      <w:lang w:val="lt-LT"/>
                    </w:rPr>
                  </w:pPr>
                  <w:r w:rsidRPr="005B5B85">
                    <w:rPr>
                      <w:szCs w:val="24"/>
                      <w:lang w:val="lt-LT"/>
                    </w:rPr>
                    <w:t xml:space="preserve">Elektroninio pašto </w:t>
                  </w:r>
                </w:p>
                <w:p w14:paraId="635D78BF" w14:textId="77777777" w:rsidR="002A58BA" w:rsidRPr="005B5B85" w:rsidRDefault="002A58BA" w:rsidP="003A34E8">
                  <w:pPr>
                    <w:rPr>
                      <w:szCs w:val="24"/>
                      <w:lang w:val="lt-LT"/>
                    </w:rPr>
                  </w:pPr>
                  <w:r w:rsidRPr="005B5B85">
                    <w:rPr>
                      <w:szCs w:val="24"/>
                      <w:lang w:val="lt-LT"/>
                    </w:rPr>
                    <w:t>adresas (-ai)</w:t>
                  </w:r>
                </w:p>
                <w:p w14:paraId="13EE1BA5" w14:textId="77777777" w:rsidR="002A58BA" w:rsidRPr="005B5B85" w:rsidRDefault="002A58BA" w:rsidP="003A34E8">
                  <w:pPr>
                    <w:rPr>
                      <w:szCs w:val="24"/>
                      <w:lang w:val="lt-LT"/>
                    </w:rPr>
                  </w:pPr>
                  <w:r w:rsidRPr="005B5B85">
                    <w:rPr>
                      <w:sz w:val="20"/>
                      <w:lang w:val="lt-LT"/>
                    </w:rPr>
                    <w:t>Email address</w:t>
                  </w:r>
                </w:p>
              </w:tc>
              <w:tc>
                <w:tcPr>
                  <w:tcW w:w="190" w:type="dxa"/>
                  <w:tcMar>
                    <w:left w:w="0" w:type="dxa"/>
                    <w:right w:w="0" w:type="dxa"/>
                  </w:tcMar>
                </w:tcPr>
                <w:p w14:paraId="30A73DC4" w14:textId="77777777" w:rsidR="002A58BA" w:rsidRPr="005B5B85" w:rsidRDefault="002A58BA" w:rsidP="003A34E8">
                  <w:pPr>
                    <w:rPr>
                      <w:szCs w:val="24"/>
                      <w:lang w:val="lt-LT"/>
                    </w:rPr>
                  </w:pPr>
                </w:p>
              </w:tc>
            </w:tr>
            <w:tr w:rsidR="002A58BA" w:rsidRPr="005B5B85" w14:paraId="78DB1520" w14:textId="77777777" w:rsidTr="003A34E8">
              <w:trPr>
                <w:cantSplit/>
                <w:trHeight w:val="57"/>
              </w:trPr>
              <w:tc>
                <w:tcPr>
                  <w:tcW w:w="3228" w:type="dxa"/>
                  <w:tcMar>
                    <w:top w:w="0" w:type="dxa"/>
                  </w:tcMar>
                </w:tcPr>
                <w:p w14:paraId="6C866DEA" w14:textId="77777777" w:rsidR="002A58BA" w:rsidRPr="005B5B85" w:rsidRDefault="002A58BA" w:rsidP="003A34E8">
                  <w:pPr>
                    <w:rPr>
                      <w:sz w:val="20"/>
                      <w:lang w:val="lt-LT"/>
                    </w:rPr>
                  </w:pPr>
                  <w:r w:rsidRPr="005B5B85">
                    <w:rPr>
                      <w:bCs/>
                      <w:szCs w:val="24"/>
                      <w:lang w:val="lt-LT"/>
                    </w:rPr>
                    <w:fldChar w:fldCharType="begin">
                      <w:ffData>
                        <w:name w:val="Applicant_phone"/>
                        <w:enabled/>
                        <w:calcOnExit w:val="0"/>
                        <w:helpText w:type="text" w:val="Pareiškėjo telefono numeris Applicant phone number "/>
                        <w:statusText w:type="text" w:val="Pareiškėjo telefono numeris  Applicant phone number"/>
                        <w:textInput>
                          <w:maxLength w:val="30"/>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p>
              </w:tc>
              <w:tc>
                <w:tcPr>
                  <w:tcW w:w="3290" w:type="dxa"/>
                </w:tcPr>
                <w:p w14:paraId="7C33A556" w14:textId="77777777" w:rsidR="002A58BA" w:rsidRPr="005B5B85" w:rsidRDefault="002A58BA" w:rsidP="003A34E8">
                  <w:pPr>
                    <w:rPr>
                      <w:sz w:val="20"/>
                      <w:lang w:val="lt-LT"/>
                    </w:rPr>
                  </w:pPr>
                  <w:r w:rsidRPr="005B5B85">
                    <w:rPr>
                      <w:bCs/>
                      <w:szCs w:val="24"/>
                      <w:lang w:val="lt-LT"/>
                    </w:rPr>
                    <w:fldChar w:fldCharType="begin">
                      <w:ffData>
                        <w:name w:val="Applicant_phone"/>
                        <w:enabled/>
                        <w:calcOnExit w:val="0"/>
                        <w:helpText w:type="text" w:val="Pareiškėjo telefono numeris Applicant phone number "/>
                        <w:statusText w:type="text" w:val="Pareiškėjo telefono numeris  Applicant phone number"/>
                        <w:textInput>
                          <w:maxLength w:val="30"/>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p>
              </w:tc>
              <w:tc>
                <w:tcPr>
                  <w:tcW w:w="2991" w:type="dxa"/>
                </w:tcPr>
                <w:p w14:paraId="645AD3D8" w14:textId="77777777" w:rsidR="002A58BA" w:rsidRPr="005B5B85" w:rsidRDefault="002A58BA" w:rsidP="003A34E8">
                  <w:pPr>
                    <w:rPr>
                      <w:sz w:val="20"/>
                      <w:lang w:val="lt-LT"/>
                    </w:rPr>
                  </w:pPr>
                  <w:r w:rsidRPr="005B5B85">
                    <w:rPr>
                      <w:bCs/>
                      <w:szCs w:val="24"/>
                      <w:lang w:val="lt-LT"/>
                    </w:rPr>
                    <w:fldChar w:fldCharType="begin">
                      <w:ffData>
                        <w:name w:val="Applicant_email"/>
                        <w:enabled/>
                        <w:calcOnExit w:val="0"/>
                        <w:helpText w:type="text" w:val="Pareiškėjo elektroninio pašto adresas Applicant email address "/>
                        <w:statusText w:type="text" w:val="Pareiškėjo elektroninio pašto adresas  Applicant email address "/>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p>
              </w:tc>
              <w:tc>
                <w:tcPr>
                  <w:tcW w:w="190" w:type="dxa"/>
                  <w:tcMar>
                    <w:left w:w="0" w:type="dxa"/>
                    <w:right w:w="0" w:type="dxa"/>
                  </w:tcMar>
                </w:tcPr>
                <w:p w14:paraId="0B7DEC33" w14:textId="77777777" w:rsidR="002A58BA" w:rsidRPr="005B5B85" w:rsidRDefault="002A58BA" w:rsidP="003A34E8">
                  <w:pPr>
                    <w:rPr>
                      <w:sz w:val="20"/>
                      <w:lang w:val="lt-LT"/>
                    </w:rPr>
                  </w:pPr>
                </w:p>
              </w:tc>
            </w:tr>
            <w:tr w:rsidR="002A58BA" w:rsidRPr="005B5B85" w14:paraId="3DD671BB" w14:textId="77777777" w:rsidTr="003A34E8">
              <w:trPr>
                <w:cantSplit/>
                <w:trHeight w:val="57"/>
              </w:trPr>
              <w:tc>
                <w:tcPr>
                  <w:tcW w:w="3228" w:type="dxa"/>
                  <w:tcMar>
                    <w:top w:w="0" w:type="dxa"/>
                  </w:tcMar>
                </w:tcPr>
                <w:p w14:paraId="07C65A19" w14:textId="77777777" w:rsidR="002A58BA" w:rsidRPr="005B5B85" w:rsidRDefault="002A58BA" w:rsidP="003A34E8">
                  <w:pPr>
                    <w:rPr>
                      <w:sz w:val="10"/>
                      <w:szCs w:val="10"/>
                      <w:lang w:val="lt-LT"/>
                    </w:rPr>
                  </w:pPr>
                </w:p>
              </w:tc>
              <w:tc>
                <w:tcPr>
                  <w:tcW w:w="3290" w:type="dxa"/>
                </w:tcPr>
                <w:p w14:paraId="5F7B3318" w14:textId="77777777" w:rsidR="002A58BA" w:rsidRPr="005B5B85" w:rsidRDefault="002A58BA" w:rsidP="003A34E8">
                  <w:pPr>
                    <w:rPr>
                      <w:sz w:val="10"/>
                      <w:szCs w:val="10"/>
                      <w:lang w:val="lt-LT"/>
                    </w:rPr>
                  </w:pPr>
                </w:p>
              </w:tc>
              <w:tc>
                <w:tcPr>
                  <w:tcW w:w="2991" w:type="dxa"/>
                </w:tcPr>
                <w:p w14:paraId="1463FA89" w14:textId="77777777" w:rsidR="002A58BA" w:rsidRPr="005B5B85" w:rsidRDefault="002A58BA" w:rsidP="003A34E8">
                  <w:pPr>
                    <w:rPr>
                      <w:sz w:val="10"/>
                      <w:szCs w:val="10"/>
                      <w:lang w:val="lt-LT"/>
                    </w:rPr>
                  </w:pPr>
                </w:p>
              </w:tc>
              <w:tc>
                <w:tcPr>
                  <w:tcW w:w="190" w:type="dxa"/>
                  <w:tcMar>
                    <w:left w:w="0" w:type="dxa"/>
                    <w:right w:w="0" w:type="dxa"/>
                  </w:tcMar>
                </w:tcPr>
                <w:p w14:paraId="5A8F12F0" w14:textId="77777777" w:rsidR="002A58BA" w:rsidRPr="005B5B85" w:rsidRDefault="002A58BA" w:rsidP="003A34E8">
                  <w:pPr>
                    <w:rPr>
                      <w:sz w:val="10"/>
                      <w:szCs w:val="10"/>
                      <w:lang w:val="lt-LT"/>
                    </w:rPr>
                  </w:pPr>
                </w:p>
              </w:tc>
            </w:tr>
            <w:bookmarkStart w:id="2" w:name="Applicant_phone"/>
            <w:tr w:rsidR="002A58BA" w:rsidRPr="005B5B85" w14:paraId="5E728F23" w14:textId="77777777" w:rsidTr="003A34E8">
              <w:trPr>
                <w:cantSplit/>
                <w:trHeight w:val="57"/>
              </w:trPr>
              <w:tc>
                <w:tcPr>
                  <w:tcW w:w="3228" w:type="dxa"/>
                  <w:tcMar>
                    <w:top w:w="0" w:type="dxa"/>
                    <w:bottom w:w="0" w:type="dxa"/>
                  </w:tcMar>
                </w:tcPr>
                <w:p w14:paraId="66D5E607" w14:textId="77777777" w:rsidR="002A58BA" w:rsidRPr="005B5B85" w:rsidRDefault="002A58BA" w:rsidP="003A34E8">
                  <w:pPr>
                    <w:rPr>
                      <w:szCs w:val="24"/>
                      <w:lang w:val="lt-LT"/>
                    </w:rPr>
                  </w:pPr>
                  <w:r w:rsidRPr="005B5B85">
                    <w:rPr>
                      <w:bCs/>
                      <w:szCs w:val="24"/>
                      <w:lang w:val="lt-LT"/>
                    </w:rPr>
                    <w:fldChar w:fldCharType="begin">
                      <w:ffData>
                        <w:name w:val="Applicant_phone"/>
                        <w:enabled/>
                        <w:calcOnExit w:val="0"/>
                        <w:helpText w:type="text" w:val="Pareiškėjo telefono numeris Applicant phone number "/>
                        <w:statusText w:type="text" w:val="Pareiškėjo telefono numeris  Applicant phone number"/>
                        <w:textInput>
                          <w:maxLength w:val="30"/>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bookmarkEnd w:id="2"/>
                </w:p>
              </w:tc>
              <w:bookmarkStart w:id="3" w:name="Applicant_Fax"/>
              <w:tc>
                <w:tcPr>
                  <w:tcW w:w="3290" w:type="dxa"/>
                  <w:tcMar>
                    <w:top w:w="0" w:type="dxa"/>
                    <w:bottom w:w="0" w:type="dxa"/>
                  </w:tcMar>
                </w:tcPr>
                <w:p w14:paraId="36E6853E" w14:textId="77777777" w:rsidR="002A58BA" w:rsidRPr="005B5B85" w:rsidRDefault="002A58BA" w:rsidP="003A34E8">
                  <w:pPr>
                    <w:rPr>
                      <w:szCs w:val="24"/>
                      <w:lang w:val="lt-LT"/>
                    </w:rPr>
                  </w:pPr>
                  <w:r w:rsidRPr="005B5B85">
                    <w:rPr>
                      <w:bCs/>
                      <w:szCs w:val="24"/>
                      <w:lang w:val="lt-LT"/>
                    </w:rPr>
                    <w:fldChar w:fldCharType="begin">
                      <w:ffData>
                        <w:name w:val="Applicant_Fax"/>
                        <w:enabled/>
                        <w:calcOnExit w:val="0"/>
                        <w:helpText w:type="text" w:val="Pareiškėjo fakso numeris Applicant fax number"/>
                        <w:statusText w:type="text" w:val="Pareiškėjo fakso numeris  Applicant fax number "/>
                        <w:textInput>
                          <w:maxLength w:val="30"/>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bookmarkEnd w:id="3"/>
                </w:p>
              </w:tc>
              <w:bookmarkStart w:id="4" w:name="Applicant_email"/>
              <w:tc>
                <w:tcPr>
                  <w:tcW w:w="2991" w:type="dxa"/>
                  <w:tcMar>
                    <w:top w:w="0" w:type="dxa"/>
                    <w:bottom w:w="0" w:type="dxa"/>
                    <w:right w:w="0" w:type="dxa"/>
                  </w:tcMar>
                </w:tcPr>
                <w:p w14:paraId="4492682D" w14:textId="77777777" w:rsidR="002A58BA" w:rsidRPr="005B5B85" w:rsidRDefault="002A58BA" w:rsidP="003A34E8">
                  <w:pPr>
                    <w:rPr>
                      <w:szCs w:val="24"/>
                      <w:lang w:val="lt-LT"/>
                    </w:rPr>
                  </w:pPr>
                  <w:r w:rsidRPr="005B5B85">
                    <w:rPr>
                      <w:bCs/>
                      <w:szCs w:val="24"/>
                      <w:lang w:val="lt-LT"/>
                    </w:rPr>
                    <w:fldChar w:fldCharType="begin">
                      <w:ffData>
                        <w:name w:val="Applicant_email"/>
                        <w:enabled/>
                        <w:calcOnExit w:val="0"/>
                        <w:helpText w:type="text" w:val="Pareiškėjo elektroninio pašto adresas Applicant email address "/>
                        <w:statusText w:type="text" w:val="Pareiškėjo elektroninio pašto adresas  Applicant email address "/>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bookmarkEnd w:id="4"/>
                </w:p>
              </w:tc>
              <w:tc>
                <w:tcPr>
                  <w:tcW w:w="190" w:type="dxa"/>
                  <w:tcMar>
                    <w:top w:w="0" w:type="dxa"/>
                    <w:left w:w="0" w:type="dxa"/>
                    <w:bottom w:w="0" w:type="dxa"/>
                    <w:right w:w="0" w:type="dxa"/>
                  </w:tcMar>
                </w:tcPr>
                <w:p w14:paraId="3FB35938" w14:textId="77777777" w:rsidR="002A58BA" w:rsidRPr="005B5B85" w:rsidRDefault="002A58BA" w:rsidP="003A34E8">
                  <w:pPr>
                    <w:rPr>
                      <w:szCs w:val="24"/>
                      <w:lang w:val="lt-LT"/>
                    </w:rPr>
                  </w:pPr>
                </w:p>
              </w:tc>
            </w:tr>
            <w:tr w:rsidR="002A58BA" w:rsidRPr="005B5B85" w14:paraId="0CAA79AF" w14:textId="77777777" w:rsidTr="003A34E8">
              <w:trPr>
                <w:cantSplit/>
                <w:trHeight w:val="57"/>
              </w:trPr>
              <w:tc>
                <w:tcPr>
                  <w:tcW w:w="9699" w:type="dxa"/>
                  <w:gridSpan w:val="4"/>
                  <w:tcMar>
                    <w:top w:w="0" w:type="dxa"/>
                  </w:tcMar>
                </w:tcPr>
                <w:p w14:paraId="6BEA0ABA" w14:textId="77777777" w:rsidR="002A58BA" w:rsidRPr="005B5B85" w:rsidRDefault="002A58BA" w:rsidP="003A34E8">
                  <w:pPr>
                    <w:rPr>
                      <w:bCs/>
                      <w:sz w:val="10"/>
                      <w:szCs w:val="10"/>
                      <w:lang w:val="lt-LT"/>
                    </w:rPr>
                  </w:pPr>
                </w:p>
              </w:tc>
            </w:tr>
          </w:tbl>
          <w:p w14:paraId="030AE8A6" w14:textId="77777777" w:rsidR="002A58BA" w:rsidRPr="005B5B85" w:rsidRDefault="002A58BA" w:rsidP="003A34E8">
            <w:pPr>
              <w:rPr>
                <w:sz w:val="22"/>
                <w:lang w:val="lt-LT"/>
              </w:rPr>
            </w:pPr>
          </w:p>
        </w:tc>
      </w:tr>
      <w:tr w:rsidR="002A58BA" w:rsidRPr="005B5B85" w14:paraId="4F9C0884" w14:textId="77777777" w:rsidTr="001507B3">
        <w:trPr>
          <w:cantSplit/>
          <w:trHeight w:val="57"/>
          <w:jc w:val="center"/>
        </w:trPr>
        <w:tc>
          <w:tcPr>
            <w:tcW w:w="546" w:type="dxa"/>
            <w:tcBorders>
              <w:top w:val="single" w:sz="4" w:space="0" w:color="auto"/>
              <w:bottom w:val="single" w:sz="4" w:space="0" w:color="auto"/>
            </w:tcBorders>
            <w:tcMar>
              <w:top w:w="57" w:type="dxa"/>
            </w:tcMar>
          </w:tcPr>
          <w:p w14:paraId="132B0877" w14:textId="77777777" w:rsidR="002A58BA" w:rsidRPr="005B5B85" w:rsidRDefault="002A58BA" w:rsidP="003A34E8">
            <w:pPr>
              <w:jc w:val="center"/>
              <w:rPr>
                <w:szCs w:val="24"/>
                <w:lang w:val="lt-LT"/>
              </w:rPr>
            </w:pPr>
            <w:r w:rsidRPr="005B5B85">
              <w:rPr>
                <w:b/>
                <w:bCs/>
                <w:szCs w:val="24"/>
                <w:lang w:val="lt-LT"/>
              </w:rPr>
              <w:t>3.</w:t>
            </w:r>
          </w:p>
        </w:tc>
        <w:tc>
          <w:tcPr>
            <w:tcW w:w="9709" w:type="dxa"/>
            <w:gridSpan w:val="3"/>
            <w:tcBorders>
              <w:top w:val="single" w:sz="4" w:space="0" w:color="auto"/>
              <w:bottom w:val="single" w:sz="4" w:space="0" w:color="auto"/>
            </w:tcBorders>
          </w:tcPr>
          <w:tbl>
            <w:tblPr>
              <w:tblW w:w="9522" w:type="dxa"/>
              <w:jc w:val="center"/>
              <w:tblLayout w:type="fixed"/>
              <w:tblCellMar>
                <w:left w:w="85" w:type="dxa"/>
                <w:right w:w="85" w:type="dxa"/>
              </w:tblCellMar>
              <w:tblLook w:val="04A0" w:firstRow="1" w:lastRow="0" w:firstColumn="1" w:lastColumn="0" w:noHBand="0" w:noVBand="1"/>
            </w:tblPr>
            <w:tblGrid>
              <w:gridCol w:w="459"/>
              <w:gridCol w:w="4884"/>
              <w:gridCol w:w="4179"/>
            </w:tblGrid>
            <w:tr w:rsidR="002A58BA" w:rsidRPr="005B5B85" w14:paraId="3FDEC364" w14:textId="77777777" w:rsidTr="003A34E8">
              <w:trPr>
                <w:cantSplit/>
                <w:trHeight w:val="360"/>
                <w:jc w:val="center"/>
              </w:trPr>
              <w:tc>
                <w:tcPr>
                  <w:tcW w:w="5343" w:type="dxa"/>
                  <w:gridSpan w:val="2"/>
                  <w:tcMar>
                    <w:top w:w="0" w:type="dxa"/>
                  </w:tcMar>
                </w:tcPr>
                <w:p w14:paraId="74F076B3" w14:textId="77777777" w:rsidR="002A58BA" w:rsidRPr="005B5B85" w:rsidRDefault="002A58BA" w:rsidP="003A34E8">
                  <w:pPr>
                    <w:rPr>
                      <w:szCs w:val="24"/>
                      <w:lang w:val="lt-LT"/>
                    </w:rPr>
                  </w:pPr>
                  <w:r w:rsidRPr="005B5B85">
                    <w:rPr>
                      <w:b/>
                      <w:bCs/>
                      <w:szCs w:val="24"/>
                      <w:lang w:val="lt-LT"/>
                    </w:rPr>
                    <w:t>Veislės pavadinimas:</w:t>
                  </w:r>
                </w:p>
              </w:tc>
              <w:tc>
                <w:tcPr>
                  <w:tcW w:w="4179" w:type="dxa"/>
                </w:tcPr>
                <w:p w14:paraId="48069714" w14:textId="77777777" w:rsidR="002A58BA" w:rsidRPr="005B5B85" w:rsidRDefault="002A58BA" w:rsidP="003A34E8">
                  <w:pPr>
                    <w:rPr>
                      <w:b/>
                      <w:bCs/>
                      <w:szCs w:val="24"/>
                      <w:lang w:val="lt-LT"/>
                    </w:rPr>
                  </w:pPr>
                </w:p>
              </w:tc>
            </w:tr>
            <w:tr w:rsidR="002A58BA" w:rsidRPr="005B5B85" w14:paraId="694CC17D" w14:textId="77777777" w:rsidTr="003A34E8">
              <w:trPr>
                <w:cantSplit/>
                <w:trHeight w:val="74"/>
                <w:jc w:val="center"/>
              </w:trPr>
              <w:tc>
                <w:tcPr>
                  <w:tcW w:w="5343" w:type="dxa"/>
                  <w:gridSpan w:val="2"/>
                </w:tcPr>
                <w:p w14:paraId="5FFAA719" w14:textId="77777777" w:rsidR="002A58BA" w:rsidRPr="005B5B85" w:rsidRDefault="002A58BA" w:rsidP="003A34E8">
                  <w:pPr>
                    <w:rPr>
                      <w:bCs/>
                      <w:sz w:val="20"/>
                      <w:lang w:val="lt-LT"/>
                    </w:rPr>
                  </w:pPr>
                  <w:r w:rsidRPr="005B5B85">
                    <w:rPr>
                      <w:bCs/>
                      <w:sz w:val="20"/>
                      <w:lang w:val="lt-LT"/>
                    </w:rPr>
                    <w:t>Variety denomination:</w:t>
                  </w:r>
                </w:p>
              </w:tc>
              <w:tc>
                <w:tcPr>
                  <w:tcW w:w="4179" w:type="dxa"/>
                </w:tcPr>
                <w:p w14:paraId="2DE946C5" w14:textId="77777777" w:rsidR="002A58BA" w:rsidRPr="005B5B85" w:rsidRDefault="002A58BA" w:rsidP="003A34E8">
                  <w:pPr>
                    <w:rPr>
                      <w:bCs/>
                      <w:sz w:val="20"/>
                      <w:lang w:val="lt-LT"/>
                    </w:rPr>
                  </w:pPr>
                </w:p>
              </w:tc>
            </w:tr>
            <w:tr w:rsidR="002A58BA" w:rsidRPr="005B5B85" w14:paraId="01C714F0" w14:textId="77777777" w:rsidTr="003A34E8">
              <w:trPr>
                <w:cantSplit/>
                <w:trHeight w:val="74"/>
                <w:jc w:val="center"/>
              </w:trPr>
              <w:tc>
                <w:tcPr>
                  <w:tcW w:w="459" w:type="dxa"/>
                  <w:noWrap/>
                  <w:tcMar>
                    <w:top w:w="0" w:type="dxa"/>
                    <w:bottom w:w="0" w:type="dxa"/>
                    <w:right w:w="0" w:type="dxa"/>
                  </w:tcMar>
                </w:tcPr>
                <w:p w14:paraId="40A7D504" w14:textId="77777777" w:rsidR="002A58BA" w:rsidRPr="005B5B85" w:rsidRDefault="002A58BA" w:rsidP="003A34E8">
                  <w:pPr>
                    <w:rPr>
                      <w:sz w:val="10"/>
                      <w:szCs w:val="10"/>
                      <w:lang w:val="lt-LT"/>
                    </w:rPr>
                  </w:pPr>
                </w:p>
              </w:tc>
              <w:tc>
                <w:tcPr>
                  <w:tcW w:w="4884" w:type="dxa"/>
                  <w:tcMar>
                    <w:top w:w="0" w:type="dxa"/>
                    <w:left w:w="85" w:type="dxa"/>
                    <w:bottom w:w="0" w:type="dxa"/>
                  </w:tcMar>
                </w:tcPr>
                <w:p w14:paraId="01A3D6EB" w14:textId="77777777" w:rsidR="002A58BA" w:rsidRPr="005B5B85" w:rsidRDefault="002A58BA" w:rsidP="003A34E8">
                  <w:pPr>
                    <w:pStyle w:val="ListParagraph"/>
                    <w:ind w:left="0"/>
                    <w:rPr>
                      <w:sz w:val="10"/>
                      <w:szCs w:val="10"/>
                    </w:rPr>
                  </w:pPr>
                </w:p>
              </w:tc>
              <w:tc>
                <w:tcPr>
                  <w:tcW w:w="4179" w:type="dxa"/>
                  <w:tcBorders>
                    <w:bottom w:val="single" w:sz="4" w:space="0" w:color="auto"/>
                  </w:tcBorders>
                </w:tcPr>
                <w:p w14:paraId="0578AE65" w14:textId="77777777" w:rsidR="002A58BA" w:rsidRPr="005B5B85" w:rsidRDefault="002A58BA" w:rsidP="003A34E8">
                  <w:pPr>
                    <w:pStyle w:val="ListParagraph"/>
                    <w:ind w:left="0"/>
                    <w:rPr>
                      <w:sz w:val="10"/>
                      <w:szCs w:val="10"/>
                    </w:rPr>
                  </w:pPr>
                </w:p>
              </w:tc>
            </w:tr>
            <w:tr w:rsidR="002A58BA" w:rsidRPr="005B5B85" w14:paraId="299CF161" w14:textId="77777777" w:rsidTr="003A34E8">
              <w:trPr>
                <w:cantSplit/>
                <w:trHeight w:val="74"/>
                <w:jc w:val="center"/>
              </w:trPr>
              <w:tc>
                <w:tcPr>
                  <w:tcW w:w="459" w:type="dxa"/>
                  <w:noWrap/>
                  <w:tcMar>
                    <w:top w:w="0" w:type="dxa"/>
                    <w:bottom w:w="0" w:type="dxa"/>
                    <w:right w:w="85" w:type="dxa"/>
                  </w:tcMar>
                </w:tcPr>
                <w:p w14:paraId="4D7AFBA8" w14:textId="77777777" w:rsidR="002A58BA" w:rsidRPr="005B5B85" w:rsidRDefault="002A58BA" w:rsidP="003A34E8">
                  <w:pPr>
                    <w:rPr>
                      <w:szCs w:val="24"/>
                      <w:lang w:val="lt-LT"/>
                    </w:rPr>
                  </w:pPr>
                  <w:r w:rsidRPr="005B5B85">
                    <w:rPr>
                      <w:szCs w:val="24"/>
                      <w:lang w:val="lt-LT"/>
                    </w:rPr>
                    <w:t>a)</w:t>
                  </w:r>
                </w:p>
              </w:tc>
              <w:tc>
                <w:tcPr>
                  <w:tcW w:w="4884" w:type="dxa"/>
                  <w:tcBorders>
                    <w:right w:val="single" w:sz="4" w:space="0" w:color="auto"/>
                  </w:tcBorders>
                  <w:tcMar>
                    <w:top w:w="0" w:type="dxa"/>
                    <w:left w:w="85" w:type="dxa"/>
                    <w:bottom w:w="0" w:type="dxa"/>
                  </w:tcMar>
                </w:tcPr>
                <w:p w14:paraId="02154D02" w14:textId="77777777" w:rsidR="002A58BA" w:rsidRPr="005B5B85" w:rsidRDefault="002A58BA" w:rsidP="003A34E8">
                  <w:pPr>
                    <w:pStyle w:val="ListParagraph"/>
                    <w:ind w:left="0"/>
                    <w:rPr>
                      <w:szCs w:val="24"/>
                    </w:rPr>
                  </w:pPr>
                  <w:r w:rsidRPr="005B5B85">
                    <w:rPr>
                      <w:szCs w:val="24"/>
                    </w:rPr>
                    <w:t>siūlomas veislės pavadinimas:</w:t>
                  </w:r>
                </w:p>
              </w:tc>
              <w:bookmarkStart w:id="5" w:name="Variety_denomination"/>
              <w:tc>
                <w:tcPr>
                  <w:tcW w:w="4179" w:type="dxa"/>
                  <w:vMerge w:val="restart"/>
                  <w:tcBorders>
                    <w:top w:val="single" w:sz="4" w:space="0" w:color="auto"/>
                    <w:left w:val="single" w:sz="4" w:space="0" w:color="auto"/>
                    <w:right w:val="single" w:sz="4" w:space="0" w:color="auto"/>
                  </w:tcBorders>
                  <w:vAlign w:val="center"/>
                </w:tcPr>
                <w:p w14:paraId="0637E6C6" w14:textId="77777777" w:rsidR="002A58BA" w:rsidRPr="005B5B85" w:rsidRDefault="002A58BA" w:rsidP="003A34E8">
                  <w:pPr>
                    <w:pStyle w:val="ListParagraph"/>
                    <w:ind w:left="0"/>
                    <w:jc w:val="center"/>
                    <w:rPr>
                      <w:szCs w:val="24"/>
                    </w:rPr>
                  </w:pPr>
                  <w:r w:rsidRPr="005B5B85">
                    <w:rPr>
                      <w:b/>
                      <w:szCs w:val="24"/>
                    </w:rPr>
                    <w:fldChar w:fldCharType="begin">
                      <w:ffData>
                        <w:name w:val="Variety_denomination"/>
                        <w:enabled/>
                        <w:calcOnExit w:val="0"/>
                        <w:helpText w:type="text" w:val="Siūlomas veislės pavadinimas Variety denomination"/>
                        <w:statusText w:type="text" w:val="Siūlomas veislės pavadinimas  Variety denomination"/>
                        <w:textInput/>
                      </w:ffData>
                    </w:fldChar>
                  </w:r>
                  <w:r w:rsidRPr="005B5B85">
                    <w:rPr>
                      <w:b/>
                      <w:szCs w:val="24"/>
                    </w:rPr>
                    <w:instrText xml:space="preserve"> FORMTEXT </w:instrText>
                  </w:r>
                  <w:r w:rsidRPr="005B5B85">
                    <w:rPr>
                      <w:b/>
                      <w:szCs w:val="24"/>
                    </w:rPr>
                  </w:r>
                  <w:r w:rsidRPr="005B5B85">
                    <w:rPr>
                      <w:b/>
                      <w:szCs w:val="24"/>
                    </w:rPr>
                    <w:fldChar w:fldCharType="separate"/>
                  </w:r>
                  <w:r w:rsidRPr="005B5B85">
                    <w:rPr>
                      <w:b/>
                      <w:szCs w:val="24"/>
                    </w:rPr>
                    <w:t> </w:t>
                  </w:r>
                  <w:r w:rsidRPr="005B5B85">
                    <w:rPr>
                      <w:b/>
                      <w:szCs w:val="24"/>
                    </w:rPr>
                    <w:t> </w:t>
                  </w:r>
                  <w:r w:rsidRPr="005B5B85">
                    <w:rPr>
                      <w:b/>
                      <w:szCs w:val="24"/>
                    </w:rPr>
                    <w:t> </w:t>
                  </w:r>
                  <w:r w:rsidRPr="005B5B85">
                    <w:rPr>
                      <w:b/>
                      <w:szCs w:val="24"/>
                    </w:rPr>
                    <w:t> </w:t>
                  </w:r>
                  <w:r w:rsidRPr="005B5B85">
                    <w:rPr>
                      <w:b/>
                      <w:szCs w:val="24"/>
                    </w:rPr>
                    <w:t> </w:t>
                  </w:r>
                  <w:r w:rsidRPr="005B5B85">
                    <w:rPr>
                      <w:b/>
                      <w:szCs w:val="24"/>
                    </w:rPr>
                    <w:fldChar w:fldCharType="end"/>
                  </w:r>
                  <w:bookmarkEnd w:id="5"/>
                </w:p>
              </w:tc>
            </w:tr>
            <w:tr w:rsidR="002A58BA" w:rsidRPr="005B5B85" w14:paraId="6F2700A8" w14:textId="77777777" w:rsidTr="003A34E8">
              <w:trPr>
                <w:cantSplit/>
                <w:trHeight w:val="74"/>
                <w:jc w:val="center"/>
              </w:trPr>
              <w:tc>
                <w:tcPr>
                  <w:tcW w:w="459" w:type="dxa"/>
                  <w:noWrap/>
                  <w:tcMar>
                    <w:bottom w:w="0" w:type="dxa"/>
                    <w:right w:w="0" w:type="dxa"/>
                  </w:tcMar>
                </w:tcPr>
                <w:p w14:paraId="04E4F099" w14:textId="77777777" w:rsidR="002A58BA" w:rsidRPr="005B5B85" w:rsidRDefault="002A58BA" w:rsidP="003A34E8">
                  <w:pPr>
                    <w:rPr>
                      <w:sz w:val="20"/>
                      <w:lang w:val="lt-LT"/>
                    </w:rPr>
                  </w:pPr>
                </w:p>
              </w:tc>
              <w:tc>
                <w:tcPr>
                  <w:tcW w:w="4884" w:type="dxa"/>
                  <w:tcBorders>
                    <w:right w:val="single" w:sz="4" w:space="0" w:color="auto"/>
                  </w:tcBorders>
                  <w:tcMar>
                    <w:left w:w="85" w:type="dxa"/>
                    <w:bottom w:w="0" w:type="dxa"/>
                  </w:tcMar>
                </w:tcPr>
                <w:p w14:paraId="5DEEC40E" w14:textId="77777777" w:rsidR="002A58BA" w:rsidRPr="005B5B85" w:rsidRDefault="002A58BA" w:rsidP="003A34E8">
                  <w:pPr>
                    <w:rPr>
                      <w:sz w:val="20"/>
                      <w:lang w:val="lt-LT"/>
                    </w:rPr>
                  </w:pPr>
                  <w:r w:rsidRPr="005B5B85">
                    <w:rPr>
                      <w:sz w:val="20"/>
                      <w:lang w:val="lt-LT"/>
                    </w:rPr>
                    <w:t>Where appropriate proposal for a variety denomination:</w:t>
                  </w:r>
                </w:p>
              </w:tc>
              <w:tc>
                <w:tcPr>
                  <w:tcW w:w="4179" w:type="dxa"/>
                  <w:vMerge/>
                  <w:tcBorders>
                    <w:left w:val="single" w:sz="4" w:space="0" w:color="auto"/>
                    <w:bottom w:val="single" w:sz="4" w:space="0" w:color="auto"/>
                    <w:right w:val="single" w:sz="4" w:space="0" w:color="auto"/>
                  </w:tcBorders>
                  <w:vAlign w:val="center"/>
                </w:tcPr>
                <w:p w14:paraId="2BE44490" w14:textId="77777777" w:rsidR="002A58BA" w:rsidRPr="005B5B85" w:rsidRDefault="002A58BA" w:rsidP="003A34E8">
                  <w:pPr>
                    <w:jc w:val="center"/>
                    <w:rPr>
                      <w:sz w:val="20"/>
                      <w:lang w:val="lt-LT"/>
                    </w:rPr>
                  </w:pPr>
                </w:p>
              </w:tc>
            </w:tr>
            <w:tr w:rsidR="002A58BA" w:rsidRPr="005B5B85" w14:paraId="79D33D7C" w14:textId="77777777" w:rsidTr="003A34E8">
              <w:trPr>
                <w:cantSplit/>
                <w:trHeight w:val="74"/>
                <w:jc w:val="center"/>
              </w:trPr>
              <w:tc>
                <w:tcPr>
                  <w:tcW w:w="459" w:type="dxa"/>
                  <w:noWrap/>
                  <w:tcMar>
                    <w:bottom w:w="0" w:type="dxa"/>
                    <w:right w:w="0" w:type="dxa"/>
                  </w:tcMar>
                </w:tcPr>
                <w:p w14:paraId="46511DA6" w14:textId="77777777" w:rsidR="002A58BA" w:rsidRPr="005B5B85" w:rsidRDefault="002A58BA" w:rsidP="003A34E8">
                  <w:pPr>
                    <w:rPr>
                      <w:sz w:val="10"/>
                      <w:szCs w:val="10"/>
                      <w:lang w:val="lt-LT"/>
                    </w:rPr>
                  </w:pPr>
                </w:p>
              </w:tc>
              <w:tc>
                <w:tcPr>
                  <w:tcW w:w="4884" w:type="dxa"/>
                  <w:tcMar>
                    <w:left w:w="85" w:type="dxa"/>
                    <w:bottom w:w="0" w:type="dxa"/>
                  </w:tcMar>
                </w:tcPr>
                <w:p w14:paraId="30EB4372" w14:textId="77777777" w:rsidR="002A58BA" w:rsidRPr="005B5B85" w:rsidRDefault="002A58BA" w:rsidP="003A34E8">
                  <w:pPr>
                    <w:rPr>
                      <w:sz w:val="10"/>
                      <w:szCs w:val="10"/>
                      <w:lang w:val="lt-LT"/>
                    </w:rPr>
                  </w:pPr>
                </w:p>
              </w:tc>
              <w:tc>
                <w:tcPr>
                  <w:tcW w:w="4179" w:type="dxa"/>
                  <w:tcBorders>
                    <w:top w:val="single" w:sz="4" w:space="0" w:color="auto"/>
                  </w:tcBorders>
                  <w:vAlign w:val="center"/>
                </w:tcPr>
                <w:p w14:paraId="4C873398" w14:textId="77777777" w:rsidR="002A58BA" w:rsidRPr="005B5B85" w:rsidRDefault="002A58BA" w:rsidP="003A34E8">
                  <w:pPr>
                    <w:jc w:val="center"/>
                    <w:rPr>
                      <w:sz w:val="10"/>
                      <w:szCs w:val="10"/>
                      <w:lang w:val="lt-LT"/>
                    </w:rPr>
                  </w:pPr>
                </w:p>
              </w:tc>
            </w:tr>
            <w:tr w:rsidR="002A58BA" w:rsidRPr="005B5B85" w14:paraId="63E6A77A" w14:textId="77777777" w:rsidTr="003A34E8">
              <w:trPr>
                <w:cantSplit/>
                <w:trHeight w:val="74"/>
                <w:jc w:val="center"/>
              </w:trPr>
              <w:tc>
                <w:tcPr>
                  <w:tcW w:w="459" w:type="dxa"/>
                  <w:noWrap/>
                  <w:tcMar>
                    <w:top w:w="0" w:type="dxa"/>
                    <w:bottom w:w="0" w:type="dxa"/>
                    <w:right w:w="0" w:type="dxa"/>
                  </w:tcMar>
                </w:tcPr>
                <w:p w14:paraId="37EAB422" w14:textId="77777777" w:rsidR="002A58BA" w:rsidRPr="005B5B85" w:rsidRDefault="002A58BA" w:rsidP="003A34E8">
                  <w:pPr>
                    <w:rPr>
                      <w:szCs w:val="24"/>
                      <w:lang w:val="lt-LT"/>
                    </w:rPr>
                  </w:pPr>
                  <w:r w:rsidRPr="005B5B85">
                    <w:rPr>
                      <w:szCs w:val="24"/>
                      <w:lang w:val="lt-LT"/>
                    </w:rPr>
                    <w:t>b)</w:t>
                  </w:r>
                </w:p>
              </w:tc>
              <w:tc>
                <w:tcPr>
                  <w:tcW w:w="4884" w:type="dxa"/>
                  <w:tcBorders>
                    <w:right w:val="single" w:sz="4" w:space="0" w:color="auto"/>
                  </w:tcBorders>
                  <w:tcMar>
                    <w:top w:w="0" w:type="dxa"/>
                    <w:left w:w="85" w:type="dxa"/>
                    <w:bottom w:w="0" w:type="dxa"/>
                  </w:tcMar>
                </w:tcPr>
                <w:p w14:paraId="420D6062" w14:textId="77777777" w:rsidR="002A58BA" w:rsidRPr="005B5B85" w:rsidRDefault="002A58BA" w:rsidP="003A34E8">
                  <w:pPr>
                    <w:rPr>
                      <w:szCs w:val="24"/>
                      <w:lang w:val="lt-LT"/>
                    </w:rPr>
                  </w:pPr>
                  <w:r w:rsidRPr="005B5B85">
                    <w:rPr>
                      <w:szCs w:val="24"/>
                      <w:lang w:val="lt-LT"/>
                    </w:rPr>
                    <w:t>selekcinis veislės žymuo:</w:t>
                  </w:r>
                </w:p>
              </w:tc>
              <w:bookmarkStart w:id="6" w:name="breeders_ref"/>
              <w:tc>
                <w:tcPr>
                  <w:tcW w:w="4179" w:type="dxa"/>
                  <w:vMerge w:val="restart"/>
                  <w:tcBorders>
                    <w:top w:val="single" w:sz="4" w:space="0" w:color="auto"/>
                    <w:left w:val="single" w:sz="4" w:space="0" w:color="auto"/>
                    <w:right w:val="single" w:sz="4" w:space="0" w:color="auto"/>
                  </w:tcBorders>
                  <w:vAlign w:val="center"/>
                </w:tcPr>
                <w:p w14:paraId="163755E3" w14:textId="77777777" w:rsidR="002A58BA" w:rsidRPr="005B5B85" w:rsidRDefault="002A58BA" w:rsidP="003A34E8">
                  <w:pPr>
                    <w:jc w:val="center"/>
                    <w:rPr>
                      <w:szCs w:val="24"/>
                      <w:lang w:val="lt-LT"/>
                    </w:rPr>
                  </w:pPr>
                  <w:r w:rsidRPr="005B5B85">
                    <w:rPr>
                      <w:b/>
                      <w:szCs w:val="24"/>
                      <w:lang w:val="lt-LT"/>
                    </w:rPr>
                    <w:fldChar w:fldCharType="begin">
                      <w:ffData>
                        <w:name w:val="breeders_ref"/>
                        <w:enabled/>
                        <w:calcOnExit w:val="0"/>
                        <w:helpText w:type="text" w:val="Laikinas veislės pavadinimas Breeder's reference"/>
                        <w:statusText w:type="text" w:val="Laikinas veislės pavadinimas  Breeder's reference"/>
                        <w:textInput/>
                      </w:ffData>
                    </w:fldChar>
                  </w:r>
                  <w:r w:rsidRPr="005B5B85">
                    <w:rPr>
                      <w:b/>
                      <w:szCs w:val="24"/>
                      <w:lang w:val="lt-LT"/>
                    </w:rPr>
                    <w:instrText xml:space="preserve"> FORMTEXT </w:instrText>
                  </w:r>
                  <w:r w:rsidRPr="005B5B85">
                    <w:rPr>
                      <w:b/>
                      <w:szCs w:val="24"/>
                      <w:lang w:val="lt-LT"/>
                    </w:rPr>
                  </w:r>
                  <w:r w:rsidRPr="005B5B85">
                    <w:rPr>
                      <w:b/>
                      <w:szCs w:val="24"/>
                      <w:lang w:val="lt-LT"/>
                    </w:rPr>
                    <w:fldChar w:fldCharType="separate"/>
                  </w:r>
                  <w:r w:rsidRPr="005B5B85">
                    <w:rPr>
                      <w:b/>
                      <w:noProof/>
                      <w:szCs w:val="24"/>
                      <w:lang w:val="lt-LT"/>
                    </w:rPr>
                    <w:t> </w:t>
                  </w:r>
                  <w:r w:rsidRPr="005B5B85">
                    <w:rPr>
                      <w:b/>
                      <w:noProof/>
                      <w:szCs w:val="24"/>
                      <w:lang w:val="lt-LT"/>
                    </w:rPr>
                    <w:t> </w:t>
                  </w:r>
                  <w:r w:rsidRPr="005B5B85">
                    <w:rPr>
                      <w:b/>
                      <w:noProof/>
                      <w:szCs w:val="24"/>
                      <w:lang w:val="lt-LT"/>
                    </w:rPr>
                    <w:t> </w:t>
                  </w:r>
                  <w:r w:rsidRPr="005B5B85">
                    <w:rPr>
                      <w:b/>
                      <w:noProof/>
                      <w:szCs w:val="24"/>
                      <w:lang w:val="lt-LT"/>
                    </w:rPr>
                    <w:t> </w:t>
                  </w:r>
                  <w:r w:rsidRPr="005B5B85">
                    <w:rPr>
                      <w:b/>
                      <w:noProof/>
                      <w:szCs w:val="24"/>
                      <w:lang w:val="lt-LT"/>
                    </w:rPr>
                    <w:t> </w:t>
                  </w:r>
                  <w:r w:rsidRPr="005B5B85">
                    <w:rPr>
                      <w:b/>
                      <w:szCs w:val="24"/>
                      <w:lang w:val="lt-LT"/>
                    </w:rPr>
                    <w:fldChar w:fldCharType="end"/>
                  </w:r>
                  <w:bookmarkEnd w:id="6"/>
                </w:p>
              </w:tc>
            </w:tr>
            <w:tr w:rsidR="002A58BA" w:rsidRPr="005B5B85" w14:paraId="2BA3580A" w14:textId="77777777" w:rsidTr="003A34E8">
              <w:trPr>
                <w:cantSplit/>
                <w:trHeight w:val="74"/>
                <w:jc w:val="center"/>
              </w:trPr>
              <w:tc>
                <w:tcPr>
                  <w:tcW w:w="459" w:type="dxa"/>
                  <w:noWrap/>
                  <w:tcMar>
                    <w:bottom w:w="0" w:type="dxa"/>
                    <w:right w:w="0" w:type="dxa"/>
                  </w:tcMar>
                </w:tcPr>
                <w:p w14:paraId="22B3CE23" w14:textId="77777777" w:rsidR="002A58BA" w:rsidRPr="005B5B85" w:rsidRDefault="002A58BA" w:rsidP="003A34E8">
                  <w:pPr>
                    <w:rPr>
                      <w:sz w:val="20"/>
                      <w:lang w:val="lt-LT"/>
                    </w:rPr>
                  </w:pPr>
                </w:p>
              </w:tc>
              <w:tc>
                <w:tcPr>
                  <w:tcW w:w="4884" w:type="dxa"/>
                  <w:tcBorders>
                    <w:right w:val="single" w:sz="4" w:space="0" w:color="auto"/>
                  </w:tcBorders>
                  <w:tcMar>
                    <w:left w:w="85" w:type="dxa"/>
                    <w:bottom w:w="0" w:type="dxa"/>
                  </w:tcMar>
                </w:tcPr>
                <w:p w14:paraId="66F7CDE2" w14:textId="77777777" w:rsidR="002A58BA" w:rsidRPr="005B5B85" w:rsidRDefault="002A58BA" w:rsidP="003A34E8">
                  <w:pPr>
                    <w:rPr>
                      <w:sz w:val="20"/>
                      <w:lang w:val="lt-LT"/>
                    </w:rPr>
                  </w:pPr>
                  <w:r w:rsidRPr="005B5B85">
                    <w:rPr>
                      <w:sz w:val="20"/>
                      <w:lang w:val="lt-LT"/>
                    </w:rPr>
                    <w:t>Provisional designation (breeder’s reference):</w:t>
                  </w:r>
                </w:p>
              </w:tc>
              <w:tc>
                <w:tcPr>
                  <w:tcW w:w="4179" w:type="dxa"/>
                  <w:vMerge/>
                  <w:tcBorders>
                    <w:left w:val="single" w:sz="4" w:space="0" w:color="auto"/>
                    <w:bottom w:val="single" w:sz="4" w:space="0" w:color="auto"/>
                    <w:right w:val="single" w:sz="4" w:space="0" w:color="auto"/>
                  </w:tcBorders>
                </w:tcPr>
                <w:p w14:paraId="4BA247A5" w14:textId="77777777" w:rsidR="002A58BA" w:rsidRPr="005B5B85" w:rsidRDefault="002A58BA" w:rsidP="003A34E8">
                  <w:pPr>
                    <w:rPr>
                      <w:sz w:val="20"/>
                      <w:lang w:val="lt-LT"/>
                    </w:rPr>
                  </w:pPr>
                </w:p>
              </w:tc>
            </w:tr>
            <w:tr w:rsidR="002A58BA" w:rsidRPr="005B5B85" w14:paraId="244B70C5" w14:textId="77777777" w:rsidTr="003A34E8">
              <w:trPr>
                <w:cantSplit/>
                <w:trHeight w:val="74"/>
                <w:jc w:val="center"/>
              </w:trPr>
              <w:tc>
                <w:tcPr>
                  <w:tcW w:w="459" w:type="dxa"/>
                  <w:noWrap/>
                  <w:tcMar>
                    <w:bottom w:w="0" w:type="dxa"/>
                    <w:right w:w="0" w:type="dxa"/>
                  </w:tcMar>
                </w:tcPr>
                <w:p w14:paraId="34753BF8" w14:textId="77777777" w:rsidR="002A58BA" w:rsidRPr="005B5B85" w:rsidRDefault="002A58BA" w:rsidP="003A34E8">
                  <w:pPr>
                    <w:rPr>
                      <w:sz w:val="10"/>
                      <w:szCs w:val="10"/>
                      <w:lang w:val="lt-LT"/>
                    </w:rPr>
                  </w:pPr>
                </w:p>
              </w:tc>
              <w:tc>
                <w:tcPr>
                  <w:tcW w:w="4884" w:type="dxa"/>
                  <w:tcMar>
                    <w:left w:w="85" w:type="dxa"/>
                    <w:bottom w:w="0" w:type="dxa"/>
                  </w:tcMar>
                </w:tcPr>
                <w:p w14:paraId="108A65C0" w14:textId="77777777" w:rsidR="002A58BA" w:rsidRPr="005B5B85" w:rsidRDefault="002A58BA" w:rsidP="003A34E8">
                  <w:pPr>
                    <w:rPr>
                      <w:sz w:val="10"/>
                      <w:szCs w:val="10"/>
                      <w:lang w:val="lt-LT"/>
                    </w:rPr>
                  </w:pPr>
                </w:p>
              </w:tc>
              <w:tc>
                <w:tcPr>
                  <w:tcW w:w="4179" w:type="dxa"/>
                  <w:tcBorders>
                    <w:top w:val="single" w:sz="4" w:space="0" w:color="auto"/>
                  </w:tcBorders>
                </w:tcPr>
                <w:p w14:paraId="286E2342" w14:textId="77777777" w:rsidR="002A58BA" w:rsidRPr="005B5B85" w:rsidRDefault="002A58BA" w:rsidP="003A34E8">
                  <w:pPr>
                    <w:rPr>
                      <w:sz w:val="10"/>
                      <w:szCs w:val="10"/>
                      <w:lang w:val="lt-LT"/>
                    </w:rPr>
                  </w:pPr>
                </w:p>
              </w:tc>
            </w:tr>
            <w:tr w:rsidR="002A58BA" w:rsidRPr="005B5B85" w14:paraId="52A43645" w14:textId="77777777" w:rsidTr="003A34E8">
              <w:trPr>
                <w:cantSplit/>
                <w:trHeight w:val="74"/>
                <w:jc w:val="center"/>
              </w:trPr>
              <w:tc>
                <w:tcPr>
                  <w:tcW w:w="459" w:type="dxa"/>
                  <w:tcMar>
                    <w:top w:w="0" w:type="dxa"/>
                    <w:bottom w:w="0" w:type="dxa"/>
                    <w:right w:w="85" w:type="dxa"/>
                  </w:tcMar>
                </w:tcPr>
                <w:p w14:paraId="7D320E94" w14:textId="77777777" w:rsidR="002A58BA" w:rsidRPr="005B5B85" w:rsidRDefault="002A58BA" w:rsidP="003A34E8">
                  <w:pPr>
                    <w:rPr>
                      <w:sz w:val="10"/>
                      <w:szCs w:val="6"/>
                      <w:lang w:val="lt-LT"/>
                    </w:rPr>
                  </w:pPr>
                </w:p>
              </w:tc>
              <w:tc>
                <w:tcPr>
                  <w:tcW w:w="4884" w:type="dxa"/>
                  <w:tcMar>
                    <w:top w:w="0" w:type="dxa"/>
                    <w:bottom w:w="0" w:type="dxa"/>
                    <w:right w:w="85" w:type="dxa"/>
                  </w:tcMar>
                </w:tcPr>
                <w:p w14:paraId="04663BE1" w14:textId="77777777" w:rsidR="002A58BA" w:rsidRPr="005B5B85" w:rsidRDefault="002A58BA" w:rsidP="003A34E8">
                  <w:pPr>
                    <w:rPr>
                      <w:sz w:val="10"/>
                      <w:szCs w:val="6"/>
                      <w:lang w:val="lt-LT"/>
                    </w:rPr>
                  </w:pPr>
                </w:p>
              </w:tc>
              <w:tc>
                <w:tcPr>
                  <w:tcW w:w="4179" w:type="dxa"/>
                </w:tcPr>
                <w:p w14:paraId="6113E0CE" w14:textId="77777777" w:rsidR="002A58BA" w:rsidRPr="005B5B85" w:rsidRDefault="002A58BA" w:rsidP="003A34E8">
                  <w:pPr>
                    <w:rPr>
                      <w:sz w:val="10"/>
                      <w:szCs w:val="6"/>
                      <w:lang w:val="lt-LT"/>
                    </w:rPr>
                  </w:pPr>
                </w:p>
              </w:tc>
            </w:tr>
          </w:tbl>
          <w:p w14:paraId="00C2E371" w14:textId="77777777" w:rsidR="002A58BA" w:rsidRPr="005B5B85" w:rsidRDefault="002A58BA" w:rsidP="003A34E8">
            <w:pPr>
              <w:rPr>
                <w:sz w:val="22"/>
                <w:lang w:val="lt-LT"/>
              </w:rPr>
            </w:pPr>
          </w:p>
        </w:tc>
      </w:tr>
      <w:tr w:rsidR="002A58BA" w:rsidRPr="005B5B85" w14:paraId="6FF87C96" w14:textId="77777777" w:rsidTr="0009359B">
        <w:trPr>
          <w:cantSplit/>
          <w:trHeight w:val="657"/>
          <w:jc w:val="center"/>
        </w:trPr>
        <w:tc>
          <w:tcPr>
            <w:tcW w:w="546" w:type="dxa"/>
            <w:tcBorders>
              <w:top w:val="single" w:sz="4" w:space="0" w:color="auto"/>
              <w:bottom w:val="single" w:sz="4" w:space="0" w:color="auto"/>
            </w:tcBorders>
            <w:tcMar>
              <w:top w:w="57" w:type="dxa"/>
            </w:tcMar>
          </w:tcPr>
          <w:p w14:paraId="2FFF9F13" w14:textId="77777777" w:rsidR="002A58BA" w:rsidRPr="005B5B85" w:rsidRDefault="002A58BA" w:rsidP="003A34E8">
            <w:pPr>
              <w:jc w:val="center"/>
              <w:rPr>
                <w:b/>
                <w:bCs/>
                <w:szCs w:val="24"/>
                <w:lang w:val="lt-LT"/>
              </w:rPr>
            </w:pPr>
            <w:r w:rsidRPr="005B5B85">
              <w:rPr>
                <w:b/>
                <w:bCs/>
                <w:szCs w:val="24"/>
                <w:lang w:val="lt-LT"/>
              </w:rPr>
              <w:t>4.</w:t>
            </w:r>
          </w:p>
          <w:p w14:paraId="7C866926" w14:textId="77777777" w:rsidR="002A58BA" w:rsidRPr="005B5B85" w:rsidRDefault="002A58BA" w:rsidP="003A34E8">
            <w:pPr>
              <w:rPr>
                <w:szCs w:val="24"/>
                <w:lang w:val="lt-LT"/>
              </w:rPr>
            </w:pPr>
          </w:p>
        </w:tc>
        <w:tc>
          <w:tcPr>
            <w:tcW w:w="9709" w:type="dxa"/>
            <w:gridSpan w:val="3"/>
            <w:tcBorders>
              <w:top w:val="single" w:sz="4" w:space="0" w:color="auto"/>
              <w:bottom w:val="single" w:sz="4" w:space="0" w:color="auto"/>
            </w:tcBorders>
          </w:tcPr>
          <w:tbl>
            <w:tblPr>
              <w:tblW w:w="4922" w:type="pct"/>
              <w:jc w:val="center"/>
              <w:tblLayout w:type="fixed"/>
              <w:tblCellMar>
                <w:left w:w="85" w:type="dxa"/>
                <w:right w:w="0" w:type="dxa"/>
              </w:tblCellMar>
              <w:tblLook w:val="04A0" w:firstRow="1" w:lastRow="0" w:firstColumn="1" w:lastColumn="0" w:noHBand="0" w:noVBand="1"/>
            </w:tblPr>
            <w:tblGrid>
              <w:gridCol w:w="9553"/>
            </w:tblGrid>
            <w:tr w:rsidR="002A58BA" w:rsidRPr="005B5B85" w14:paraId="10E0C793" w14:textId="77777777" w:rsidTr="003A34E8">
              <w:trPr>
                <w:cantSplit/>
                <w:trHeight w:val="11"/>
                <w:jc w:val="center"/>
              </w:trPr>
              <w:tc>
                <w:tcPr>
                  <w:tcW w:w="5000" w:type="pct"/>
                  <w:tcMar>
                    <w:top w:w="0" w:type="dxa"/>
                  </w:tcMar>
                </w:tcPr>
                <w:p w14:paraId="4B7CE16C" w14:textId="77777777" w:rsidR="002A58BA" w:rsidRPr="005B5B85" w:rsidRDefault="002A58BA" w:rsidP="003A34E8">
                  <w:pPr>
                    <w:rPr>
                      <w:b/>
                      <w:sz w:val="20"/>
                      <w:lang w:val="lt-LT"/>
                    </w:rPr>
                  </w:pPr>
                  <w:r w:rsidRPr="005B5B85">
                    <w:rPr>
                      <w:b/>
                      <w:bCs/>
                      <w:lang w:val="lt-LT"/>
                    </w:rPr>
                    <w:t>Informacija apie veislės sukūrimo schemą ir dauginimą:</w:t>
                  </w:r>
                </w:p>
              </w:tc>
            </w:tr>
            <w:tr w:rsidR="002A58BA" w:rsidRPr="005B5B85" w14:paraId="4D395E9B" w14:textId="77777777" w:rsidTr="003A34E8">
              <w:trPr>
                <w:cantSplit/>
                <w:trHeight w:val="57"/>
                <w:jc w:val="center"/>
              </w:trPr>
              <w:tc>
                <w:tcPr>
                  <w:tcW w:w="5000" w:type="pct"/>
                </w:tcPr>
                <w:p w14:paraId="1A5515FE" w14:textId="77777777" w:rsidR="002A58BA" w:rsidRPr="005B5B85" w:rsidRDefault="002A58BA" w:rsidP="003A34E8">
                  <w:pPr>
                    <w:rPr>
                      <w:bCs/>
                      <w:sz w:val="20"/>
                      <w:lang w:val="lt-LT"/>
                    </w:rPr>
                  </w:pPr>
                  <w:r w:rsidRPr="005B5B85">
                    <w:rPr>
                      <w:bCs/>
                      <w:sz w:val="20"/>
                      <w:lang w:val="lt-LT"/>
                    </w:rPr>
                    <w:t>Information on the breeding scheme and propagation of the variety:</w:t>
                  </w:r>
                </w:p>
              </w:tc>
            </w:tr>
          </w:tbl>
          <w:p w14:paraId="2CEF3607" w14:textId="77777777" w:rsidR="002A58BA" w:rsidRPr="005B5B85" w:rsidRDefault="002A58BA" w:rsidP="003A34E8">
            <w:pPr>
              <w:rPr>
                <w:sz w:val="16"/>
                <w:szCs w:val="16"/>
                <w:lang w:val="lt-LT"/>
              </w:rPr>
            </w:pPr>
          </w:p>
        </w:tc>
      </w:tr>
      <w:tr w:rsidR="002A58BA" w:rsidRPr="005B5B85" w14:paraId="2CB382D6" w14:textId="77777777" w:rsidTr="0009359B">
        <w:trPr>
          <w:cantSplit/>
          <w:jc w:val="center"/>
        </w:trPr>
        <w:tc>
          <w:tcPr>
            <w:tcW w:w="546" w:type="dxa"/>
            <w:tcBorders>
              <w:top w:val="single" w:sz="4" w:space="0" w:color="auto"/>
              <w:bottom w:val="single" w:sz="4" w:space="0" w:color="auto"/>
            </w:tcBorders>
            <w:tcMar>
              <w:top w:w="57" w:type="dxa"/>
            </w:tcMar>
          </w:tcPr>
          <w:p w14:paraId="2AD082BA" w14:textId="77777777" w:rsidR="002A58BA" w:rsidRPr="005B5B85" w:rsidRDefault="002A58BA" w:rsidP="003A34E8">
            <w:pPr>
              <w:jc w:val="center"/>
              <w:rPr>
                <w:b/>
                <w:bCs/>
                <w:szCs w:val="24"/>
                <w:lang w:val="lt-LT"/>
              </w:rPr>
            </w:pPr>
            <w:r w:rsidRPr="005B5B85">
              <w:rPr>
                <w:b/>
                <w:bCs/>
                <w:szCs w:val="24"/>
                <w:lang w:val="lt-LT"/>
              </w:rPr>
              <w:lastRenderedPageBreak/>
              <w:t>4.1.</w:t>
            </w:r>
          </w:p>
        </w:tc>
        <w:tc>
          <w:tcPr>
            <w:tcW w:w="9709" w:type="dxa"/>
            <w:gridSpan w:val="3"/>
            <w:tcBorders>
              <w:top w:val="single" w:sz="4" w:space="0" w:color="auto"/>
              <w:bottom w:val="single" w:sz="4" w:space="0" w:color="auto"/>
            </w:tcBorders>
          </w:tcPr>
          <w:tbl>
            <w:tblPr>
              <w:tblW w:w="0" w:type="auto"/>
              <w:tblLayout w:type="fixed"/>
              <w:tblCellMar>
                <w:left w:w="85" w:type="dxa"/>
                <w:right w:w="85" w:type="dxa"/>
              </w:tblCellMar>
              <w:tblLook w:val="04A0" w:firstRow="1" w:lastRow="0" w:firstColumn="1" w:lastColumn="0" w:noHBand="0" w:noVBand="1"/>
            </w:tblPr>
            <w:tblGrid>
              <w:gridCol w:w="499"/>
              <w:gridCol w:w="8415"/>
              <w:gridCol w:w="730"/>
            </w:tblGrid>
            <w:tr w:rsidR="002A58BA" w:rsidRPr="005B5B85" w14:paraId="0B3F8C2C" w14:textId="77777777" w:rsidTr="003A34E8">
              <w:trPr>
                <w:cantSplit/>
                <w:trHeight w:val="57"/>
              </w:trPr>
              <w:tc>
                <w:tcPr>
                  <w:tcW w:w="9644" w:type="dxa"/>
                  <w:gridSpan w:val="3"/>
                  <w:tcMar>
                    <w:top w:w="0" w:type="dxa"/>
                  </w:tcMar>
                </w:tcPr>
                <w:p w14:paraId="1C33D358" w14:textId="77777777" w:rsidR="002A58BA" w:rsidRPr="005B5B85" w:rsidRDefault="002A58BA" w:rsidP="003A34E8">
                  <w:pPr>
                    <w:ind w:firstLine="42"/>
                    <w:jc w:val="both"/>
                    <w:rPr>
                      <w:b/>
                      <w:szCs w:val="24"/>
                      <w:lang w:val="lt-LT"/>
                    </w:rPr>
                  </w:pPr>
                  <w:r w:rsidRPr="005B5B85">
                    <w:rPr>
                      <w:b/>
                      <w:szCs w:val="24"/>
                      <w:lang w:val="lt-LT"/>
                    </w:rPr>
                    <w:t>Sukūrimo schema:</w:t>
                  </w:r>
                </w:p>
              </w:tc>
            </w:tr>
            <w:tr w:rsidR="002A58BA" w:rsidRPr="005B5B85" w14:paraId="014FEDDF" w14:textId="77777777" w:rsidTr="003A34E8">
              <w:trPr>
                <w:cantSplit/>
                <w:trHeight w:val="57"/>
              </w:trPr>
              <w:tc>
                <w:tcPr>
                  <w:tcW w:w="9644" w:type="dxa"/>
                  <w:gridSpan w:val="3"/>
                </w:tcPr>
                <w:p w14:paraId="1FF1261D" w14:textId="77777777" w:rsidR="002A58BA" w:rsidRPr="005B5B85" w:rsidRDefault="002A58BA" w:rsidP="003A34E8">
                  <w:pPr>
                    <w:ind w:firstLine="42"/>
                    <w:rPr>
                      <w:bCs/>
                      <w:sz w:val="20"/>
                      <w:lang w:val="lt-LT"/>
                    </w:rPr>
                  </w:pPr>
                  <w:r w:rsidRPr="005B5B85">
                    <w:rPr>
                      <w:bCs/>
                      <w:sz w:val="20"/>
                      <w:lang w:val="lt-LT"/>
                    </w:rPr>
                    <w:t>Breeding scheme*:</w:t>
                  </w:r>
                </w:p>
              </w:tc>
            </w:tr>
            <w:tr w:rsidR="002A58BA" w:rsidRPr="005B5B85" w14:paraId="7D86E6ED" w14:textId="77777777" w:rsidTr="003A34E8">
              <w:trPr>
                <w:cantSplit/>
                <w:trHeight w:val="57"/>
              </w:trPr>
              <w:tc>
                <w:tcPr>
                  <w:tcW w:w="499" w:type="dxa"/>
                  <w:tcMar>
                    <w:top w:w="0" w:type="dxa"/>
                    <w:right w:w="0" w:type="dxa"/>
                  </w:tcMar>
                </w:tcPr>
                <w:p w14:paraId="7265347D" w14:textId="77777777" w:rsidR="002A58BA" w:rsidRPr="005B5B85" w:rsidRDefault="002A58BA" w:rsidP="003A34E8">
                  <w:pPr>
                    <w:rPr>
                      <w:sz w:val="10"/>
                      <w:szCs w:val="10"/>
                      <w:lang w:val="lt-LT"/>
                    </w:rPr>
                  </w:pPr>
                </w:p>
              </w:tc>
              <w:tc>
                <w:tcPr>
                  <w:tcW w:w="9145" w:type="dxa"/>
                  <w:gridSpan w:val="2"/>
                  <w:tcMar>
                    <w:top w:w="0" w:type="dxa"/>
                    <w:right w:w="0" w:type="dxa"/>
                  </w:tcMar>
                </w:tcPr>
                <w:p w14:paraId="2F9B8D42" w14:textId="77777777" w:rsidR="002A58BA" w:rsidRPr="005B5B85" w:rsidRDefault="002A58BA" w:rsidP="003A34E8">
                  <w:pPr>
                    <w:jc w:val="right"/>
                    <w:rPr>
                      <w:sz w:val="10"/>
                      <w:szCs w:val="10"/>
                      <w:lang w:val="lt-LT"/>
                    </w:rPr>
                  </w:pPr>
                </w:p>
              </w:tc>
            </w:tr>
            <w:tr w:rsidR="002A58BA" w:rsidRPr="005B5B85" w14:paraId="22CC6008" w14:textId="77777777" w:rsidTr="003A34E8">
              <w:trPr>
                <w:cantSplit/>
                <w:trHeight w:val="57"/>
              </w:trPr>
              <w:tc>
                <w:tcPr>
                  <w:tcW w:w="499" w:type="dxa"/>
                </w:tcPr>
                <w:p w14:paraId="3B561D04" w14:textId="77777777" w:rsidR="002A58BA" w:rsidRPr="005B5B85" w:rsidRDefault="002A58BA" w:rsidP="003A34E8">
                  <w:pPr>
                    <w:rPr>
                      <w:szCs w:val="24"/>
                      <w:lang w:val="lt-LT"/>
                    </w:rPr>
                  </w:pPr>
                  <w:r w:rsidRPr="005B5B85">
                    <w:rPr>
                      <w:szCs w:val="24"/>
                      <w:lang w:val="lt-LT"/>
                    </w:rPr>
                    <w:t>(a)</w:t>
                  </w:r>
                </w:p>
              </w:tc>
              <w:tc>
                <w:tcPr>
                  <w:tcW w:w="8415" w:type="dxa"/>
                  <w:noWrap/>
                </w:tcPr>
                <w:p w14:paraId="71A3F34C" w14:textId="77777777" w:rsidR="002A58BA" w:rsidRPr="005B5B85" w:rsidRDefault="002A58BA" w:rsidP="003A34E8">
                  <w:pPr>
                    <w:jc w:val="both"/>
                    <w:rPr>
                      <w:szCs w:val="24"/>
                      <w:lang w:val="lt-LT"/>
                    </w:rPr>
                  </w:pPr>
                  <w:r w:rsidRPr="005B5B85">
                    <w:rPr>
                      <w:szCs w:val="24"/>
                      <w:lang w:val="lt-LT"/>
                    </w:rPr>
                    <w:t>daigas (nurodykite tėvines veisles) </w:t>
                  </w:r>
                </w:p>
              </w:tc>
              <w:tc>
                <w:tcPr>
                  <w:tcW w:w="730" w:type="dxa"/>
                  <w:tcMar>
                    <w:top w:w="0" w:type="dxa"/>
                    <w:left w:w="0" w:type="dxa"/>
                    <w:right w:w="0" w:type="dxa"/>
                  </w:tcMar>
                </w:tcPr>
                <w:p w14:paraId="39B9AA70" w14:textId="77777777" w:rsidR="002A58BA" w:rsidRPr="005B5B85" w:rsidRDefault="002A58BA" w:rsidP="003A34E8">
                  <w:pPr>
                    <w:jc w:val="center"/>
                    <w:rPr>
                      <w:szCs w:val="24"/>
                      <w:lang w:val="lt-LT"/>
                    </w:rPr>
                  </w:pPr>
                  <w:r w:rsidRPr="005B5B85">
                    <w:rPr>
                      <w:szCs w:val="24"/>
                      <w:lang w:val="lt-LT"/>
                    </w:rPr>
                    <w:fldChar w:fldCharType="begin">
                      <w:ffData>
                        <w:name w:val="seedling"/>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1C16DE13" w14:textId="77777777" w:rsidTr="003A34E8">
              <w:trPr>
                <w:cantSplit/>
                <w:trHeight w:val="57"/>
              </w:trPr>
              <w:tc>
                <w:tcPr>
                  <w:tcW w:w="499" w:type="dxa"/>
                  <w:tcMar>
                    <w:right w:w="0" w:type="dxa"/>
                  </w:tcMar>
                </w:tcPr>
                <w:p w14:paraId="158CE87A" w14:textId="77777777" w:rsidR="002A58BA" w:rsidRPr="005B5B85" w:rsidRDefault="002A58BA" w:rsidP="003A34E8">
                  <w:pPr>
                    <w:rPr>
                      <w:sz w:val="20"/>
                      <w:lang w:val="lt-LT"/>
                    </w:rPr>
                  </w:pPr>
                </w:p>
              </w:tc>
              <w:tc>
                <w:tcPr>
                  <w:tcW w:w="9145" w:type="dxa"/>
                  <w:gridSpan w:val="2"/>
                </w:tcPr>
                <w:p w14:paraId="59BF546E" w14:textId="77777777" w:rsidR="002A58BA" w:rsidRPr="005B5B85" w:rsidRDefault="002A58BA" w:rsidP="003A34E8">
                  <w:pPr>
                    <w:rPr>
                      <w:sz w:val="20"/>
                      <w:lang w:val="lt-LT"/>
                    </w:rPr>
                  </w:pPr>
                  <w:r w:rsidRPr="005B5B85">
                    <w:rPr>
                      <w:sz w:val="20"/>
                      <w:lang w:val="lt-LT"/>
                    </w:rPr>
                    <w:t>seedling (indicate parent varieties)</w:t>
                  </w:r>
                </w:p>
              </w:tc>
            </w:tr>
            <w:tr w:rsidR="002A58BA" w:rsidRPr="005B5B85" w14:paraId="18BC802A" w14:textId="77777777" w:rsidTr="003A34E8">
              <w:trPr>
                <w:cantSplit/>
                <w:trHeight w:val="567"/>
              </w:trPr>
              <w:tc>
                <w:tcPr>
                  <w:tcW w:w="499" w:type="dxa"/>
                  <w:tcMar>
                    <w:right w:w="0" w:type="dxa"/>
                  </w:tcMar>
                </w:tcPr>
                <w:p w14:paraId="345237C6" w14:textId="77777777" w:rsidR="002A58BA" w:rsidRPr="005B5B85" w:rsidRDefault="002A58BA" w:rsidP="003A34E8">
                  <w:pPr>
                    <w:rPr>
                      <w:szCs w:val="24"/>
                      <w:lang w:val="lt-LT"/>
                    </w:rPr>
                  </w:pPr>
                </w:p>
              </w:tc>
              <w:tc>
                <w:tcPr>
                  <w:tcW w:w="9145" w:type="dxa"/>
                  <w:gridSpan w:val="2"/>
                </w:tcPr>
                <w:p w14:paraId="51327B99" w14:textId="77777777" w:rsidR="002A58BA" w:rsidRPr="005B5B85" w:rsidRDefault="002A58BA" w:rsidP="003A34E8">
                  <w:pPr>
                    <w:rPr>
                      <w:b/>
                      <w:szCs w:val="24"/>
                      <w:lang w:val="lt-LT"/>
                    </w:rPr>
                  </w:pPr>
                  <w:r w:rsidRPr="005B5B85">
                    <w:rPr>
                      <w:b/>
                      <w:szCs w:val="24"/>
                      <w:lang w:val="lt-LT"/>
                    </w:rPr>
                    <w:fldChar w:fldCharType="begin">
                      <w:ffData>
                        <w:name w:val=""/>
                        <w:enabled/>
                        <w:calcOnExit w:val="0"/>
                        <w:textInput/>
                      </w:ffData>
                    </w:fldChar>
                  </w:r>
                  <w:r w:rsidRPr="005B5B85">
                    <w:rPr>
                      <w:b/>
                      <w:szCs w:val="24"/>
                      <w:lang w:val="lt-LT"/>
                    </w:rPr>
                    <w:instrText xml:space="preserve"> FORMTEXT </w:instrText>
                  </w:r>
                  <w:r w:rsidRPr="005B5B85">
                    <w:rPr>
                      <w:b/>
                      <w:szCs w:val="24"/>
                      <w:lang w:val="lt-LT"/>
                    </w:rPr>
                  </w:r>
                  <w:r w:rsidRPr="005B5B85">
                    <w:rPr>
                      <w:b/>
                      <w:szCs w:val="24"/>
                      <w:lang w:val="lt-LT"/>
                    </w:rPr>
                    <w:fldChar w:fldCharType="separate"/>
                  </w:r>
                  <w:r w:rsidRPr="005B5B85">
                    <w:rPr>
                      <w:b/>
                      <w:noProof/>
                      <w:szCs w:val="24"/>
                      <w:lang w:val="lt-LT"/>
                    </w:rPr>
                    <w:t> </w:t>
                  </w:r>
                  <w:r w:rsidRPr="005B5B85">
                    <w:rPr>
                      <w:b/>
                      <w:noProof/>
                      <w:szCs w:val="24"/>
                      <w:lang w:val="lt-LT"/>
                    </w:rPr>
                    <w:t> </w:t>
                  </w:r>
                  <w:r w:rsidRPr="005B5B85">
                    <w:rPr>
                      <w:b/>
                      <w:noProof/>
                      <w:szCs w:val="24"/>
                      <w:lang w:val="lt-LT"/>
                    </w:rPr>
                    <w:t> </w:t>
                  </w:r>
                  <w:r w:rsidRPr="005B5B85">
                    <w:rPr>
                      <w:b/>
                      <w:noProof/>
                      <w:szCs w:val="24"/>
                      <w:lang w:val="lt-LT"/>
                    </w:rPr>
                    <w:t> </w:t>
                  </w:r>
                  <w:r w:rsidRPr="005B5B85">
                    <w:rPr>
                      <w:b/>
                      <w:noProof/>
                      <w:szCs w:val="24"/>
                      <w:lang w:val="lt-LT"/>
                    </w:rPr>
                    <w:t> </w:t>
                  </w:r>
                  <w:r w:rsidRPr="005B5B85">
                    <w:rPr>
                      <w:b/>
                      <w:szCs w:val="24"/>
                      <w:lang w:val="lt-LT"/>
                    </w:rPr>
                    <w:fldChar w:fldCharType="end"/>
                  </w:r>
                  <w:r w:rsidRPr="005B5B85">
                    <w:rPr>
                      <w:b/>
                      <w:szCs w:val="24"/>
                      <w:lang w:val="lt-LT"/>
                    </w:rPr>
                    <w:t xml:space="preserve">   </w:t>
                  </w:r>
                </w:p>
              </w:tc>
            </w:tr>
            <w:tr w:rsidR="002A58BA" w:rsidRPr="005B5B85" w14:paraId="6624A611" w14:textId="77777777" w:rsidTr="003A34E8">
              <w:trPr>
                <w:cantSplit/>
                <w:trHeight w:val="57"/>
              </w:trPr>
              <w:tc>
                <w:tcPr>
                  <w:tcW w:w="499" w:type="dxa"/>
                  <w:tcMar>
                    <w:top w:w="0" w:type="dxa"/>
                    <w:right w:w="0" w:type="dxa"/>
                  </w:tcMar>
                </w:tcPr>
                <w:p w14:paraId="128D8E19" w14:textId="77777777" w:rsidR="002A58BA" w:rsidRPr="005B5B85" w:rsidRDefault="002A58BA" w:rsidP="003A34E8">
                  <w:pPr>
                    <w:rPr>
                      <w:sz w:val="10"/>
                      <w:szCs w:val="10"/>
                      <w:lang w:val="lt-LT"/>
                    </w:rPr>
                  </w:pPr>
                </w:p>
              </w:tc>
              <w:tc>
                <w:tcPr>
                  <w:tcW w:w="9145" w:type="dxa"/>
                  <w:gridSpan w:val="2"/>
                  <w:tcMar>
                    <w:top w:w="0" w:type="dxa"/>
                    <w:right w:w="0" w:type="dxa"/>
                  </w:tcMar>
                </w:tcPr>
                <w:p w14:paraId="5B910975" w14:textId="77777777" w:rsidR="002A58BA" w:rsidRPr="005B5B85" w:rsidRDefault="002A58BA" w:rsidP="003A34E8">
                  <w:pPr>
                    <w:jc w:val="right"/>
                    <w:rPr>
                      <w:sz w:val="10"/>
                      <w:szCs w:val="10"/>
                      <w:lang w:val="lt-LT"/>
                    </w:rPr>
                  </w:pPr>
                </w:p>
              </w:tc>
            </w:tr>
            <w:tr w:rsidR="002A58BA" w:rsidRPr="005B5B85" w14:paraId="29E70845" w14:textId="77777777" w:rsidTr="003A34E8">
              <w:trPr>
                <w:cantSplit/>
                <w:trHeight w:val="57"/>
              </w:trPr>
              <w:tc>
                <w:tcPr>
                  <w:tcW w:w="499" w:type="dxa"/>
                  <w:tcMar>
                    <w:top w:w="0" w:type="dxa"/>
                    <w:right w:w="0" w:type="dxa"/>
                  </w:tcMar>
                </w:tcPr>
                <w:p w14:paraId="2703CED7" w14:textId="77777777" w:rsidR="002A58BA" w:rsidRPr="005B5B85" w:rsidRDefault="002A58BA" w:rsidP="003A34E8">
                  <w:pPr>
                    <w:rPr>
                      <w:szCs w:val="24"/>
                      <w:lang w:val="lt-LT"/>
                    </w:rPr>
                  </w:pPr>
                  <w:r w:rsidRPr="005B5B85">
                    <w:rPr>
                      <w:szCs w:val="24"/>
                      <w:lang w:val="lt-LT"/>
                    </w:rPr>
                    <w:t>(b)</w:t>
                  </w:r>
                </w:p>
              </w:tc>
              <w:tc>
                <w:tcPr>
                  <w:tcW w:w="8415" w:type="dxa"/>
                  <w:noWrap/>
                  <w:tcMar>
                    <w:top w:w="0" w:type="dxa"/>
                    <w:right w:w="0" w:type="dxa"/>
                  </w:tcMar>
                </w:tcPr>
                <w:p w14:paraId="5822E0D3" w14:textId="77777777" w:rsidR="002A58BA" w:rsidRPr="005B5B85" w:rsidRDefault="002A58BA" w:rsidP="003A34E8">
                  <w:pPr>
                    <w:jc w:val="both"/>
                    <w:rPr>
                      <w:szCs w:val="24"/>
                      <w:lang w:val="lt-LT"/>
                    </w:rPr>
                  </w:pPr>
                  <w:r w:rsidRPr="005B5B85">
                    <w:rPr>
                      <w:szCs w:val="24"/>
                      <w:lang w:val="lt-LT"/>
                    </w:rPr>
                    <w:t>mutacija (nurodykite tėvinę veislę) </w:t>
                  </w:r>
                </w:p>
              </w:tc>
              <w:tc>
                <w:tcPr>
                  <w:tcW w:w="730" w:type="dxa"/>
                  <w:tcMar>
                    <w:top w:w="0" w:type="dxa"/>
                    <w:left w:w="0" w:type="dxa"/>
                    <w:right w:w="0" w:type="dxa"/>
                  </w:tcMar>
                </w:tcPr>
                <w:p w14:paraId="4D17ECDF" w14:textId="77777777" w:rsidR="002A58BA" w:rsidRPr="005B5B85" w:rsidRDefault="002A58BA" w:rsidP="003A34E8">
                  <w:pPr>
                    <w:jc w:val="center"/>
                    <w:rPr>
                      <w:szCs w:val="24"/>
                      <w:lang w:val="lt-LT"/>
                    </w:rPr>
                  </w:pPr>
                  <w:r w:rsidRPr="005B5B85">
                    <w:rPr>
                      <w:szCs w:val="24"/>
                      <w:lang w:val="lt-LT"/>
                    </w:rPr>
                    <w:fldChar w:fldCharType="begin">
                      <w:ffData>
                        <w:name w:val="mutation"/>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528B93EE" w14:textId="77777777" w:rsidTr="003A34E8">
              <w:trPr>
                <w:cantSplit/>
                <w:trHeight w:val="57"/>
              </w:trPr>
              <w:tc>
                <w:tcPr>
                  <w:tcW w:w="499" w:type="dxa"/>
                  <w:tcMar>
                    <w:right w:w="0" w:type="dxa"/>
                  </w:tcMar>
                </w:tcPr>
                <w:p w14:paraId="1F351011" w14:textId="77777777" w:rsidR="002A58BA" w:rsidRPr="005B5B85" w:rsidRDefault="002A58BA" w:rsidP="003A34E8">
                  <w:pPr>
                    <w:rPr>
                      <w:sz w:val="20"/>
                      <w:lang w:val="lt-LT"/>
                    </w:rPr>
                  </w:pPr>
                </w:p>
              </w:tc>
              <w:tc>
                <w:tcPr>
                  <w:tcW w:w="9145" w:type="dxa"/>
                  <w:gridSpan w:val="2"/>
                </w:tcPr>
                <w:p w14:paraId="51B61D36" w14:textId="77777777" w:rsidR="002A58BA" w:rsidRPr="005B5B85" w:rsidRDefault="002A58BA" w:rsidP="003A34E8">
                  <w:pPr>
                    <w:rPr>
                      <w:sz w:val="20"/>
                      <w:lang w:val="lt-LT"/>
                    </w:rPr>
                  </w:pPr>
                  <w:r w:rsidRPr="005B5B85">
                    <w:rPr>
                      <w:sz w:val="20"/>
                      <w:lang w:val="lt-LT"/>
                    </w:rPr>
                    <w:t>mutation (please state parent variety)</w:t>
                  </w:r>
                </w:p>
              </w:tc>
            </w:tr>
            <w:tr w:rsidR="002A58BA" w:rsidRPr="005B5B85" w14:paraId="365B8CD4" w14:textId="77777777" w:rsidTr="003A34E8">
              <w:trPr>
                <w:cantSplit/>
                <w:trHeight w:val="567"/>
              </w:trPr>
              <w:tc>
                <w:tcPr>
                  <w:tcW w:w="499" w:type="dxa"/>
                  <w:tcMar>
                    <w:right w:w="0" w:type="dxa"/>
                  </w:tcMar>
                </w:tcPr>
                <w:p w14:paraId="4FB70034" w14:textId="77777777" w:rsidR="002A58BA" w:rsidRPr="005B5B85" w:rsidRDefault="002A58BA" w:rsidP="003A34E8">
                  <w:pPr>
                    <w:rPr>
                      <w:szCs w:val="24"/>
                      <w:lang w:val="lt-LT"/>
                    </w:rPr>
                  </w:pPr>
                </w:p>
              </w:tc>
              <w:tc>
                <w:tcPr>
                  <w:tcW w:w="9145" w:type="dxa"/>
                  <w:gridSpan w:val="2"/>
                </w:tcPr>
                <w:p w14:paraId="3A8FB690" w14:textId="77777777" w:rsidR="002A58BA" w:rsidRPr="005B5B85" w:rsidRDefault="002A58BA" w:rsidP="003A34E8">
                  <w:pPr>
                    <w:rPr>
                      <w:b/>
                      <w:szCs w:val="24"/>
                      <w:lang w:val="lt-LT"/>
                    </w:rPr>
                  </w:pPr>
                  <w:r w:rsidRPr="005B5B85">
                    <w:rPr>
                      <w:b/>
                      <w:szCs w:val="24"/>
                      <w:lang w:val="lt-LT"/>
                    </w:rPr>
                    <w:fldChar w:fldCharType="begin">
                      <w:ffData>
                        <w:name w:val="origin_mutation"/>
                        <w:enabled/>
                        <w:calcOnExit w:val="0"/>
                        <w:textInput/>
                      </w:ffData>
                    </w:fldChar>
                  </w:r>
                  <w:r w:rsidRPr="005B5B85">
                    <w:rPr>
                      <w:b/>
                      <w:szCs w:val="24"/>
                      <w:lang w:val="lt-LT"/>
                    </w:rPr>
                    <w:instrText xml:space="preserve"> FORMTEXT </w:instrText>
                  </w:r>
                  <w:r w:rsidRPr="005B5B85">
                    <w:rPr>
                      <w:b/>
                      <w:szCs w:val="24"/>
                      <w:lang w:val="lt-LT"/>
                    </w:rPr>
                  </w:r>
                  <w:r w:rsidRPr="005B5B85">
                    <w:rPr>
                      <w:b/>
                      <w:szCs w:val="24"/>
                      <w:lang w:val="lt-LT"/>
                    </w:rPr>
                    <w:fldChar w:fldCharType="separate"/>
                  </w:r>
                  <w:r w:rsidRPr="005B5B85">
                    <w:rPr>
                      <w:b/>
                      <w:noProof/>
                      <w:szCs w:val="24"/>
                      <w:lang w:val="lt-LT"/>
                    </w:rPr>
                    <w:t> </w:t>
                  </w:r>
                  <w:r w:rsidRPr="005B5B85">
                    <w:rPr>
                      <w:b/>
                      <w:noProof/>
                      <w:szCs w:val="24"/>
                      <w:lang w:val="lt-LT"/>
                    </w:rPr>
                    <w:t> </w:t>
                  </w:r>
                  <w:r w:rsidRPr="005B5B85">
                    <w:rPr>
                      <w:b/>
                      <w:noProof/>
                      <w:szCs w:val="24"/>
                      <w:lang w:val="lt-LT"/>
                    </w:rPr>
                    <w:t> </w:t>
                  </w:r>
                  <w:r w:rsidRPr="005B5B85">
                    <w:rPr>
                      <w:b/>
                      <w:noProof/>
                      <w:szCs w:val="24"/>
                      <w:lang w:val="lt-LT"/>
                    </w:rPr>
                    <w:t> </w:t>
                  </w:r>
                  <w:r w:rsidRPr="005B5B85">
                    <w:rPr>
                      <w:b/>
                      <w:noProof/>
                      <w:szCs w:val="24"/>
                      <w:lang w:val="lt-LT"/>
                    </w:rPr>
                    <w:t> </w:t>
                  </w:r>
                  <w:r w:rsidRPr="005B5B85">
                    <w:rPr>
                      <w:b/>
                      <w:szCs w:val="24"/>
                      <w:lang w:val="lt-LT"/>
                    </w:rPr>
                    <w:fldChar w:fldCharType="end"/>
                  </w:r>
                </w:p>
              </w:tc>
            </w:tr>
            <w:tr w:rsidR="002A58BA" w:rsidRPr="005B5B85" w14:paraId="61494256" w14:textId="77777777" w:rsidTr="003A34E8">
              <w:trPr>
                <w:cantSplit/>
                <w:trHeight w:val="57"/>
              </w:trPr>
              <w:tc>
                <w:tcPr>
                  <w:tcW w:w="499" w:type="dxa"/>
                  <w:tcMar>
                    <w:top w:w="0" w:type="dxa"/>
                    <w:right w:w="0" w:type="dxa"/>
                  </w:tcMar>
                </w:tcPr>
                <w:p w14:paraId="713664AC" w14:textId="77777777" w:rsidR="002A58BA" w:rsidRPr="005B5B85" w:rsidRDefault="002A58BA" w:rsidP="003A34E8">
                  <w:pPr>
                    <w:rPr>
                      <w:sz w:val="10"/>
                      <w:szCs w:val="10"/>
                      <w:lang w:val="lt-LT"/>
                    </w:rPr>
                  </w:pPr>
                </w:p>
              </w:tc>
              <w:tc>
                <w:tcPr>
                  <w:tcW w:w="9145" w:type="dxa"/>
                  <w:gridSpan w:val="2"/>
                  <w:tcMar>
                    <w:top w:w="0" w:type="dxa"/>
                    <w:right w:w="0" w:type="dxa"/>
                  </w:tcMar>
                </w:tcPr>
                <w:p w14:paraId="4EC11B83" w14:textId="77777777" w:rsidR="002A58BA" w:rsidRPr="005B5B85" w:rsidRDefault="002A58BA" w:rsidP="003A34E8">
                  <w:pPr>
                    <w:jc w:val="right"/>
                    <w:rPr>
                      <w:sz w:val="10"/>
                      <w:szCs w:val="10"/>
                      <w:lang w:val="lt-LT"/>
                    </w:rPr>
                  </w:pPr>
                </w:p>
              </w:tc>
            </w:tr>
            <w:tr w:rsidR="002A58BA" w:rsidRPr="005B5B85" w14:paraId="130178A7" w14:textId="77777777" w:rsidTr="003A34E8">
              <w:trPr>
                <w:cantSplit/>
                <w:trHeight w:val="57"/>
              </w:trPr>
              <w:tc>
                <w:tcPr>
                  <w:tcW w:w="499" w:type="dxa"/>
                  <w:tcMar>
                    <w:top w:w="0" w:type="dxa"/>
                    <w:right w:w="0" w:type="dxa"/>
                  </w:tcMar>
                </w:tcPr>
                <w:p w14:paraId="5282BD99" w14:textId="77777777" w:rsidR="002A58BA" w:rsidRPr="005B5B85" w:rsidRDefault="002A58BA" w:rsidP="003A34E8">
                  <w:pPr>
                    <w:rPr>
                      <w:szCs w:val="24"/>
                      <w:lang w:val="lt-LT"/>
                    </w:rPr>
                  </w:pPr>
                  <w:r w:rsidRPr="005B5B85">
                    <w:rPr>
                      <w:szCs w:val="24"/>
                      <w:lang w:val="lt-LT"/>
                    </w:rPr>
                    <w:t>(c)</w:t>
                  </w:r>
                </w:p>
              </w:tc>
              <w:tc>
                <w:tcPr>
                  <w:tcW w:w="8415" w:type="dxa"/>
                  <w:noWrap/>
                  <w:tcMar>
                    <w:top w:w="0" w:type="dxa"/>
                    <w:right w:w="0" w:type="dxa"/>
                  </w:tcMar>
                </w:tcPr>
                <w:p w14:paraId="7CB0870C" w14:textId="77777777" w:rsidR="002A58BA" w:rsidRPr="005B5B85" w:rsidRDefault="002A58BA" w:rsidP="003A34E8">
                  <w:pPr>
                    <w:jc w:val="both"/>
                    <w:rPr>
                      <w:szCs w:val="24"/>
                      <w:lang w:val="lt-LT"/>
                    </w:rPr>
                  </w:pPr>
                  <w:r w:rsidRPr="005B5B85">
                    <w:rPr>
                      <w:szCs w:val="24"/>
                      <w:lang w:val="lt-LT"/>
                    </w:rPr>
                    <w:t>atradimas (nurodykite, kur, kada ir kaip veislė buvo išskirta)  </w:t>
                  </w:r>
                </w:p>
              </w:tc>
              <w:tc>
                <w:tcPr>
                  <w:tcW w:w="730" w:type="dxa"/>
                  <w:tcMar>
                    <w:top w:w="0" w:type="dxa"/>
                    <w:left w:w="0" w:type="dxa"/>
                    <w:right w:w="0" w:type="dxa"/>
                  </w:tcMar>
                </w:tcPr>
                <w:p w14:paraId="1B39C9DA" w14:textId="77777777" w:rsidR="002A58BA" w:rsidRPr="005B5B85" w:rsidRDefault="002A58BA" w:rsidP="003A34E8">
                  <w:pPr>
                    <w:jc w:val="center"/>
                    <w:rPr>
                      <w:szCs w:val="24"/>
                      <w:lang w:val="lt-LT"/>
                    </w:rPr>
                  </w:pPr>
                  <w:r w:rsidRPr="005B5B85">
                    <w:rPr>
                      <w:szCs w:val="24"/>
                      <w:lang w:val="lt-LT"/>
                    </w:rPr>
                    <w:fldChar w:fldCharType="begin">
                      <w:ffData>
                        <w:name w:val="discovery"/>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1D4E46BD" w14:textId="77777777" w:rsidTr="003A34E8">
              <w:trPr>
                <w:cantSplit/>
                <w:trHeight w:val="57"/>
              </w:trPr>
              <w:tc>
                <w:tcPr>
                  <w:tcW w:w="499" w:type="dxa"/>
                  <w:tcMar>
                    <w:right w:w="0" w:type="dxa"/>
                  </w:tcMar>
                </w:tcPr>
                <w:p w14:paraId="3A7E6AF2" w14:textId="77777777" w:rsidR="002A58BA" w:rsidRPr="005B5B85" w:rsidRDefault="002A58BA" w:rsidP="003A34E8">
                  <w:pPr>
                    <w:rPr>
                      <w:sz w:val="20"/>
                      <w:lang w:val="lt-LT"/>
                    </w:rPr>
                  </w:pPr>
                </w:p>
              </w:tc>
              <w:tc>
                <w:tcPr>
                  <w:tcW w:w="9145" w:type="dxa"/>
                  <w:gridSpan w:val="2"/>
                </w:tcPr>
                <w:p w14:paraId="1ED99C4F" w14:textId="77777777" w:rsidR="002A58BA" w:rsidRPr="005B5B85" w:rsidRDefault="002A58BA" w:rsidP="003A34E8">
                  <w:pPr>
                    <w:rPr>
                      <w:sz w:val="20"/>
                      <w:lang w:val="lt-LT"/>
                    </w:rPr>
                  </w:pPr>
                  <w:r w:rsidRPr="005B5B85">
                    <w:rPr>
                      <w:sz w:val="20"/>
                      <w:lang w:val="lt-LT"/>
                    </w:rPr>
                    <w:t>discovery (indicate where, when and how the variety has been developed)</w:t>
                  </w:r>
                </w:p>
              </w:tc>
            </w:tr>
            <w:tr w:rsidR="002A58BA" w:rsidRPr="005B5B85" w14:paraId="1EFFAF4B" w14:textId="77777777" w:rsidTr="003A34E8">
              <w:trPr>
                <w:cantSplit/>
                <w:trHeight w:val="567"/>
              </w:trPr>
              <w:tc>
                <w:tcPr>
                  <w:tcW w:w="499" w:type="dxa"/>
                  <w:tcMar>
                    <w:right w:w="0" w:type="dxa"/>
                  </w:tcMar>
                </w:tcPr>
                <w:p w14:paraId="5EFC7170" w14:textId="77777777" w:rsidR="002A58BA" w:rsidRPr="005B5B85" w:rsidRDefault="002A58BA" w:rsidP="003A34E8">
                  <w:pPr>
                    <w:rPr>
                      <w:szCs w:val="24"/>
                      <w:lang w:val="lt-LT"/>
                    </w:rPr>
                  </w:pPr>
                </w:p>
              </w:tc>
              <w:tc>
                <w:tcPr>
                  <w:tcW w:w="9145" w:type="dxa"/>
                  <w:gridSpan w:val="2"/>
                </w:tcPr>
                <w:p w14:paraId="1598B90C" w14:textId="77777777" w:rsidR="002A58BA" w:rsidRPr="005B5B85" w:rsidRDefault="002A58BA" w:rsidP="003A34E8">
                  <w:pPr>
                    <w:rPr>
                      <w:b/>
                      <w:szCs w:val="24"/>
                      <w:lang w:val="lt-LT"/>
                    </w:rPr>
                  </w:pPr>
                  <w:r w:rsidRPr="005B5B85">
                    <w:rPr>
                      <w:b/>
                      <w:szCs w:val="24"/>
                      <w:lang w:val="lt-LT"/>
                    </w:rPr>
                    <w:fldChar w:fldCharType="begin">
                      <w:ffData>
                        <w:name w:val="origin_discovery"/>
                        <w:enabled/>
                        <w:calcOnExit w:val="0"/>
                        <w:textInput/>
                      </w:ffData>
                    </w:fldChar>
                  </w:r>
                  <w:r w:rsidRPr="005B5B85">
                    <w:rPr>
                      <w:b/>
                      <w:szCs w:val="24"/>
                      <w:lang w:val="lt-LT"/>
                    </w:rPr>
                    <w:instrText xml:space="preserve"> FORMTEXT </w:instrText>
                  </w:r>
                  <w:r w:rsidRPr="005B5B85">
                    <w:rPr>
                      <w:b/>
                      <w:szCs w:val="24"/>
                      <w:lang w:val="lt-LT"/>
                    </w:rPr>
                  </w:r>
                  <w:r w:rsidRPr="005B5B85">
                    <w:rPr>
                      <w:b/>
                      <w:szCs w:val="24"/>
                      <w:lang w:val="lt-LT"/>
                    </w:rPr>
                    <w:fldChar w:fldCharType="separate"/>
                  </w:r>
                  <w:r w:rsidRPr="005B5B85">
                    <w:rPr>
                      <w:b/>
                      <w:noProof/>
                      <w:szCs w:val="24"/>
                      <w:lang w:val="lt-LT"/>
                    </w:rPr>
                    <w:t> </w:t>
                  </w:r>
                  <w:r w:rsidRPr="005B5B85">
                    <w:rPr>
                      <w:b/>
                      <w:noProof/>
                      <w:szCs w:val="24"/>
                      <w:lang w:val="lt-LT"/>
                    </w:rPr>
                    <w:t> </w:t>
                  </w:r>
                  <w:r w:rsidRPr="005B5B85">
                    <w:rPr>
                      <w:b/>
                      <w:noProof/>
                      <w:szCs w:val="24"/>
                      <w:lang w:val="lt-LT"/>
                    </w:rPr>
                    <w:t> </w:t>
                  </w:r>
                  <w:r w:rsidRPr="005B5B85">
                    <w:rPr>
                      <w:b/>
                      <w:noProof/>
                      <w:szCs w:val="24"/>
                      <w:lang w:val="lt-LT"/>
                    </w:rPr>
                    <w:t> </w:t>
                  </w:r>
                  <w:r w:rsidRPr="005B5B85">
                    <w:rPr>
                      <w:b/>
                      <w:noProof/>
                      <w:szCs w:val="24"/>
                      <w:lang w:val="lt-LT"/>
                    </w:rPr>
                    <w:t> </w:t>
                  </w:r>
                  <w:r w:rsidRPr="005B5B85">
                    <w:rPr>
                      <w:b/>
                      <w:szCs w:val="24"/>
                      <w:lang w:val="lt-LT"/>
                    </w:rPr>
                    <w:fldChar w:fldCharType="end"/>
                  </w:r>
                </w:p>
              </w:tc>
            </w:tr>
            <w:tr w:rsidR="002A58BA" w:rsidRPr="005B5B85" w14:paraId="56C5C4C6" w14:textId="77777777" w:rsidTr="003A34E8">
              <w:trPr>
                <w:cantSplit/>
                <w:trHeight w:val="57"/>
              </w:trPr>
              <w:tc>
                <w:tcPr>
                  <w:tcW w:w="499" w:type="dxa"/>
                  <w:vAlign w:val="bottom"/>
                </w:tcPr>
                <w:p w14:paraId="51F490FC" w14:textId="77777777" w:rsidR="002A58BA" w:rsidRPr="005B5B85" w:rsidRDefault="002A58BA" w:rsidP="003A34E8">
                  <w:pPr>
                    <w:rPr>
                      <w:sz w:val="10"/>
                      <w:szCs w:val="10"/>
                      <w:lang w:val="lt-LT"/>
                    </w:rPr>
                  </w:pPr>
                </w:p>
              </w:tc>
              <w:tc>
                <w:tcPr>
                  <w:tcW w:w="9145" w:type="dxa"/>
                  <w:gridSpan w:val="2"/>
                  <w:tcMar>
                    <w:top w:w="0" w:type="dxa"/>
                    <w:right w:w="0" w:type="dxa"/>
                  </w:tcMar>
                  <w:vAlign w:val="bottom"/>
                </w:tcPr>
                <w:p w14:paraId="2E6AEAFD" w14:textId="77777777" w:rsidR="002A58BA" w:rsidRPr="005B5B85" w:rsidRDefault="002A58BA" w:rsidP="003A34E8">
                  <w:pPr>
                    <w:tabs>
                      <w:tab w:val="right" w:pos="5945"/>
                    </w:tabs>
                    <w:jc w:val="right"/>
                    <w:rPr>
                      <w:sz w:val="10"/>
                      <w:szCs w:val="10"/>
                      <w:lang w:val="lt-LT"/>
                    </w:rPr>
                  </w:pPr>
                </w:p>
              </w:tc>
            </w:tr>
            <w:tr w:rsidR="002A58BA" w:rsidRPr="005B5B85" w14:paraId="4C3010A7" w14:textId="77777777" w:rsidTr="003A34E8">
              <w:trPr>
                <w:cantSplit/>
                <w:trHeight w:val="57"/>
              </w:trPr>
              <w:tc>
                <w:tcPr>
                  <w:tcW w:w="499" w:type="dxa"/>
                  <w:tcMar>
                    <w:top w:w="0" w:type="dxa"/>
                    <w:right w:w="0" w:type="dxa"/>
                  </w:tcMar>
                  <w:vAlign w:val="bottom"/>
                </w:tcPr>
                <w:p w14:paraId="7C1ACA1A" w14:textId="77777777" w:rsidR="002A58BA" w:rsidRPr="005B5B85" w:rsidRDefault="002A58BA" w:rsidP="003A34E8">
                  <w:pPr>
                    <w:rPr>
                      <w:szCs w:val="24"/>
                      <w:lang w:val="lt-LT"/>
                    </w:rPr>
                  </w:pPr>
                  <w:r w:rsidRPr="005B5B85">
                    <w:rPr>
                      <w:szCs w:val="24"/>
                      <w:lang w:val="lt-LT"/>
                    </w:rPr>
                    <w:t>(d)</w:t>
                  </w:r>
                </w:p>
              </w:tc>
              <w:tc>
                <w:tcPr>
                  <w:tcW w:w="8415" w:type="dxa"/>
                  <w:noWrap/>
                  <w:tcMar>
                    <w:top w:w="0" w:type="dxa"/>
                  </w:tcMar>
                  <w:vAlign w:val="bottom"/>
                </w:tcPr>
                <w:p w14:paraId="2AC8300C" w14:textId="77777777" w:rsidR="002A58BA" w:rsidRPr="005B5B85" w:rsidRDefault="002A58BA" w:rsidP="003A34E8">
                  <w:pPr>
                    <w:jc w:val="both"/>
                    <w:rPr>
                      <w:szCs w:val="24"/>
                      <w:lang w:val="lt-LT"/>
                    </w:rPr>
                  </w:pPr>
                  <w:r w:rsidRPr="005B5B85">
                    <w:rPr>
                      <w:szCs w:val="24"/>
                      <w:lang w:val="lt-LT"/>
                    </w:rPr>
                    <w:t>kita (prašome nurodyti) </w:t>
                  </w:r>
                </w:p>
              </w:tc>
              <w:tc>
                <w:tcPr>
                  <w:tcW w:w="730" w:type="dxa"/>
                  <w:tcMar>
                    <w:top w:w="0" w:type="dxa"/>
                    <w:left w:w="0" w:type="dxa"/>
                    <w:right w:w="0" w:type="dxa"/>
                  </w:tcMar>
                </w:tcPr>
                <w:p w14:paraId="5CE805B6" w14:textId="77777777" w:rsidR="002A58BA" w:rsidRPr="005B5B85" w:rsidRDefault="002A58BA" w:rsidP="003A34E8">
                  <w:pPr>
                    <w:tabs>
                      <w:tab w:val="right" w:pos="5945"/>
                    </w:tabs>
                    <w:jc w:val="center"/>
                    <w:rPr>
                      <w:szCs w:val="24"/>
                      <w:lang w:val="lt-LT"/>
                    </w:rPr>
                  </w:pPr>
                  <w:r w:rsidRPr="005B5B85">
                    <w:rPr>
                      <w:szCs w:val="24"/>
                      <w:lang w:val="lt-LT"/>
                    </w:rPr>
                    <w:fldChar w:fldCharType="begin">
                      <w:ffData>
                        <w:name w:val="other"/>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5063DE28" w14:textId="77777777" w:rsidTr="003A34E8">
              <w:trPr>
                <w:cantSplit/>
                <w:trHeight w:val="57"/>
              </w:trPr>
              <w:tc>
                <w:tcPr>
                  <w:tcW w:w="499" w:type="dxa"/>
                  <w:tcMar>
                    <w:right w:w="0" w:type="dxa"/>
                  </w:tcMar>
                </w:tcPr>
                <w:p w14:paraId="6AFBA1F8" w14:textId="77777777" w:rsidR="002A58BA" w:rsidRPr="005B5B85" w:rsidRDefault="002A58BA" w:rsidP="003A34E8">
                  <w:pPr>
                    <w:rPr>
                      <w:sz w:val="20"/>
                      <w:lang w:val="lt-LT"/>
                    </w:rPr>
                  </w:pPr>
                </w:p>
              </w:tc>
              <w:tc>
                <w:tcPr>
                  <w:tcW w:w="9145" w:type="dxa"/>
                  <w:gridSpan w:val="2"/>
                </w:tcPr>
                <w:p w14:paraId="528195FD" w14:textId="77777777" w:rsidR="002A58BA" w:rsidRPr="005B5B85" w:rsidRDefault="002A58BA" w:rsidP="003A34E8">
                  <w:pPr>
                    <w:rPr>
                      <w:sz w:val="20"/>
                      <w:lang w:val="lt-LT"/>
                    </w:rPr>
                  </w:pPr>
                  <w:r w:rsidRPr="005B5B85">
                    <w:rPr>
                      <w:sz w:val="20"/>
                      <w:lang w:val="lt-LT"/>
                    </w:rPr>
                    <w:t>other (please specify)</w:t>
                  </w:r>
                </w:p>
              </w:tc>
            </w:tr>
            <w:tr w:rsidR="002A58BA" w:rsidRPr="005B5B85" w14:paraId="5ADB2181" w14:textId="77777777" w:rsidTr="003A34E8">
              <w:trPr>
                <w:cantSplit/>
                <w:trHeight w:val="567"/>
              </w:trPr>
              <w:tc>
                <w:tcPr>
                  <w:tcW w:w="499" w:type="dxa"/>
                  <w:tcMar>
                    <w:bottom w:w="0" w:type="dxa"/>
                    <w:right w:w="0" w:type="dxa"/>
                  </w:tcMar>
                </w:tcPr>
                <w:p w14:paraId="224E76CE" w14:textId="77777777" w:rsidR="002A58BA" w:rsidRPr="005B5B85" w:rsidRDefault="002A58BA" w:rsidP="003A34E8">
                  <w:pPr>
                    <w:rPr>
                      <w:szCs w:val="24"/>
                      <w:lang w:val="lt-LT"/>
                    </w:rPr>
                  </w:pPr>
                </w:p>
              </w:tc>
              <w:tc>
                <w:tcPr>
                  <w:tcW w:w="9145" w:type="dxa"/>
                  <w:gridSpan w:val="2"/>
                  <w:tcMar>
                    <w:bottom w:w="0" w:type="dxa"/>
                  </w:tcMar>
                </w:tcPr>
                <w:p w14:paraId="3730813F" w14:textId="77777777" w:rsidR="002A58BA" w:rsidRPr="005B5B85" w:rsidRDefault="002A58BA" w:rsidP="003A34E8">
                  <w:pPr>
                    <w:rPr>
                      <w:b/>
                      <w:szCs w:val="24"/>
                      <w:lang w:val="lt-LT"/>
                    </w:rPr>
                  </w:pPr>
                  <w:r w:rsidRPr="005B5B85">
                    <w:rPr>
                      <w:b/>
                      <w:szCs w:val="24"/>
                      <w:lang w:val="lt-LT"/>
                    </w:rPr>
                    <w:fldChar w:fldCharType="begin">
                      <w:ffData>
                        <w:name w:val="origin_other"/>
                        <w:enabled/>
                        <w:calcOnExit w:val="0"/>
                        <w:textInput>
                          <w:maxLength w:val="66"/>
                        </w:textInput>
                      </w:ffData>
                    </w:fldChar>
                  </w:r>
                  <w:r w:rsidRPr="005B5B85">
                    <w:rPr>
                      <w:b/>
                      <w:szCs w:val="24"/>
                      <w:lang w:val="lt-LT"/>
                    </w:rPr>
                    <w:instrText xml:space="preserve"> FORMTEXT </w:instrText>
                  </w:r>
                  <w:r w:rsidRPr="005B5B85">
                    <w:rPr>
                      <w:b/>
                      <w:szCs w:val="24"/>
                      <w:lang w:val="lt-LT"/>
                    </w:rPr>
                  </w:r>
                  <w:r w:rsidRPr="005B5B85">
                    <w:rPr>
                      <w:b/>
                      <w:szCs w:val="24"/>
                      <w:lang w:val="lt-LT"/>
                    </w:rPr>
                    <w:fldChar w:fldCharType="separate"/>
                  </w:r>
                  <w:r w:rsidRPr="005B5B85">
                    <w:rPr>
                      <w:b/>
                      <w:noProof/>
                      <w:szCs w:val="24"/>
                      <w:lang w:val="lt-LT"/>
                    </w:rPr>
                    <w:t> </w:t>
                  </w:r>
                  <w:r w:rsidRPr="005B5B85">
                    <w:rPr>
                      <w:b/>
                      <w:noProof/>
                      <w:szCs w:val="24"/>
                      <w:lang w:val="lt-LT"/>
                    </w:rPr>
                    <w:t> </w:t>
                  </w:r>
                  <w:r w:rsidRPr="005B5B85">
                    <w:rPr>
                      <w:b/>
                      <w:noProof/>
                      <w:szCs w:val="24"/>
                      <w:lang w:val="lt-LT"/>
                    </w:rPr>
                    <w:t> </w:t>
                  </w:r>
                  <w:r w:rsidRPr="005B5B85">
                    <w:rPr>
                      <w:b/>
                      <w:noProof/>
                      <w:szCs w:val="24"/>
                      <w:lang w:val="lt-LT"/>
                    </w:rPr>
                    <w:t> </w:t>
                  </w:r>
                  <w:r w:rsidRPr="005B5B85">
                    <w:rPr>
                      <w:b/>
                      <w:noProof/>
                      <w:szCs w:val="24"/>
                      <w:lang w:val="lt-LT"/>
                    </w:rPr>
                    <w:t> </w:t>
                  </w:r>
                  <w:r w:rsidRPr="005B5B85">
                    <w:rPr>
                      <w:b/>
                      <w:szCs w:val="24"/>
                      <w:lang w:val="lt-LT"/>
                    </w:rPr>
                    <w:fldChar w:fldCharType="end"/>
                  </w:r>
                </w:p>
              </w:tc>
            </w:tr>
            <w:tr w:rsidR="002A58BA" w:rsidRPr="005B5B85" w14:paraId="380E5167" w14:textId="77777777" w:rsidTr="003A34E8">
              <w:trPr>
                <w:cantSplit/>
                <w:trHeight w:val="69"/>
              </w:trPr>
              <w:tc>
                <w:tcPr>
                  <w:tcW w:w="499" w:type="dxa"/>
                  <w:tcMar>
                    <w:bottom w:w="0" w:type="dxa"/>
                    <w:right w:w="0" w:type="dxa"/>
                  </w:tcMar>
                </w:tcPr>
                <w:p w14:paraId="23A146FA" w14:textId="77777777" w:rsidR="002A58BA" w:rsidRPr="005B5B85" w:rsidRDefault="002A58BA" w:rsidP="003A34E8">
                  <w:pPr>
                    <w:rPr>
                      <w:sz w:val="10"/>
                      <w:szCs w:val="10"/>
                      <w:lang w:val="lt-LT"/>
                    </w:rPr>
                  </w:pPr>
                </w:p>
              </w:tc>
              <w:tc>
                <w:tcPr>
                  <w:tcW w:w="9145" w:type="dxa"/>
                  <w:gridSpan w:val="2"/>
                  <w:tcMar>
                    <w:bottom w:w="0" w:type="dxa"/>
                  </w:tcMar>
                </w:tcPr>
                <w:p w14:paraId="7D2CBAFC" w14:textId="77777777" w:rsidR="002A58BA" w:rsidRPr="005B5B85" w:rsidRDefault="002A58BA" w:rsidP="003A34E8">
                  <w:pPr>
                    <w:rPr>
                      <w:b/>
                      <w:sz w:val="10"/>
                      <w:szCs w:val="10"/>
                      <w:lang w:val="lt-LT"/>
                    </w:rPr>
                  </w:pPr>
                </w:p>
              </w:tc>
            </w:tr>
          </w:tbl>
          <w:p w14:paraId="1855C000" w14:textId="77777777" w:rsidR="002A58BA" w:rsidRPr="005B5B85" w:rsidRDefault="002A58BA" w:rsidP="003A34E8">
            <w:pPr>
              <w:rPr>
                <w:b/>
                <w:bCs/>
                <w:lang w:val="lt-LT"/>
              </w:rPr>
            </w:pPr>
          </w:p>
        </w:tc>
      </w:tr>
      <w:tr w:rsidR="002A58BA" w:rsidRPr="005B5B85" w14:paraId="2DAFAE68" w14:textId="77777777" w:rsidTr="001507B3">
        <w:trPr>
          <w:cantSplit/>
          <w:jc w:val="center"/>
        </w:trPr>
        <w:tc>
          <w:tcPr>
            <w:tcW w:w="546" w:type="dxa"/>
            <w:tcBorders>
              <w:top w:val="single" w:sz="4" w:space="0" w:color="auto"/>
              <w:bottom w:val="single" w:sz="4" w:space="0" w:color="auto"/>
            </w:tcBorders>
            <w:tcMar>
              <w:top w:w="57" w:type="dxa"/>
            </w:tcMar>
          </w:tcPr>
          <w:p w14:paraId="7DAF267A" w14:textId="77777777" w:rsidR="002A58BA" w:rsidRPr="005B5B85" w:rsidRDefault="002A58BA" w:rsidP="003A34E8">
            <w:pPr>
              <w:jc w:val="center"/>
              <w:rPr>
                <w:b/>
                <w:szCs w:val="24"/>
                <w:lang w:val="lt-LT"/>
              </w:rPr>
            </w:pPr>
            <w:r w:rsidRPr="005B5B85">
              <w:rPr>
                <w:b/>
                <w:szCs w:val="24"/>
                <w:lang w:val="lt-LT"/>
              </w:rPr>
              <w:t>4.2.</w:t>
            </w:r>
          </w:p>
        </w:tc>
        <w:tc>
          <w:tcPr>
            <w:tcW w:w="9709" w:type="dxa"/>
            <w:gridSpan w:val="3"/>
            <w:tcBorders>
              <w:top w:val="single" w:sz="4" w:space="0" w:color="auto"/>
              <w:bottom w:val="single" w:sz="4" w:space="0" w:color="auto"/>
            </w:tcBorders>
          </w:tcPr>
          <w:tbl>
            <w:tblPr>
              <w:tblW w:w="5000" w:type="pct"/>
              <w:jc w:val="center"/>
              <w:tblLayout w:type="fixed"/>
              <w:tblCellMar>
                <w:left w:w="85" w:type="dxa"/>
                <w:right w:w="85" w:type="dxa"/>
              </w:tblCellMar>
              <w:tblLook w:val="04A0" w:firstRow="1" w:lastRow="0" w:firstColumn="1" w:lastColumn="0" w:noHBand="0" w:noVBand="1"/>
            </w:tblPr>
            <w:tblGrid>
              <w:gridCol w:w="518"/>
              <w:gridCol w:w="982"/>
              <w:gridCol w:w="7313"/>
              <w:gridCol w:w="792"/>
              <w:gridCol w:w="99"/>
            </w:tblGrid>
            <w:tr w:rsidR="002A58BA" w:rsidRPr="005B5B85" w14:paraId="719006B2" w14:textId="77777777" w:rsidTr="003A34E8">
              <w:trPr>
                <w:cantSplit/>
                <w:trHeight w:val="57"/>
                <w:jc w:val="center"/>
              </w:trPr>
              <w:tc>
                <w:tcPr>
                  <w:tcW w:w="5000" w:type="pct"/>
                  <w:gridSpan w:val="5"/>
                  <w:tcMar>
                    <w:top w:w="0" w:type="dxa"/>
                  </w:tcMar>
                </w:tcPr>
                <w:p w14:paraId="43641540" w14:textId="77777777" w:rsidR="002A58BA" w:rsidRPr="005B5B85" w:rsidRDefault="002A58BA" w:rsidP="003A34E8">
                  <w:pPr>
                    <w:rPr>
                      <w:b/>
                      <w:szCs w:val="24"/>
                      <w:lang w:val="lt-LT"/>
                    </w:rPr>
                  </w:pPr>
                  <w:r w:rsidRPr="005B5B85">
                    <w:rPr>
                      <w:b/>
                      <w:szCs w:val="24"/>
                      <w:lang w:val="lt-LT"/>
                    </w:rPr>
                    <w:t>Veislės dauginimo būdas:</w:t>
                  </w:r>
                </w:p>
              </w:tc>
            </w:tr>
            <w:tr w:rsidR="002A58BA" w:rsidRPr="005B5B85" w14:paraId="55A7DCB3" w14:textId="77777777" w:rsidTr="003A34E8">
              <w:trPr>
                <w:gridAfter w:val="1"/>
                <w:wAfter w:w="51" w:type="pct"/>
                <w:cantSplit/>
                <w:trHeight w:val="57"/>
                <w:jc w:val="center"/>
              </w:trPr>
              <w:tc>
                <w:tcPr>
                  <w:tcW w:w="4949" w:type="pct"/>
                  <w:gridSpan w:val="4"/>
                </w:tcPr>
                <w:p w14:paraId="3D5DE1AF" w14:textId="77777777" w:rsidR="002A58BA" w:rsidRPr="005B5B85" w:rsidRDefault="002A58BA" w:rsidP="003A34E8">
                  <w:pPr>
                    <w:rPr>
                      <w:bCs/>
                      <w:sz w:val="20"/>
                      <w:lang w:val="lt-LT"/>
                    </w:rPr>
                  </w:pPr>
                  <w:r w:rsidRPr="005B5B85">
                    <w:rPr>
                      <w:bCs/>
                      <w:sz w:val="20"/>
                      <w:lang w:val="lt-LT"/>
                    </w:rPr>
                    <w:t>Method of propagation of the variety:</w:t>
                  </w:r>
                </w:p>
              </w:tc>
            </w:tr>
            <w:tr w:rsidR="002A58BA" w:rsidRPr="005B5B85" w14:paraId="79887EEC" w14:textId="77777777" w:rsidTr="003A34E8">
              <w:trPr>
                <w:gridAfter w:val="1"/>
                <w:wAfter w:w="51" w:type="pct"/>
                <w:cantSplit/>
                <w:trHeight w:val="57"/>
                <w:jc w:val="center"/>
              </w:trPr>
              <w:tc>
                <w:tcPr>
                  <w:tcW w:w="267" w:type="pct"/>
                  <w:tcMar>
                    <w:top w:w="0" w:type="dxa"/>
                    <w:right w:w="0" w:type="dxa"/>
                  </w:tcMar>
                </w:tcPr>
                <w:p w14:paraId="23CAAEF9" w14:textId="77777777" w:rsidR="002A58BA" w:rsidRPr="005B5B85" w:rsidRDefault="002A58BA" w:rsidP="003A34E8">
                  <w:pPr>
                    <w:rPr>
                      <w:sz w:val="10"/>
                      <w:szCs w:val="10"/>
                      <w:lang w:val="lt-LT"/>
                    </w:rPr>
                  </w:pPr>
                </w:p>
              </w:tc>
              <w:tc>
                <w:tcPr>
                  <w:tcW w:w="4682" w:type="pct"/>
                  <w:gridSpan w:val="3"/>
                  <w:tcMar>
                    <w:top w:w="0" w:type="dxa"/>
                    <w:right w:w="0" w:type="dxa"/>
                  </w:tcMar>
                </w:tcPr>
                <w:p w14:paraId="31A7482C" w14:textId="77777777" w:rsidR="002A58BA" w:rsidRPr="005B5B85" w:rsidRDefault="002A58BA" w:rsidP="003A34E8">
                  <w:pPr>
                    <w:jc w:val="right"/>
                    <w:rPr>
                      <w:sz w:val="10"/>
                      <w:szCs w:val="10"/>
                      <w:lang w:val="lt-LT"/>
                    </w:rPr>
                  </w:pPr>
                </w:p>
              </w:tc>
            </w:tr>
            <w:tr w:rsidR="002A58BA" w:rsidRPr="005B5B85" w14:paraId="5D562D61" w14:textId="77777777" w:rsidTr="003A34E8">
              <w:trPr>
                <w:gridAfter w:val="1"/>
                <w:wAfter w:w="51" w:type="pct"/>
                <w:cantSplit/>
                <w:trHeight w:val="57"/>
                <w:jc w:val="center"/>
              </w:trPr>
              <w:tc>
                <w:tcPr>
                  <w:tcW w:w="267" w:type="pct"/>
                  <w:tcMar>
                    <w:top w:w="0" w:type="dxa"/>
                    <w:right w:w="0" w:type="dxa"/>
                  </w:tcMar>
                </w:tcPr>
                <w:p w14:paraId="047A13C2" w14:textId="77777777" w:rsidR="002A58BA" w:rsidRPr="005B5B85" w:rsidRDefault="002A58BA" w:rsidP="003A34E8">
                  <w:pPr>
                    <w:rPr>
                      <w:szCs w:val="24"/>
                      <w:lang w:val="lt-LT"/>
                    </w:rPr>
                  </w:pPr>
                  <w:r w:rsidRPr="005B5B85">
                    <w:rPr>
                      <w:szCs w:val="24"/>
                      <w:lang w:val="lt-LT"/>
                    </w:rPr>
                    <w:t>(a)</w:t>
                  </w:r>
                </w:p>
              </w:tc>
              <w:tc>
                <w:tcPr>
                  <w:tcW w:w="4274" w:type="pct"/>
                  <w:gridSpan w:val="2"/>
                  <w:tcMar>
                    <w:top w:w="0" w:type="dxa"/>
                    <w:right w:w="0" w:type="dxa"/>
                  </w:tcMar>
                </w:tcPr>
                <w:p w14:paraId="5A549BDE" w14:textId="77777777" w:rsidR="002A58BA" w:rsidRPr="005B5B85" w:rsidRDefault="002A58BA" w:rsidP="003A34E8">
                  <w:pPr>
                    <w:rPr>
                      <w:szCs w:val="24"/>
                      <w:lang w:val="lt-LT"/>
                    </w:rPr>
                  </w:pPr>
                  <w:r w:rsidRPr="005B5B85">
                    <w:rPr>
                      <w:szCs w:val="24"/>
                      <w:lang w:val="lt-LT"/>
                    </w:rPr>
                    <w:t xml:space="preserve">auginiais  </w:t>
                  </w:r>
                </w:p>
              </w:tc>
              <w:bookmarkStart w:id="7" w:name="propagation_cuttings"/>
              <w:tc>
                <w:tcPr>
                  <w:tcW w:w="408" w:type="pct"/>
                  <w:tcMar>
                    <w:top w:w="0" w:type="dxa"/>
                    <w:left w:w="0" w:type="dxa"/>
                    <w:right w:w="0" w:type="dxa"/>
                  </w:tcMar>
                </w:tcPr>
                <w:p w14:paraId="7AEC7BCC" w14:textId="77777777" w:rsidR="002A58BA" w:rsidRPr="005B5B85" w:rsidRDefault="002A58BA" w:rsidP="003A34E8">
                  <w:pPr>
                    <w:jc w:val="center"/>
                    <w:rPr>
                      <w:szCs w:val="24"/>
                      <w:lang w:val="lt-LT"/>
                    </w:rPr>
                  </w:pPr>
                  <w:r w:rsidRPr="005B5B85">
                    <w:rPr>
                      <w:szCs w:val="24"/>
                      <w:lang w:val="lt-LT"/>
                    </w:rPr>
                    <w:fldChar w:fldCharType="begin">
                      <w:ffData>
                        <w:name w:val="propagation_cuttings"/>
                        <w:enabled/>
                        <w:calcOnExit w:val="0"/>
                        <w:checkBox>
                          <w:size w:val="24"/>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bookmarkEnd w:id="7"/>
                </w:p>
              </w:tc>
            </w:tr>
            <w:tr w:rsidR="002A58BA" w:rsidRPr="005B5B85" w14:paraId="21CE161F" w14:textId="77777777" w:rsidTr="003A34E8">
              <w:trPr>
                <w:gridAfter w:val="1"/>
                <w:wAfter w:w="51" w:type="pct"/>
                <w:cantSplit/>
                <w:trHeight w:val="57"/>
                <w:jc w:val="center"/>
              </w:trPr>
              <w:tc>
                <w:tcPr>
                  <w:tcW w:w="267" w:type="pct"/>
                  <w:tcMar>
                    <w:right w:w="0" w:type="dxa"/>
                  </w:tcMar>
                </w:tcPr>
                <w:p w14:paraId="4E17CE36" w14:textId="77777777" w:rsidR="002A58BA" w:rsidRPr="005B5B85" w:rsidRDefault="002A58BA" w:rsidP="003A34E8">
                  <w:pPr>
                    <w:rPr>
                      <w:sz w:val="20"/>
                      <w:lang w:val="lt-LT"/>
                    </w:rPr>
                  </w:pPr>
                </w:p>
              </w:tc>
              <w:tc>
                <w:tcPr>
                  <w:tcW w:w="4682" w:type="pct"/>
                  <w:gridSpan w:val="3"/>
                  <w:tcMar>
                    <w:right w:w="85" w:type="dxa"/>
                  </w:tcMar>
                </w:tcPr>
                <w:p w14:paraId="024EBDA5" w14:textId="77777777" w:rsidR="002A58BA" w:rsidRPr="005B5B85" w:rsidRDefault="002A58BA" w:rsidP="003A34E8">
                  <w:pPr>
                    <w:rPr>
                      <w:sz w:val="20"/>
                      <w:lang w:val="lt-LT"/>
                    </w:rPr>
                  </w:pPr>
                  <w:r w:rsidRPr="005B5B85">
                    <w:rPr>
                      <w:sz w:val="20"/>
                      <w:lang w:val="lt-LT"/>
                    </w:rPr>
                    <w:t>cuttings</w:t>
                  </w:r>
                </w:p>
              </w:tc>
            </w:tr>
            <w:tr w:rsidR="002A58BA" w:rsidRPr="005B5B85" w14:paraId="75297B2C" w14:textId="77777777" w:rsidTr="003A34E8">
              <w:trPr>
                <w:gridAfter w:val="1"/>
                <w:wAfter w:w="51" w:type="pct"/>
                <w:cantSplit/>
                <w:trHeight w:val="57"/>
                <w:jc w:val="center"/>
              </w:trPr>
              <w:tc>
                <w:tcPr>
                  <w:tcW w:w="267" w:type="pct"/>
                  <w:tcMar>
                    <w:top w:w="0" w:type="dxa"/>
                    <w:right w:w="0" w:type="dxa"/>
                  </w:tcMar>
                </w:tcPr>
                <w:p w14:paraId="7A33590F" w14:textId="77777777" w:rsidR="002A58BA" w:rsidRPr="005B5B85" w:rsidRDefault="002A58BA" w:rsidP="003A34E8">
                  <w:pPr>
                    <w:rPr>
                      <w:sz w:val="10"/>
                      <w:szCs w:val="10"/>
                      <w:lang w:val="lt-LT"/>
                    </w:rPr>
                  </w:pPr>
                </w:p>
              </w:tc>
              <w:tc>
                <w:tcPr>
                  <w:tcW w:w="4682" w:type="pct"/>
                  <w:gridSpan w:val="3"/>
                  <w:tcMar>
                    <w:top w:w="0" w:type="dxa"/>
                    <w:right w:w="85" w:type="dxa"/>
                  </w:tcMar>
                </w:tcPr>
                <w:p w14:paraId="1EEC9554" w14:textId="77777777" w:rsidR="002A58BA" w:rsidRPr="005B5B85" w:rsidRDefault="002A58BA" w:rsidP="003A34E8">
                  <w:pPr>
                    <w:jc w:val="right"/>
                    <w:rPr>
                      <w:sz w:val="10"/>
                      <w:szCs w:val="10"/>
                      <w:lang w:val="lt-LT"/>
                    </w:rPr>
                  </w:pPr>
                </w:p>
              </w:tc>
            </w:tr>
            <w:tr w:rsidR="002A58BA" w:rsidRPr="005B5B85" w14:paraId="1433658D" w14:textId="77777777" w:rsidTr="003A34E8">
              <w:trPr>
                <w:gridAfter w:val="1"/>
                <w:wAfter w:w="51" w:type="pct"/>
                <w:cantSplit/>
                <w:trHeight w:val="57"/>
                <w:jc w:val="center"/>
              </w:trPr>
              <w:tc>
                <w:tcPr>
                  <w:tcW w:w="267" w:type="pct"/>
                  <w:tcMar>
                    <w:top w:w="0" w:type="dxa"/>
                    <w:right w:w="0" w:type="dxa"/>
                  </w:tcMar>
                </w:tcPr>
                <w:p w14:paraId="53674803" w14:textId="77777777" w:rsidR="002A58BA" w:rsidRPr="005B5B85" w:rsidRDefault="002A58BA" w:rsidP="003A34E8">
                  <w:pPr>
                    <w:rPr>
                      <w:szCs w:val="24"/>
                      <w:lang w:val="lt-LT"/>
                    </w:rPr>
                  </w:pPr>
                  <w:r w:rsidRPr="005B5B85">
                    <w:rPr>
                      <w:szCs w:val="24"/>
                      <w:lang w:val="lt-LT"/>
                    </w:rPr>
                    <w:t>(b)</w:t>
                  </w:r>
                </w:p>
              </w:tc>
              <w:tc>
                <w:tcPr>
                  <w:tcW w:w="4274" w:type="pct"/>
                  <w:gridSpan w:val="2"/>
                  <w:tcMar>
                    <w:top w:w="0" w:type="dxa"/>
                    <w:right w:w="0" w:type="dxa"/>
                  </w:tcMar>
                </w:tcPr>
                <w:p w14:paraId="3C426CD6" w14:textId="77777777" w:rsidR="002A58BA" w:rsidRPr="005B5B85" w:rsidRDefault="002A58BA" w:rsidP="003A34E8">
                  <w:pPr>
                    <w:rPr>
                      <w:szCs w:val="24"/>
                      <w:lang w:val="lt-LT"/>
                    </w:rPr>
                  </w:pPr>
                  <w:r w:rsidRPr="005B5B85">
                    <w:rPr>
                      <w:szCs w:val="24"/>
                      <w:lang w:val="lt-LT"/>
                    </w:rPr>
                    <w:t xml:space="preserve">dauginimas </w:t>
                  </w:r>
                  <w:r w:rsidRPr="005B5B85">
                    <w:rPr>
                      <w:i/>
                      <w:szCs w:val="24"/>
                      <w:lang w:val="lt-LT"/>
                    </w:rPr>
                    <w:t xml:space="preserve">in vitro </w:t>
                  </w:r>
                </w:p>
              </w:tc>
              <w:bookmarkStart w:id="8" w:name="propagation_invitro"/>
              <w:tc>
                <w:tcPr>
                  <w:tcW w:w="408" w:type="pct"/>
                  <w:tcMar>
                    <w:top w:w="0" w:type="dxa"/>
                    <w:left w:w="0" w:type="dxa"/>
                    <w:right w:w="0" w:type="dxa"/>
                  </w:tcMar>
                </w:tcPr>
                <w:p w14:paraId="5B562E19" w14:textId="77777777" w:rsidR="002A58BA" w:rsidRPr="005B5B85" w:rsidRDefault="002A58BA" w:rsidP="003A34E8">
                  <w:pPr>
                    <w:jc w:val="center"/>
                    <w:rPr>
                      <w:szCs w:val="24"/>
                      <w:lang w:val="lt-LT"/>
                    </w:rPr>
                  </w:pPr>
                  <w:r w:rsidRPr="005B5B85">
                    <w:rPr>
                      <w:szCs w:val="24"/>
                      <w:lang w:val="lt-LT"/>
                    </w:rPr>
                    <w:fldChar w:fldCharType="begin">
                      <w:ffData>
                        <w:name w:val="propagation_invitro"/>
                        <w:enabled/>
                        <w:calcOnExit w:val="0"/>
                        <w:checkBox>
                          <w:size w:val="24"/>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bookmarkEnd w:id="8"/>
                </w:p>
              </w:tc>
            </w:tr>
            <w:tr w:rsidR="002A58BA" w:rsidRPr="005B5B85" w14:paraId="0836C2CF" w14:textId="77777777" w:rsidTr="003A34E8">
              <w:trPr>
                <w:gridAfter w:val="1"/>
                <w:wAfter w:w="51" w:type="pct"/>
                <w:cantSplit/>
                <w:trHeight w:val="57"/>
                <w:jc w:val="center"/>
              </w:trPr>
              <w:tc>
                <w:tcPr>
                  <w:tcW w:w="267" w:type="pct"/>
                  <w:tcMar>
                    <w:top w:w="0" w:type="dxa"/>
                    <w:right w:w="0" w:type="dxa"/>
                  </w:tcMar>
                </w:tcPr>
                <w:p w14:paraId="12CB9E5A" w14:textId="77777777" w:rsidR="002A58BA" w:rsidRPr="005B5B85" w:rsidRDefault="002A58BA" w:rsidP="003A34E8">
                  <w:pPr>
                    <w:rPr>
                      <w:szCs w:val="24"/>
                      <w:lang w:val="lt-LT"/>
                    </w:rPr>
                  </w:pPr>
                </w:p>
              </w:tc>
              <w:tc>
                <w:tcPr>
                  <w:tcW w:w="4274" w:type="pct"/>
                  <w:gridSpan w:val="2"/>
                  <w:tcMar>
                    <w:top w:w="0" w:type="dxa"/>
                    <w:right w:w="0" w:type="dxa"/>
                  </w:tcMar>
                </w:tcPr>
                <w:p w14:paraId="2886AB27" w14:textId="77777777" w:rsidR="002A58BA" w:rsidRPr="005B5B85" w:rsidRDefault="002A58BA" w:rsidP="003A34E8">
                  <w:pPr>
                    <w:rPr>
                      <w:szCs w:val="24"/>
                      <w:lang w:val="lt-LT"/>
                    </w:rPr>
                  </w:pPr>
                  <w:r w:rsidRPr="005B5B85">
                    <w:rPr>
                      <w:i/>
                      <w:iCs/>
                      <w:sz w:val="20"/>
                      <w:lang w:val="lt-LT"/>
                    </w:rPr>
                    <w:t xml:space="preserve">in vitro </w:t>
                  </w:r>
                  <w:r w:rsidRPr="005B5B85">
                    <w:rPr>
                      <w:sz w:val="20"/>
                      <w:lang w:val="lt-LT"/>
                    </w:rPr>
                    <w:t>propagation</w:t>
                  </w:r>
                </w:p>
              </w:tc>
              <w:tc>
                <w:tcPr>
                  <w:tcW w:w="408" w:type="pct"/>
                  <w:tcMar>
                    <w:top w:w="0" w:type="dxa"/>
                    <w:left w:w="0" w:type="dxa"/>
                    <w:right w:w="0" w:type="dxa"/>
                  </w:tcMar>
                </w:tcPr>
                <w:p w14:paraId="5160C372" w14:textId="77777777" w:rsidR="002A58BA" w:rsidRPr="005B5B85" w:rsidRDefault="002A58BA" w:rsidP="003A34E8">
                  <w:pPr>
                    <w:jc w:val="center"/>
                    <w:rPr>
                      <w:szCs w:val="24"/>
                      <w:lang w:val="lt-LT"/>
                    </w:rPr>
                  </w:pPr>
                </w:p>
              </w:tc>
            </w:tr>
            <w:tr w:rsidR="002A58BA" w:rsidRPr="005B5B85" w14:paraId="2E899DCB" w14:textId="77777777" w:rsidTr="003A34E8">
              <w:trPr>
                <w:gridAfter w:val="1"/>
                <w:wAfter w:w="51" w:type="pct"/>
                <w:cantSplit/>
                <w:trHeight w:hRule="exact" w:val="113"/>
                <w:jc w:val="center"/>
              </w:trPr>
              <w:tc>
                <w:tcPr>
                  <w:tcW w:w="267" w:type="pct"/>
                  <w:tcMar>
                    <w:top w:w="0" w:type="dxa"/>
                    <w:right w:w="0" w:type="dxa"/>
                  </w:tcMar>
                </w:tcPr>
                <w:p w14:paraId="37DC433C" w14:textId="77777777" w:rsidR="002A58BA" w:rsidRPr="005B5B85" w:rsidRDefault="002A58BA" w:rsidP="003A34E8">
                  <w:pPr>
                    <w:rPr>
                      <w:szCs w:val="24"/>
                      <w:lang w:val="lt-LT"/>
                    </w:rPr>
                  </w:pPr>
                </w:p>
              </w:tc>
              <w:tc>
                <w:tcPr>
                  <w:tcW w:w="4274" w:type="pct"/>
                  <w:gridSpan w:val="2"/>
                  <w:tcMar>
                    <w:top w:w="0" w:type="dxa"/>
                    <w:right w:w="0" w:type="dxa"/>
                  </w:tcMar>
                </w:tcPr>
                <w:p w14:paraId="180C2BF1" w14:textId="77777777" w:rsidR="002A58BA" w:rsidRPr="005B5B85" w:rsidRDefault="002A58BA" w:rsidP="003A34E8">
                  <w:pPr>
                    <w:rPr>
                      <w:i/>
                      <w:iCs/>
                      <w:sz w:val="20"/>
                      <w:lang w:val="lt-LT"/>
                    </w:rPr>
                  </w:pPr>
                </w:p>
              </w:tc>
              <w:tc>
                <w:tcPr>
                  <w:tcW w:w="408" w:type="pct"/>
                  <w:tcMar>
                    <w:top w:w="0" w:type="dxa"/>
                    <w:left w:w="0" w:type="dxa"/>
                    <w:right w:w="0" w:type="dxa"/>
                  </w:tcMar>
                </w:tcPr>
                <w:p w14:paraId="25FE798B" w14:textId="77777777" w:rsidR="002A58BA" w:rsidRPr="005B5B85" w:rsidRDefault="002A58BA" w:rsidP="003A34E8">
                  <w:pPr>
                    <w:jc w:val="center"/>
                    <w:rPr>
                      <w:szCs w:val="24"/>
                      <w:lang w:val="lt-LT"/>
                    </w:rPr>
                  </w:pPr>
                </w:p>
              </w:tc>
            </w:tr>
            <w:tr w:rsidR="002A58BA" w:rsidRPr="005B5B85" w14:paraId="3AAEE079" w14:textId="77777777" w:rsidTr="003A34E8">
              <w:trPr>
                <w:gridAfter w:val="1"/>
                <w:wAfter w:w="51" w:type="pct"/>
                <w:cantSplit/>
                <w:trHeight w:val="57"/>
                <w:jc w:val="center"/>
              </w:trPr>
              <w:tc>
                <w:tcPr>
                  <w:tcW w:w="267" w:type="pct"/>
                  <w:tcMar>
                    <w:top w:w="0" w:type="dxa"/>
                    <w:right w:w="0" w:type="dxa"/>
                  </w:tcMar>
                </w:tcPr>
                <w:p w14:paraId="7077357B" w14:textId="77777777" w:rsidR="002A58BA" w:rsidRPr="005B5B85" w:rsidRDefault="002A58BA" w:rsidP="003A34E8">
                  <w:pPr>
                    <w:rPr>
                      <w:szCs w:val="24"/>
                      <w:lang w:val="lt-LT"/>
                    </w:rPr>
                  </w:pPr>
                  <w:r w:rsidRPr="005B5B85">
                    <w:rPr>
                      <w:szCs w:val="24"/>
                      <w:lang w:val="lt-LT"/>
                    </w:rPr>
                    <w:t>(c)</w:t>
                  </w:r>
                </w:p>
              </w:tc>
              <w:tc>
                <w:tcPr>
                  <w:tcW w:w="4274" w:type="pct"/>
                  <w:gridSpan w:val="2"/>
                  <w:tcMar>
                    <w:top w:w="0" w:type="dxa"/>
                    <w:right w:w="0" w:type="dxa"/>
                  </w:tcMar>
                </w:tcPr>
                <w:p w14:paraId="284BAD7D" w14:textId="77777777" w:rsidR="002A58BA" w:rsidRPr="005B5B85" w:rsidRDefault="002A58BA" w:rsidP="003A34E8">
                  <w:pPr>
                    <w:rPr>
                      <w:i/>
                      <w:iCs/>
                      <w:sz w:val="20"/>
                      <w:lang w:val="lt-LT"/>
                    </w:rPr>
                  </w:pPr>
                  <w:r w:rsidRPr="005B5B85">
                    <w:rPr>
                      <w:szCs w:val="24"/>
                      <w:lang w:val="lt-LT"/>
                    </w:rPr>
                    <w:t>sėklomis</w:t>
                  </w:r>
                </w:p>
              </w:tc>
              <w:tc>
                <w:tcPr>
                  <w:tcW w:w="408" w:type="pct"/>
                  <w:tcMar>
                    <w:top w:w="0" w:type="dxa"/>
                    <w:left w:w="0" w:type="dxa"/>
                    <w:right w:w="0" w:type="dxa"/>
                  </w:tcMar>
                </w:tcPr>
                <w:p w14:paraId="7A4B6D59" w14:textId="77777777" w:rsidR="002A58BA" w:rsidRPr="005B5B85" w:rsidRDefault="002A58BA" w:rsidP="003A34E8">
                  <w:pPr>
                    <w:jc w:val="center"/>
                    <w:rPr>
                      <w:szCs w:val="24"/>
                      <w:lang w:val="lt-LT"/>
                    </w:rPr>
                  </w:pPr>
                  <w:r w:rsidRPr="005B5B85">
                    <w:rPr>
                      <w:szCs w:val="24"/>
                      <w:lang w:val="lt-LT"/>
                    </w:rPr>
                    <w:fldChar w:fldCharType="begin">
                      <w:ffData>
                        <w:name w:val="other"/>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4647CC4D" w14:textId="77777777" w:rsidTr="003A34E8">
              <w:trPr>
                <w:gridAfter w:val="1"/>
                <w:wAfter w:w="51" w:type="pct"/>
                <w:cantSplit/>
                <w:trHeight w:val="57"/>
                <w:jc w:val="center"/>
              </w:trPr>
              <w:tc>
                <w:tcPr>
                  <w:tcW w:w="267" w:type="pct"/>
                  <w:tcMar>
                    <w:right w:w="0" w:type="dxa"/>
                  </w:tcMar>
                </w:tcPr>
                <w:p w14:paraId="61E66695" w14:textId="77777777" w:rsidR="002A58BA" w:rsidRPr="005B5B85" w:rsidRDefault="002A58BA" w:rsidP="003A34E8">
                  <w:pPr>
                    <w:rPr>
                      <w:sz w:val="20"/>
                      <w:lang w:val="lt-LT"/>
                    </w:rPr>
                  </w:pPr>
                </w:p>
              </w:tc>
              <w:tc>
                <w:tcPr>
                  <w:tcW w:w="4682" w:type="pct"/>
                  <w:gridSpan w:val="3"/>
                  <w:tcMar>
                    <w:right w:w="85" w:type="dxa"/>
                  </w:tcMar>
                </w:tcPr>
                <w:p w14:paraId="5EFA6028" w14:textId="77777777" w:rsidR="002A58BA" w:rsidRPr="005B5B85" w:rsidRDefault="002A58BA" w:rsidP="003A34E8">
                  <w:pPr>
                    <w:rPr>
                      <w:sz w:val="20"/>
                      <w:lang w:val="lt-LT"/>
                    </w:rPr>
                  </w:pPr>
                  <w:r w:rsidRPr="005B5B85">
                    <w:rPr>
                      <w:sz w:val="20"/>
                      <w:lang w:val="lt-LT"/>
                    </w:rPr>
                    <w:t>seed</w:t>
                  </w:r>
                </w:p>
              </w:tc>
            </w:tr>
            <w:tr w:rsidR="002A58BA" w:rsidRPr="005B5B85" w14:paraId="628FD58F" w14:textId="77777777" w:rsidTr="003A34E8">
              <w:trPr>
                <w:gridAfter w:val="1"/>
                <w:wAfter w:w="51" w:type="pct"/>
                <w:cantSplit/>
                <w:trHeight w:val="68"/>
                <w:jc w:val="center"/>
              </w:trPr>
              <w:tc>
                <w:tcPr>
                  <w:tcW w:w="267" w:type="pct"/>
                  <w:tcMar>
                    <w:top w:w="0" w:type="dxa"/>
                    <w:right w:w="0" w:type="dxa"/>
                  </w:tcMar>
                </w:tcPr>
                <w:p w14:paraId="4B7583C8" w14:textId="77777777" w:rsidR="002A58BA" w:rsidRPr="005B5B85" w:rsidRDefault="002A58BA" w:rsidP="003A34E8">
                  <w:pPr>
                    <w:rPr>
                      <w:sz w:val="10"/>
                      <w:szCs w:val="10"/>
                      <w:lang w:val="lt-LT"/>
                    </w:rPr>
                  </w:pPr>
                </w:p>
              </w:tc>
              <w:tc>
                <w:tcPr>
                  <w:tcW w:w="506" w:type="pct"/>
                  <w:tcMar>
                    <w:top w:w="0" w:type="dxa"/>
                    <w:right w:w="85" w:type="dxa"/>
                  </w:tcMar>
                </w:tcPr>
                <w:p w14:paraId="764D7961" w14:textId="77777777" w:rsidR="002A58BA" w:rsidRPr="005B5B85" w:rsidRDefault="002A58BA" w:rsidP="003A34E8">
                  <w:pPr>
                    <w:rPr>
                      <w:sz w:val="10"/>
                      <w:szCs w:val="10"/>
                      <w:lang w:val="lt-LT"/>
                    </w:rPr>
                  </w:pPr>
                </w:p>
              </w:tc>
              <w:tc>
                <w:tcPr>
                  <w:tcW w:w="4176" w:type="pct"/>
                  <w:gridSpan w:val="2"/>
                  <w:tcMar>
                    <w:top w:w="0" w:type="dxa"/>
                    <w:left w:w="0" w:type="dxa"/>
                    <w:right w:w="85" w:type="dxa"/>
                  </w:tcMar>
                </w:tcPr>
                <w:p w14:paraId="15366365" w14:textId="77777777" w:rsidR="002A58BA" w:rsidRPr="005B5B85" w:rsidRDefault="002A58BA" w:rsidP="003A34E8">
                  <w:pPr>
                    <w:jc w:val="right"/>
                    <w:rPr>
                      <w:sz w:val="10"/>
                      <w:szCs w:val="10"/>
                      <w:lang w:val="lt-LT"/>
                    </w:rPr>
                  </w:pPr>
                </w:p>
              </w:tc>
            </w:tr>
            <w:tr w:rsidR="002A58BA" w:rsidRPr="005B5B85" w14:paraId="1C855522" w14:textId="77777777" w:rsidTr="003A34E8">
              <w:trPr>
                <w:gridAfter w:val="1"/>
                <w:wAfter w:w="51" w:type="pct"/>
                <w:cantSplit/>
                <w:trHeight w:val="57"/>
                <w:jc w:val="center"/>
              </w:trPr>
              <w:tc>
                <w:tcPr>
                  <w:tcW w:w="267" w:type="pct"/>
                  <w:tcMar>
                    <w:top w:w="0" w:type="dxa"/>
                    <w:right w:w="0" w:type="dxa"/>
                  </w:tcMar>
                </w:tcPr>
                <w:p w14:paraId="4300ADCF" w14:textId="77777777" w:rsidR="002A58BA" w:rsidRPr="005B5B85" w:rsidRDefault="002A58BA" w:rsidP="003A34E8">
                  <w:pPr>
                    <w:rPr>
                      <w:szCs w:val="24"/>
                      <w:lang w:val="lt-LT"/>
                    </w:rPr>
                  </w:pPr>
                  <w:r w:rsidRPr="005B5B85">
                    <w:rPr>
                      <w:szCs w:val="24"/>
                      <w:lang w:val="lt-LT"/>
                    </w:rPr>
                    <w:t>(d)</w:t>
                  </w:r>
                </w:p>
              </w:tc>
              <w:tc>
                <w:tcPr>
                  <w:tcW w:w="4274" w:type="pct"/>
                  <w:gridSpan w:val="2"/>
                  <w:tcMar>
                    <w:top w:w="0" w:type="dxa"/>
                    <w:right w:w="0" w:type="dxa"/>
                  </w:tcMar>
                </w:tcPr>
                <w:p w14:paraId="0C18B665" w14:textId="77777777" w:rsidR="002A58BA" w:rsidRPr="005B5B85" w:rsidRDefault="002A58BA" w:rsidP="003A34E8">
                  <w:pPr>
                    <w:rPr>
                      <w:szCs w:val="24"/>
                      <w:lang w:val="lt-LT"/>
                    </w:rPr>
                  </w:pPr>
                  <w:r w:rsidRPr="005B5B85">
                    <w:rPr>
                      <w:szCs w:val="24"/>
                      <w:lang w:val="lt-LT"/>
                    </w:rPr>
                    <w:t>kita (prašome nurodyti)</w:t>
                  </w:r>
                </w:p>
              </w:tc>
              <w:bookmarkStart w:id="9" w:name="propagation_other"/>
              <w:tc>
                <w:tcPr>
                  <w:tcW w:w="408" w:type="pct"/>
                  <w:tcMar>
                    <w:top w:w="0" w:type="dxa"/>
                    <w:left w:w="0" w:type="dxa"/>
                    <w:right w:w="0" w:type="dxa"/>
                  </w:tcMar>
                </w:tcPr>
                <w:p w14:paraId="2B19EC27" w14:textId="77777777" w:rsidR="002A58BA" w:rsidRPr="005B5B85" w:rsidRDefault="002A58BA" w:rsidP="003A34E8">
                  <w:pPr>
                    <w:jc w:val="center"/>
                    <w:rPr>
                      <w:szCs w:val="24"/>
                      <w:lang w:val="lt-LT"/>
                    </w:rPr>
                  </w:pPr>
                  <w:r w:rsidRPr="005B5B85">
                    <w:rPr>
                      <w:szCs w:val="24"/>
                      <w:lang w:val="lt-LT"/>
                    </w:rPr>
                    <w:fldChar w:fldCharType="begin">
                      <w:ffData>
                        <w:name w:val="propagation_other"/>
                        <w:enabled/>
                        <w:calcOnExit w:val="0"/>
                        <w:checkBox>
                          <w:size w:val="24"/>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bookmarkEnd w:id="9"/>
                </w:p>
              </w:tc>
            </w:tr>
            <w:tr w:rsidR="002A58BA" w:rsidRPr="005B5B85" w14:paraId="1F67EE53" w14:textId="77777777" w:rsidTr="003A34E8">
              <w:trPr>
                <w:gridAfter w:val="1"/>
                <w:wAfter w:w="51" w:type="pct"/>
                <w:cantSplit/>
                <w:trHeight w:val="57"/>
                <w:jc w:val="center"/>
              </w:trPr>
              <w:tc>
                <w:tcPr>
                  <w:tcW w:w="267" w:type="pct"/>
                </w:tcPr>
                <w:p w14:paraId="421FBF56" w14:textId="77777777" w:rsidR="002A58BA" w:rsidRPr="005B5B85" w:rsidRDefault="002A58BA" w:rsidP="003A34E8">
                  <w:pPr>
                    <w:rPr>
                      <w:sz w:val="20"/>
                      <w:lang w:val="lt-LT"/>
                    </w:rPr>
                  </w:pPr>
                </w:p>
              </w:tc>
              <w:tc>
                <w:tcPr>
                  <w:tcW w:w="4682" w:type="pct"/>
                  <w:gridSpan w:val="3"/>
                  <w:tcMar>
                    <w:right w:w="85" w:type="dxa"/>
                  </w:tcMar>
                </w:tcPr>
                <w:p w14:paraId="56FC12BE" w14:textId="77777777" w:rsidR="002A58BA" w:rsidRPr="005B5B85" w:rsidRDefault="002A58BA" w:rsidP="003A34E8">
                  <w:pPr>
                    <w:rPr>
                      <w:sz w:val="20"/>
                      <w:lang w:val="lt-LT"/>
                    </w:rPr>
                  </w:pPr>
                  <w:r w:rsidRPr="005B5B85">
                    <w:rPr>
                      <w:sz w:val="20"/>
                      <w:lang w:val="lt-LT"/>
                    </w:rPr>
                    <w:t>other (please specify)</w:t>
                  </w:r>
                </w:p>
              </w:tc>
            </w:tr>
            <w:tr w:rsidR="002A58BA" w:rsidRPr="005B5B85" w14:paraId="58864ED7" w14:textId="77777777" w:rsidTr="003A34E8">
              <w:trPr>
                <w:gridAfter w:val="1"/>
                <w:wAfter w:w="51" w:type="pct"/>
                <w:cantSplit/>
                <w:trHeight w:val="57"/>
                <w:jc w:val="center"/>
              </w:trPr>
              <w:tc>
                <w:tcPr>
                  <w:tcW w:w="267" w:type="pct"/>
                  <w:tcMar>
                    <w:bottom w:w="0" w:type="dxa"/>
                  </w:tcMar>
                </w:tcPr>
                <w:p w14:paraId="712E9DD2" w14:textId="77777777" w:rsidR="002A58BA" w:rsidRPr="005B5B85" w:rsidRDefault="002A58BA" w:rsidP="003A34E8">
                  <w:pPr>
                    <w:rPr>
                      <w:szCs w:val="24"/>
                      <w:lang w:val="lt-LT"/>
                    </w:rPr>
                  </w:pPr>
                </w:p>
              </w:tc>
              <w:bookmarkStart w:id="10" w:name="propagation_other_sp"/>
              <w:tc>
                <w:tcPr>
                  <w:tcW w:w="4682" w:type="pct"/>
                  <w:gridSpan w:val="3"/>
                  <w:tcMar>
                    <w:bottom w:w="0" w:type="dxa"/>
                  </w:tcMar>
                </w:tcPr>
                <w:p w14:paraId="24697FEB" w14:textId="77777777" w:rsidR="002A58BA" w:rsidRPr="005B5B85" w:rsidRDefault="002A58BA" w:rsidP="003A34E8">
                  <w:pPr>
                    <w:rPr>
                      <w:szCs w:val="24"/>
                      <w:lang w:val="lt-LT"/>
                    </w:rPr>
                  </w:pPr>
                  <w:r w:rsidRPr="005B5B85">
                    <w:rPr>
                      <w:szCs w:val="24"/>
                      <w:lang w:val="lt-LT"/>
                    </w:rPr>
                    <w:fldChar w:fldCharType="begin">
                      <w:ffData>
                        <w:name w:val="propagation_other_sp"/>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noProof/>
                      <w:szCs w:val="24"/>
                      <w:lang w:val="lt-LT"/>
                    </w:rPr>
                    <w:t> </w:t>
                  </w:r>
                  <w:r w:rsidRPr="005B5B85">
                    <w:rPr>
                      <w:noProof/>
                      <w:szCs w:val="24"/>
                      <w:lang w:val="lt-LT"/>
                    </w:rPr>
                    <w:t> </w:t>
                  </w:r>
                  <w:r w:rsidRPr="005B5B85">
                    <w:rPr>
                      <w:noProof/>
                      <w:szCs w:val="24"/>
                      <w:lang w:val="lt-LT"/>
                    </w:rPr>
                    <w:t> </w:t>
                  </w:r>
                  <w:r w:rsidRPr="005B5B85">
                    <w:rPr>
                      <w:noProof/>
                      <w:szCs w:val="24"/>
                      <w:lang w:val="lt-LT"/>
                    </w:rPr>
                    <w:t> </w:t>
                  </w:r>
                  <w:r w:rsidRPr="005B5B85">
                    <w:rPr>
                      <w:noProof/>
                      <w:szCs w:val="24"/>
                      <w:lang w:val="lt-LT"/>
                    </w:rPr>
                    <w:t> </w:t>
                  </w:r>
                  <w:r w:rsidRPr="005B5B85">
                    <w:rPr>
                      <w:szCs w:val="24"/>
                      <w:lang w:val="lt-LT"/>
                    </w:rPr>
                    <w:fldChar w:fldCharType="end"/>
                  </w:r>
                  <w:bookmarkEnd w:id="10"/>
                </w:p>
                <w:p w14:paraId="7E5D334F" w14:textId="77777777" w:rsidR="002A58BA" w:rsidRPr="005B5B85" w:rsidRDefault="002A58BA" w:rsidP="003A34E8">
                  <w:pPr>
                    <w:rPr>
                      <w:szCs w:val="24"/>
                      <w:lang w:val="lt-LT"/>
                    </w:rPr>
                  </w:pPr>
                </w:p>
              </w:tc>
            </w:tr>
            <w:tr w:rsidR="002A58BA" w:rsidRPr="005B5B85" w14:paraId="09306424" w14:textId="77777777" w:rsidTr="003A34E8">
              <w:trPr>
                <w:gridAfter w:val="1"/>
                <w:wAfter w:w="51" w:type="pct"/>
                <w:cantSplit/>
                <w:trHeight w:val="57"/>
                <w:jc w:val="center"/>
              </w:trPr>
              <w:tc>
                <w:tcPr>
                  <w:tcW w:w="267" w:type="pct"/>
                  <w:tcMar>
                    <w:bottom w:w="0" w:type="dxa"/>
                  </w:tcMar>
                </w:tcPr>
                <w:p w14:paraId="338B72BC" w14:textId="77777777" w:rsidR="002A58BA" w:rsidRPr="005B5B85" w:rsidRDefault="002A58BA" w:rsidP="003A34E8">
                  <w:pPr>
                    <w:rPr>
                      <w:sz w:val="10"/>
                      <w:szCs w:val="10"/>
                      <w:lang w:val="lt-LT"/>
                    </w:rPr>
                  </w:pPr>
                </w:p>
              </w:tc>
              <w:tc>
                <w:tcPr>
                  <w:tcW w:w="4682" w:type="pct"/>
                  <w:gridSpan w:val="3"/>
                  <w:tcMar>
                    <w:bottom w:w="0" w:type="dxa"/>
                  </w:tcMar>
                </w:tcPr>
                <w:p w14:paraId="07BD6DF7" w14:textId="77777777" w:rsidR="002A58BA" w:rsidRPr="005B5B85" w:rsidRDefault="002A58BA" w:rsidP="003A34E8">
                  <w:pPr>
                    <w:rPr>
                      <w:sz w:val="10"/>
                      <w:szCs w:val="10"/>
                      <w:lang w:val="lt-LT"/>
                    </w:rPr>
                  </w:pPr>
                </w:p>
              </w:tc>
            </w:tr>
          </w:tbl>
          <w:p w14:paraId="207E7087" w14:textId="77777777" w:rsidR="002A58BA" w:rsidRPr="005B5B85" w:rsidRDefault="002A58BA" w:rsidP="003A34E8">
            <w:pPr>
              <w:rPr>
                <w:b/>
                <w:szCs w:val="24"/>
                <w:lang w:val="lt-LT"/>
              </w:rPr>
            </w:pPr>
          </w:p>
        </w:tc>
      </w:tr>
      <w:tr w:rsidR="002A58BA" w:rsidRPr="005B5B85" w14:paraId="0FDA6E77" w14:textId="77777777" w:rsidTr="001507B3">
        <w:trPr>
          <w:cantSplit/>
          <w:jc w:val="center"/>
        </w:trPr>
        <w:tc>
          <w:tcPr>
            <w:tcW w:w="546" w:type="dxa"/>
            <w:tcBorders>
              <w:top w:val="single" w:sz="4" w:space="0" w:color="auto"/>
              <w:bottom w:val="single" w:sz="4" w:space="0" w:color="auto"/>
            </w:tcBorders>
            <w:tcMar>
              <w:top w:w="57" w:type="dxa"/>
            </w:tcMar>
          </w:tcPr>
          <w:p w14:paraId="47C28A92" w14:textId="77777777" w:rsidR="002A58BA" w:rsidRPr="005B5B85" w:rsidRDefault="002A58BA" w:rsidP="003A34E8">
            <w:pPr>
              <w:jc w:val="center"/>
              <w:rPr>
                <w:b/>
                <w:szCs w:val="24"/>
                <w:lang w:val="lt-LT"/>
              </w:rPr>
            </w:pPr>
            <w:r w:rsidRPr="005B5B85">
              <w:rPr>
                <w:b/>
                <w:szCs w:val="24"/>
                <w:lang w:val="lt-LT"/>
              </w:rPr>
              <w:t>4.3.</w:t>
            </w:r>
          </w:p>
        </w:tc>
        <w:tc>
          <w:tcPr>
            <w:tcW w:w="9709" w:type="dxa"/>
            <w:gridSpan w:val="3"/>
            <w:tcBorders>
              <w:top w:val="single" w:sz="4" w:space="0" w:color="auto"/>
              <w:bottom w:val="single" w:sz="4" w:space="0" w:color="auto"/>
            </w:tcBorders>
          </w:tcPr>
          <w:tbl>
            <w:tblPr>
              <w:tblW w:w="0" w:type="auto"/>
              <w:tblLayout w:type="fixed"/>
              <w:tblCellMar>
                <w:left w:w="85" w:type="dxa"/>
                <w:right w:w="85" w:type="dxa"/>
              </w:tblCellMar>
              <w:tblLook w:val="04A0" w:firstRow="1" w:lastRow="0" w:firstColumn="1" w:lastColumn="0" w:noHBand="0" w:noVBand="1"/>
            </w:tblPr>
            <w:tblGrid>
              <w:gridCol w:w="446"/>
              <w:gridCol w:w="8340"/>
              <w:gridCol w:w="858"/>
            </w:tblGrid>
            <w:tr w:rsidR="002A58BA" w:rsidRPr="005B5B85" w14:paraId="0D44A730" w14:textId="77777777" w:rsidTr="003A34E8">
              <w:trPr>
                <w:cantSplit/>
                <w:trHeight w:val="57"/>
              </w:trPr>
              <w:tc>
                <w:tcPr>
                  <w:tcW w:w="9644" w:type="dxa"/>
                  <w:gridSpan w:val="3"/>
                  <w:tcMar>
                    <w:top w:w="0" w:type="dxa"/>
                  </w:tcMar>
                </w:tcPr>
                <w:p w14:paraId="0D4AE520" w14:textId="77777777" w:rsidR="002A58BA" w:rsidRPr="005B5B85" w:rsidRDefault="002A58BA" w:rsidP="003A34E8">
                  <w:pPr>
                    <w:rPr>
                      <w:b/>
                      <w:sz w:val="20"/>
                      <w:lang w:val="lt-LT"/>
                    </w:rPr>
                  </w:pPr>
                  <w:r w:rsidRPr="005B5B85">
                    <w:rPr>
                      <w:b/>
                      <w:szCs w:val="24"/>
                      <w:lang w:val="lt-LT"/>
                    </w:rPr>
                    <w:t>Jei veislė dauginama sėklomis, dauginimo būdas:</w:t>
                  </w:r>
                </w:p>
              </w:tc>
            </w:tr>
            <w:tr w:rsidR="002A58BA" w:rsidRPr="005B5B85" w14:paraId="1970CA4D" w14:textId="77777777" w:rsidTr="003A34E8">
              <w:trPr>
                <w:cantSplit/>
                <w:trHeight w:val="57"/>
              </w:trPr>
              <w:tc>
                <w:tcPr>
                  <w:tcW w:w="9644" w:type="dxa"/>
                  <w:gridSpan w:val="3"/>
                  <w:tcMar>
                    <w:top w:w="0" w:type="dxa"/>
                  </w:tcMar>
                </w:tcPr>
                <w:p w14:paraId="1DCE9682" w14:textId="77777777" w:rsidR="002A58BA" w:rsidRPr="005B5B85" w:rsidRDefault="002A58BA" w:rsidP="003A34E8">
                  <w:pPr>
                    <w:rPr>
                      <w:szCs w:val="24"/>
                      <w:lang w:val="lt-LT"/>
                    </w:rPr>
                  </w:pPr>
                  <w:r w:rsidRPr="005B5B85">
                    <w:rPr>
                      <w:sz w:val="20"/>
                      <w:lang w:val="lt-LT"/>
                    </w:rPr>
                    <w:t>In the case of seed propagated varieties, method of production:</w:t>
                  </w:r>
                </w:p>
              </w:tc>
            </w:tr>
            <w:tr w:rsidR="002A58BA" w:rsidRPr="005B5B85" w14:paraId="457A0867" w14:textId="77777777" w:rsidTr="003A34E8">
              <w:trPr>
                <w:cantSplit/>
                <w:trHeight w:val="57"/>
              </w:trPr>
              <w:tc>
                <w:tcPr>
                  <w:tcW w:w="446" w:type="dxa"/>
                  <w:tcMar>
                    <w:top w:w="0" w:type="dxa"/>
                    <w:right w:w="0" w:type="dxa"/>
                  </w:tcMar>
                </w:tcPr>
                <w:p w14:paraId="170DB3FB" w14:textId="77777777" w:rsidR="002A58BA" w:rsidRPr="005B5B85" w:rsidRDefault="002A58BA" w:rsidP="003A34E8">
                  <w:pPr>
                    <w:rPr>
                      <w:sz w:val="10"/>
                      <w:szCs w:val="6"/>
                      <w:lang w:val="lt-LT"/>
                    </w:rPr>
                  </w:pPr>
                </w:p>
              </w:tc>
              <w:tc>
                <w:tcPr>
                  <w:tcW w:w="8340" w:type="dxa"/>
                  <w:tcMar>
                    <w:top w:w="0" w:type="dxa"/>
                    <w:right w:w="0" w:type="dxa"/>
                  </w:tcMar>
                </w:tcPr>
                <w:p w14:paraId="03BE6D05" w14:textId="77777777" w:rsidR="002A58BA" w:rsidRPr="005B5B85" w:rsidRDefault="002A58BA" w:rsidP="003A34E8">
                  <w:pPr>
                    <w:rPr>
                      <w:sz w:val="6"/>
                      <w:szCs w:val="6"/>
                      <w:lang w:val="lt-LT"/>
                    </w:rPr>
                  </w:pPr>
                </w:p>
              </w:tc>
              <w:tc>
                <w:tcPr>
                  <w:tcW w:w="858" w:type="dxa"/>
                  <w:tcMar>
                    <w:top w:w="0" w:type="dxa"/>
                    <w:right w:w="0" w:type="dxa"/>
                  </w:tcMar>
                </w:tcPr>
                <w:p w14:paraId="3B68FB36" w14:textId="77777777" w:rsidR="002A58BA" w:rsidRPr="005B5B85" w:rsidRDefault="002A58BA" w:rsidP="003A34E8">
                  <w:pPr>
                    <w:jc w:val="right"/>
                    <w:rPr>
                      <w:sz w:val="6"/>
                      <w:szCs w:val="6"/>
                      <w:lang w:val="lt-LT"/>
                    </w:rPr>
                  </w:pPr>
                </w:p>
              </w:tc>
            </w:tr>
            <w:tr w:rsidR="002A58BA" w:rsidRPr="005B5B85" w14:paraId="6D89D3C4" w14:textId="77777777" w:rsidTr="003A34E8">
              <w:trPr>
                <w:cantSplit/>
                <w:trHeight w:val="57"/>
              </w:trPr>
              <w:tc>
                <w:tcPr>
                  <w:tcW w:w="446" w:type="dxa"/>
                </w:tcPr>
                <w:p w14:paraId="75A143B0" w14:textId="77777777" w:rsidR="002A58BA" w:rsidRPr="005B5B85" w:rsidRDefault="002A58BA" w:rsidP="003A34E8">
                  <w:pPr>
                    <w:rPr>
                      <w:szCs w:val="24"/>
                      <w:lang w:val="lt-LT"/>
                    </w:rPr>
                  </w:pPr>
                  <w:r w:rsidRPr="005B5B85">
                    <w:rPr>
                      <w:szCs w:val="24"/>
                      <w:lang w:val="lt-LT"/>
                    </w:rPr>
                    <w:t>(a)</w:t>
                  </w:r>
                </w:p>
              </w:tc>
              <w:tc>
                <w:tcPr>
                  <w:tcW w:w="8340" w:type="dxa"/>
                  <w:noWrap/>
                </w:tcPr>
                <w:p w14:paraId="46AEA2D6" w14:textId="77777777" w:rsidR="002A58BA" w:rsidRPr="005B5B85" w:rsidRDefault="002A58BA" w:rsidP="003A34E8">
                  <w:pPr>
                    <w:rPr>
                      <w:szCs w:val="24"/>
                      <w:lang w:val="lt-LT"/>
                    </w:rPr>
                  </w:pPr>
                  <w:r w:rsidRPr="005B5B85">
                    <w:rPr>
                      <w:szCs w:val="24"/>
                      <w:lang w:val="lt-LT"/>
                    </w:rPr>
                    <w:t>savidulka </w:t>
                  </w:r>
                </w:p>
              </w:tc>
              <w:tc>
                <w:tcPr>
                  <w:tcW w:w="858" w:type="dxa"/>
                  <w:tcMar>
                    <w:top w:w="0" w:type="dxa"/>
                    <w:left w:w="0" w:type="dxa"/>
                    <w:right w:w="0" w:type="dxa"/>
                  </w:tcMar>
                </w:tcPr>
                <w:p w14:paraId="34A9B4CC" w14:textId="77777777" w:rsidR="002A58BA" w:rsidRPr="005B5B85" w:rsidRDefault="002A58BA" w:rsidP="003A34E8">
                  <w:pPr>
                    <w:jc w:val="center"/>
                    <w:rPr>
                      <w:szCs w:val="24"/>
                      <w:lang w:val="lt-LT"/>
                    </w:rPr>
                  </w:pPr>
                  <w:r w:rsidRPr="005B5B85">
                    <w:rPr>
                      <w:szCs w:val="24"/>
                      <w:lang w:val="lt-LT"/>
                    </w:rPr>
                    <w:fldChar w:fldCharType="begin">
                      <w:ffData>
                        <w:name w:val="Check11"/>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00B32ACC" w14:textId="77777777" w:rsidTr="003A34E8">
              <w:trPr>
                <w:cantSplit/>
                <w:trHeight w:val="57"/>
              </w:trPr>
              <w:tc>
                <w:tcPr>
                  <w:tcW w:w="446" w:type="dxa"/>
                  <w:tcMar>
                    <w:right w:w="0" w:type="dxa"/>
                  </w:tcMar>
                </w:tcPr>
                <w:p w14:paraId="5B8E085A" w14:textId="77777777" w:rsidR="002A58BA" w:rsidRPr="005B5B85" w:rsidRDefault="002A58BA" w:rsidP="003A34E8">
                  <w:pPr>
                    <w:rPr>
                      <w:sz w:val="20"/>
                      <w:lang w:val="lt-LT"/>
                    </w:rPr>
                  </w:pPr>
                  <w:r w:rsidRPr="005B5B85">
                    <w:rPr>
                      <w:sz w:val="20"/>
                      <w:lang w:val="lt-LT"/>
                    </w:rPr>
                    <w:t xml:space="preserve">      </w:t>
                  </w:r>
                </w:p>
              </w:tc>
              <w:tc>
                <w:tcPr>
                  <w:tcW w:w="8340" w:type="dxa"/>
                </w:tcPr>
                <w:p w14:paraId="72E3522A" w14:textId="77777777" w:rsidR="002A58BA" w:rsidRPr="005B5B85" w:rsidRDefault="002A58BA" w:rsidP="003A34E8">
                  <w:pPr>
                    <w:rPr>
                      <w:sz w:val="20"/>
                      <w:lang w:val="lt-LT"/>
                    </w:rPr>
                  </w:pPr>
                  <w:r w:rsidRPr="005B5B85">
                    <w:rPr>
                      <w:sz w:val="20"/>
                      <w:lang w:val="lt-LT"/>
                    </w:rPr>
                    <w:t>self-pollinated</w:t>
                  </w:r>
                </w:p>
              </w:tc>
              <w:tc>
                <w:tcPr>
                  <w:tcW w:w="858" w:type="dxa"/>
                </w:tcPr>
                <w:p w14:paraId="15D3FD90" w14:textId="77777777" w:rsidR="002A58BA" w:rsidRPr="005B5B85" w:rsidRDefault="002A58BA" w:rsidP="003A34E8">
                  <w:pPr>
                    <w:jc w:val="center"/>
                    <w:rPr>
                      <w:sz w:val="20"/>
                      <w:lang w:val="lt-LT"/>
                    </w:rPr>
                  </w:pPr>
                </w:p>
              </w:tc>
            </w:tr>
            <w:tr w:rsidR="002A58BA" w:rsidRPr="005B5B85" w14:paraId="28FAA80C" w14:textId="77777777" w:rsidTr="003A34E8">
              <w:trPr>
                <w:cantSplit/>
                <w:trHeight w:val="57"/>
              </w:trPr>
              <w:tc>
                <w:tcPr>
                  <w:tcW w:w="446" w:type="dxa"/>
                  <w:tcMar>
                    <w:top w:w="0" w:type="dxa"/>
                    <w:right w:w="0" w:type="dxa"/>
                  </w:tcMar>
                </w:tcPr>
                <w:p w14:paraId="747D9166" w14:textId="77777777" w:rsidR="002A58BA" w:rsidRPr="005B5B85" w:rsidRDefault="002A58BA" w:rsidP="003A34E8">
                  <w:pPr>
                    <w:rPr>
                      <w:sz w:val="6"/>
                      <w:szCs w:val="6"/>
                      <w:lang w:val="lt-LT"/>
                    </w:rPr>
                  </w:pPr>
                </w:p>
              </w:tc>
              <w:tc>
                <w:tcPr>
                  <w:tcW w:w="8340" w:type="dxa"/>
                  <w:tcMar>
                    <w:top w:w="0" w:type="dxa"/>
                    <w:right w:w="0" w:type="dxa"/>
                  </w:tcMar>
                </w:tcPr>
                <w:p w14:paraId="103FE63A" w14:textId="77777777" w:rsidR="002A58BA" w:rsidRPr="005B5B85" w:rsidRDefault="002A58BA" w:rsidP="003A34E8">
                  <w:pPr>
                    <w:rPr>
                      <w:sz w:val="6"/>
                      <w:szCs w:val="6"/>
                      <w:lang w:val="lt-LT"/>
                    </w:rPr>
                  </w:pPr>
                </w:p>
              </w:tc>
              <w:tc>
                <w:tcPr>
                  <w:tcW w:w="858" w:type="dxa"/>
                  <w:tcMar>
                    <w:top w:w="0" w:type="dxa"/>
                    <w:right w:w="0" w:type="dxa"/>
                  </w:tcMar>
                </w:tcPr>
                <w:p w14:paraId="7E6FFAEF" w14:textId="77777777" w:rsidR="002A58BA" w:rsidRPr="005B5B85" w:rsidRDefault="002A58BA" w:rsidP="003A34E8">
                  <w:pPr>
                    <w:jc w:val="center"/>
                    <w:rPr>
                      <w:sz w:val="6"/>
                      <w:szCs w:val="6"/>
                      <w:lang w:val="lt-LT"/>
                    </w:rPr>
                  </w:pPr>
                </w:p>
              </w:tc>
            </w:tr>
            <w:tr w:rsidR="002A58BA" w:rsidRPr="005B5B85" w14:paraId="3B9C368B" w14:textId="77777777" w:rsidTr="003A34E8">
              <w:trPr>
                <w:cantSplit/>
                <w:trHeight w:val="57"/>
              </w:trPr>
              <w:tc>
                <w:tcPr>
                  <w:tcW w:w="446" w:type="dxa"/>
                  <w:tcMar>
                    <w:right w:w="0" w:type="dxa"/>
                  </w:tcMar>
                </w:tcPr>
                <w:p w14:paraId="330DACB3" w14:textId="77777777" w:rsidR="002A58BA" w:rsidRPr="005B5B85" w:rsidRDefault="002A58BA" w:rsidP="003A34E8">
                  <w:pPr>
                    <w:rPr>
                      <w:lang w:val="lt-LT"/>
                    </w:rPr>
                  </w:pPr>
                  <w:r w:rsidRPr="005B5B85">
                    <w:rPr>
                      <w:lang w:val="lt-LT"/>
                    </w:rPr>
                    <w:t>(b)</w:t>
                  </w:r>
                </w:p>
              </w:tc>
              <w:tc>
                <w:tcPr>
                  <w:tcW w:w="8340" w:type="dxa"/>
                </w:tcPr>
                <w:p w14:paraId="2EA72EC9" w14:textId="77777777" w:rsidR="002A58BA" w:rsidRPr="005B5B85" w:rsidRDefault="002A58BA" w:rsidP="003A34E8">
                  <w:pPr>
                    <w:rPr>
                      <w:szCs w:val="24"/>
                      <w:lang w:val="lt-LT"/>
                    </w:rPr>
                  </w:pPr>
                  <w:r w:rsidRPr="005B5B85">
                    <w:rPr>
                      <w:szCs w:val="24"/>
                      <w:lang w:val="lt-LT"/>
                    </w:rPr>
                    <w:t>kryžmadulka (prašome aprašyti išsamiau)</w:t>
                  </w:r>
                </w:p>
              </w:tc>
              <w:tc>
                <w:tcPr>
                  <w:tcW w:w="858" w:type="dxa"/>
                  <w:tcMar>
                    <w:top w:w="0" w:type="dxa"/>
                    <w:left w:w="0" w:type="dxa"/>
                    <w:right w:w="0" w:type="dxa"/>
                  </w:tcMar>
                </w:tcPr>
                <w:p w14:paraId="5EBAB41A" w14:textId="77777777" w:rsidR="002A58BA" w:rsidRPr="005B5B85" w:rsidRDefault="002A58BA" w:rsidP="003A34E8">
                  <w:pPr>
                    <w:jc w:val="center"/>
                    <w:rPr>
                      <w:szCs w:val="24"/>
                      <w:lang w:val="lt-LT"/>
                    </w:rPr>
                  </w:pPr>
                  <w:r w:rsidRPr="005B5B85">
                    <w:rPr>
                      <w:szCs w:val="24"/>
                      <w:lang w:val="lt-LT"/>
                    </w:rPr>
                    <w:fldChar w:fldCharType="begin">
                      <w:ffData>
                        <w:name w:val="cross_pollinated"/>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2A1D71DF" w14:textId="77777777" w:rsidTr="003A34E8">
              <w:trPr>
                <w:cantSplit/>
                <w:trHeight w:val="57"/>
              </w:trPr>
              <w:tc>
                <w:tcPr>
                  <w:tcW w:w="446" w:type="dxa"/>
                  <w:tcMar>
                    <w:right w:w="0" w:type="dxa"/>
                  </w:tcMar>
                </w:tcPr>
                <w:p w14:paraId="72E537F4" w14:textId="77777777" w:rsidR="002A58BA" w:rsidRPr="005B5B85" w:rsidRDefault="002A58BA" w:rsidP="003A34E8">
                  <w:pPr>
                    <w:rPr>
                      <w:sz w:val="20"/>
                      <w:lang w:val="lt-LT"/>
                    </w:rPr>
                  </w:pPr>
                </w:p>
              </w:tc>
              <w:tc>
                <w:tcPr>
                  <w:tcW w:w="8340" w:type="dxa"/>
                </w:tcPr>
                <w:p w14:paraId="5EA07417" w14:textId="77777777" w:rsidR="002A58BA" w:rsidRPr="005B5B85" w:rsidRDefault="002A58BA" w:rsidP="003A34E8">
                  <w:pPr>
                    <w:rPr>
                      <w:sz w:val="20"/>
                      <w:lang w:val="lt-LT"/>
                    </w:rPr>
                  </w:pPr>
                  <w:r w:rsidRPr="005B5B85">
                    <w:rPr>
                      <w:sz w:val="20"/>
                      <w:lang w:val="lt-LT"/>
                    </w:rPr>
                    <w:t>cross-pollinated (please provide details)</w:t>
                  </w:r>
                </w:p>
              </w:tc>
              <w:tc>
                <w:tcPr>
                  <w:tcW w:w="858" w:type="dxa"/>
                </w:tcPr>
                <w:p w14:paraId="4C927849" w14:textId="77777777" w:rsidR="002A58BA" w:rsidRPr="005B5B85" w:rsidRDefault="002A58BA" w:rsidP="003A34E8">
                  <w:pPr>
                    <w:jc w:val="center"/>
                    <w:rPr>
                      <w:sz w:val="20"/>
                      <w:lang w:val="lt-LT"/>
                    </w:rPr>
                  </w:pPr>
                </w:p>
              </w:tc>
            </w:tr>
            <w:tr w:rsidR="002A58BA" w:rsidRPr="005B5B85" w14:paraId="06762D19" w14:textId="77777777" w:rsidTr="003A34E8">
              <w:trPr>
                <w:cantSplit/>
                <w:trHeight w:val="57"/>
              </w:trPr>
              <w:tc>
                <w:tcPr>
                  <w:tcW w:w="446" w:type="dxa"/>
                  <w:tcMar>
                    <w:right w:w="0" w:type="dxa"/>
                  </w:tcMar>
                </w:tcPr>
                <w:p w14:paraId="46A63A53" w14:textId="77777777" w:rsidR="002A58BA" w:rsidRPr="005B5B85" w:rsidRDefault="002A58BA" w:rsidP="003A34E8">
                  <w:pPr>
                    <w:rPr>
                      <w:sz w:val="20"/>
                      <w:lang w:val="lt-LT"/>
                    </w:rPr>
                  </w:pPr>
                </w:p>
              </w:tc>
              <w:tc>
                <w:tcPr>
                  <w:tcW w:w="8340" w:type="dxa"/>
                </w:tcPr>
                <w:p w14:paraId="72185279" w14:textId="77777777" w:rsidR="002A58BA" w:rsidRPr="005B5B85" w:rsidRDefault="002A58BA" w:rsidP="003A34E8">
                  <w:pPr>
                    <w:rPr>
                      <w:b/>
                      <w:szCs w:val="24"/>
                      <w:lang w:val="lt-LT"/>
                    </w:rPr>
                  </w:pPr>
                  <w:r w:rsidRPr="005B5B85">
                    <w:rPr>
                      <w:b/>
                      <w:szCs w:val="24"/>
                      <w:lang w:val="lt-LT"/>
                    </w:rPr>
                    <w:fldChar w:fldCharType="begin">
                      <w:ffData>
                        <w:name w:val="hybrid_sp"/>
                        <w:enabled/>
                        <w:calcOnExit w:val="0"/>
                        <w:textInput/>
                      </w:ffData>
                    </w:fldChar>
                  </w:r>
                  <w:r w:rsidRPr="005B5B85">
                    <w:rPr>
                      <w:b/>
                      <w:szCs w:val="24"/>
                      <w:lang w:val="lt-LT"/>
                    </w:rPr>
                    <w:instrText xml:space="preserve"> FORMTEXT </w:instrText>
                  </w:r>
                  <w:r w:rsidRPr="005B5B85">
                    <w:rPr>
                      <w:b/>
                      <w:szCs w:val="24"/>
                      <w:lang w:val="lt-LT"/>
                    </w:rPr>
                  </w:r>
                  <w:r w:rsidRPr="005B5B85">
                    <w:rPr>
                      <w:b/>
                      <w:szCs w:val="24"/>
                      <w:lang w:val="lt-LT"/>
                    </w:rPr>
                    <w:fldChar w:fldCharType="separate"/>
                  </w:r>
                  <w:r w:rsidRPr="005B5B85">
                    <w:rPr>
                      <w:b/>
                      <w:szCs w:val="24"/>
                      <w:lang w:val="lt-LT"/>
                    </w:rPr>
                    <w:t> </w:t>
                  </w:r>
                  <w:r w:rsidRPr="005B5B85">
                    <w:rPr>
                      <w:b/>
                      <w:szCs w:val="24"/>
                      <w:lang w:val="lt-LT"/>
                    </w:rPr>
                    <w:t> </w:t>
                  </w:r>
                  <w:r w:rsidRPr="005B5B85">
                    <w:rPr>
                      <w:b/>
                      <w:szCs w:val="24"/>
                      <w:lang w:val="lt-LT"/>
                    </w:rPr>
                    <w:t> </w:t>
                  </w:r>
                  <w:r w:rsidRPr="005B5B85">
                    <w:rPr>
                      <w:b/>
                      <w:szCs w:val="24"/>
                      <w:lang w:val="lt-LT"/>
                    </w:rPr>
                    <w:t> </w:t>
                  </w:r>
                  <w:r w:rsidRPr="005B5B85">
                    <w:rPr>
                      <w:b/>
                      <w:szCs w:val="24"/>
                      <w:lang w:val="lt-LT"/>
                    </w:rPr>
                    <w:t> </w:t>
                  </w:r>
                  <w:r w:rsidRPr="005B5B85">
                    <w:rPr>
                      <w:b/>
                      <w:szCs w:val="24"/>
                      <w:lang w:val="lt-LT"/>
                    </w:rPr>
                    <w:fldChar w:fldCharType="end"/>
                  </w:r>
                </w:p>
                <w:p w14:paraId="2A20E15F" w14:textId="77777777" w:rsidR="002A58BA" w:rsidRPr="005B5B85" w:rsidRDefault="002A58BA" w:rsidP="003A34E8">
                  <w:pPr>
                    <w:rPr>
                      <w:sz w:val="20"/>
                      <w:lang w:val="lt-LT"/>
                    </w:rPr>
                  </w:pPr>
                </w:p>
                <w:p w14:paraId="4A72C544" w14:textId="77777777" w:rsidR="002A58BA" w:rsidRPr="005B5B85" w:rsidRDefault="002A58BA" w:rsidP="003A34E8">
                  <w:pPr>
                    <w:rPr>
                      <w:sz w:val="20"/>
                      <w:lang w:val="lt-LT"/>
                    </w:rPr>
                  </w:pPr>
                </w:p>
              </w:tc>
              <w:tc>
                <w:tcPr>
                  <w:tcW w:w="858" w:type="dxa"/>
                </w:tcPr>
                <w:p w14:paraId="30068DAF" w14:textId="77777777" w:rsidR="002A58BA" w:rsidRPr="005B5B85" w:rsidRDefault="002A58BA" w:rsidP="003A34E8">
                  <w:pPr>
                    <w:jc w:val="center"/>
                    <w:rPr>
                      <w:sz w:val="20"/>
                      <w:lang w:val="lt-LT"/>
                    </w:rPr>
                  </w:pPr>
                </w:p>
              </w:tc>
            </w:tr>
            <w:tr w:rsidR="002A58BA" w:rsidRPr="005B5B85" w14:paraId="5F4A8EDE" w14:textId="77777777" w:rsidTr="003A34E8">
              <w:trPr>
                <w:cantSplit/>
                <w:trHeight w:val="57"/>
              </w:trPr>
              <w:tc>
                <w:tcPr>
                  <w:tcW w:w="446" w:type="dxa"/>
                  <w:tcMar>
                    <w:top w:w="0" w:type="dxa"/>
                    <w:right w:w="0" w:type="dxa"/>
                  </w:tcMar>
                </w:tcPr>
                <w:p w14:paraId="7EACC63C" w14:textId="77777777" w:rsidR="002A58BA" w:rsidRPr="005B5B85" w:rsidRDefault="002A58BA" w:rsidP="003A34E8">
                  <w:pPr>
                    <w:rPr>
                      <w:sz w:val="6"/>
                      <w:szCs w:val="6"/>
                      <w:lang w:val="lt-LT"/>
                    </w:rPr>
                  </w:pPr>
                </w:p>
              </w:tc>
              <w:tc>
                <w:tcPr>
                  <w:tcW w:w="8340" w:type="dxa"/>
                  <w:tcMar>
                    <w:top w:w="0" w:type="dxa"/>
                    <w:right w:w="0" w:type="dxa"/>
                  </w:tcMar>
                </w:tcPr>
                <w:p w14:paraId="453DE7CE" w14:textId="77777777" w:rsidR="002A58BA" w:rsidRPr="005B5B85" w:rsidRDefault="002A58BA" w:rsidP="003A34E8">
                  <w:pPr>
                    <w:rPr>
                      <w:sz w:val="6"/>
                      <w:szCs w:val="6"/>
                      <w:lang w:val="lt-LT"/>
                    </w:rPr>
                  </w:pPr>
                </w:p>
              </w:tc>
              <w:tc>
                <w:tcPr>
                  <w:tcW w:w="858" w:type="dxa"/>
                  <w:tcMar>
                    <w:top w:w="0" w:type="dxa"/>
                    <w:right w:w="0" w:type="dxa"/>
                  </w:tcMar>
                </w:tcPr>
                <w:p w14:paraId="72F294FC" w14:textId="77777777" w:rsidR="002A58BA" w:rsidRPr="005B5B85" w:rsidRDefault="002A58BA" w:rsidP="003A34E8">
                  <w:pPr>
                    <w:jc w:val="center"/>
                    <w:rPr>
                      <w:sz w:val="6"/>
                      <w:szCs w:val="6"/>
                      <w:lang w:val="lt-LT"/>
                    </w:rPr>
                  </w:pPr>
                </w:p>
              </w:tc>
            </w:tr>
            <w:tr w:rsidR="002A58BA" w:rsidRPr="005B5B85" w14:paraId="3D13EEE9" w14:textId="77777777" w:rsidTr="003A34E8">
              <w:trPr>
                <w:cantSplit/>
                <w:trHeight w:val="57"/>
              </w:trPr>
              <w:tc>
                <w:tcPr>
                  <w:tcW w:w="446" w:type="dxa"/>
                  <w:tcMar>
                    <w:top w:w="0" w:type="dxa"/>
                    <w:right w:w="0" w:type="dxa"/>
                  </w:tcMar>
                </w:tcPr>
                <w:p w14:paraId="4A57B649" w14:textId="77777777" w:rsidR="002A58BA" w:rsidRPr="005B5B85" w:rsidRDefault="002A58BA" w:rsidP="003A34E8">
                  <w:pPr>
                    <w:rPr>
                      <w:szCs w:val="24"/>
                      <w:lang w:val="lt-LT"/>
                    </w:rPr>
                  </w:pPr>
                  <w:r w:rsidRPr="005B5B85">
                    <w:rPr>
                      <w:lang w:val="lt-LT"/>
                    </w:rPr>
                    <w:t>(c)</w:t>
                  </w:r>
                </w:p>
              </w:tc>
              <w:tc>
                <w:tcPr>
                  <w:tcW w:w="8340" w:type="dxa"/>
                  <w:tcMar>
                    <w:top w:w="0" w:type="dxa"/>
                    <w:right w:w="0" w:type="dxa"/>
                  </w:tcMar>
                </w:tcPr>
                <w:p w14:paraId="21F8EDFB" w14:textId="77777777" w:rsidR="002A58BA" w:rsidRPr="005B5B85" w:rsidRDefault="002A58BA" w:rsidP="003A34E8">
                  <w:pPr>
                    <w:rPr>
                      <w:szCs w:val="24"/>
                      <w:lang w:val="lt-LT"/>
                    </w:rPr>
                  </w:pPr>
                  <w:r w:rsidRPr="005B5B85">
                    <w:rPr>
                      <w:szCs w:val="24"/>
                      <w:lang w:val="lt-LT"/>
                    </w:rPr>
                    <w:t>hibridas (prašome aprašyti išsamiau) </w:t>
                  </w:r>
                </w:p>
              </w:tc>
              <w:tc>
                <w:tcPr>
                  <w:tcW w:w="858" w:type="dxa"/>
                  <w:noWrap/>
                  <w:tcMar>
                    <w:top w:w="0" w:type="dxa"/>
                    <w:left w:w="0" w:type="dxa"/>
                    <w:right w:w="0" w:type="dxa"/>
                  </w:tcMar>
                </w:tcPr>
                <w:p w14:paraId="65CE7964" w14:textId="77777777" w:rsidR="002A58BA" w:rsidRPr="005B5B85" w:rsidRDefault="002A58BA" w:rsidP="003A34E8">
                  <w:pPr>
                    <w:jc w:val="center"/>
                    <w:rPr>
                      <w:szCs w:val="24"/>
                      <w:lang w:val="lt-LT"/>
                    </w:rPr>
                  </w:pPr>
                  <w:r w:rsidRPr="005B5B85">
                    <w:rPr>
                      <w:szCs w:val="24"/>
                      <w:lang w:val="lt-LT"/>
                    </w:rPr>
                    <w:fldChar w:fldCharType="begin">
                      <w:ffData>
                        <w:name w:val="hybrid"/>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50CCC4D0" w14:textId="77777777" w:rsidTr="003A34E8">
              <w:trPr>
                <w:cantSplit/>
                <w:trHeight w:val="57"/>
              </w:trPr>
              <w:tc>
                <w:tcPr>
                  <w:tcW w:w="446" w:type="dxa"/>
                  <w:tcMar>
                    <w:right w:w="0" w:type="dxa"/>
                  </w:tcMar>
                </w:tcPr>
                <w:p w14:paraId="40C1249B" w14:textId="77777777" w:rsidR="002A58BA" w:rsidRPr="005B5B85" w:rsidRDefault="002A58BA" w:rsidP="003A34E8">
                  <w:pPr>
                    <w:rPr>
                      <w:sz w:val="20"/>
                      <w:lang w:val="lt-LT"/>
                    </w:rPr>
                  </w:pPr>
                </w:p>
              </w:tc>
              <w:tc>
                <w:tcPr>
                  <w:tcW w:w="8340" w:type="dxa"/>
                </w:tcPr>
                <w:p w14:paraId="4CA61E7B" w14:textId="77777777" w:rsidR="002A58BA" w:rsidRPr="005B5B85" w:rsidRDefault="002A58BA" w:rsidP="003A34E8">
                  <w:pPr>
                    <w:rPr>
                      <w:sz w:val="20"/>
                      <w:lang w:val="lt-LT"/>
                    </w:rPr>
                  </w:pPr>
                  <w:r w:rsidRPr="005B5B85">
                    <w:rPr>
                      <w:sz w:val="20"/>
                      <w:lang w:val="lt-LT"/>
                    </w:rPr>
                    <w:t>hybrid (please provide details)</w:t>
                  </w:r>
                </w:p>
              </w:tc>
              <w:tc>
                <w:tcPr>
                  <w:tcW w:w="858" w:type="dxa"/>
                </w:tcPr>
                <w:p w14:paraId="1BEC3C29" w14:textId="77777777" w:rsidR="002A58BA" w:rsidRPr="005B5B85" w:rsidRDefault="002A58BA" w:rsidP="003A34E8">
                  <w:pPr>
                    <w:rPr>
                      <w:sz w:val="20"/>
                      <w:lang w:val="lt-LT"/>
                    </w:rPr>
                  </w:pPr>
                </w:p>
              </w:tc>
            </w:tr>
            <w:tr w:rsidR="002A58BA" w:rsidRPr="005B5B85" w14:paraId="400F0F71" w14:textId="77777777" w:rsidTr="003A34E8">
              <w:trPr>
                <w:cantSplit/>
                <w:trHeight w:val="567"/>
              </w:trPr>
              <w:tc>
                <w:tcPr>
                  <w:tcW w:w="446" w:type="dxa"/>
                  <w:tcMar>
                    <w:bottom w:w="0" w:type="dxa"/>
                  </w:tcMar>
                </w:tcPr>
                <w:p w14:paraId="5AA74A2F" w14:textId="77777777" w:rsidR="002A58BA" w:rsidRPr="005B5B85" w:rsidRDefault="002A58BA" w:rsidP="003A34E8">
                  <w:pPr>
                    <w:rPr>
                      <w:szCs w:val="24"/>
                      <w:lang w:val="lt-LT"/>
                    </w:rPr>
                  </w:pPr>
                </w:p>
              </w:tc>
              <w:tc>
                <w:tcPr>
                  <w:tcW w:w="9198" w:type="dxa"/>
                  <w:gridSpan w:val="2"/>
                  <w:tcMar>
                    <w:bottom w:w="0" w:type="dxa"/>
                  </w:tcMar>
                </w:tcPr>
                <w:p w14:paraId="5ED5D91F" w14:textId="77777777" w:rsidR="002A58BA" w:rsidRPr="005B5B85" w:rsidRDefault="002A58BA" w:rsidP="003A34E8">
                  <w:pPr>
                    <w:rPr>
                      <w:b/>
                      <w:szCs w:val="24"/>
                      <w:lang w:val="lt-LT"/>
                    </w:rPr>
                  </w:pPr>
                  <w:r w:rsidRPr="005B5B85">
                    <w:rPr>
                      <w:b/>
                      <w:szCs w:val="24"/>
                      <w:lang w:val="lt-LT"/>
                    </w:rPr>
                    <w:fldChar w:fldCharType="begin">
                      <w:ffData>
                        <w:name w:val="hybrid_sp"/>
                        <w:enabled/>
                        <w:calcOnExit w:val="0"/>
                        <w:textInput/>
                      </w:ffData>
                    </w:fldChar>
                  </w:r>
                  <w:r w:rsidRPr="005B5B85">
                    <w:rPr>
                      <w:b/>
                      <w:szCs w:val="24"/>
                      <w:lang w:val="lt-LT"/>
                    </w:rPr>
                    <w:instrText xml:space="preserve"> FORMTEXT </w:instrText>
                  </w:r>
                  <w:r w:rsidRPr="005B5B85">
                    <w:rPr>
                      <w:b/>
                      <w:szCs w:val="24"/>
                      <w:lang w:val="lt-LT"/>
                    </w:rPr>
                  </w:r>
                  <w:r w:rsidRPr="005B5B85">
                    <w:rPr>
                      <w:b/>
                      <w:szCs w:val="24"/>
                      <w:lang w:val="lt-LT"/>
                    </w:rPr>
                    <w:fldChar w:fldCharType="separate"/>
                  </w:r>
                  <w:r w:rsidRPr="005B5B85">
                    <w:rPr>
                      <w:b/>
                      <w:szCs w:val="24"/>
                      <w:lang w:val="lt-LT"/>
                    </w:rPr>
                    <w:t> </w:t>
                  </w:r>
                  <w:r w:rsidRPr="005B5B85">
                    <w:rPr>
                      <w:b/>
                      <w:szCs w:val="24"/>
                      <w:lang w:val="lt-LT"/>
                    </w:rPr>
                    <w:t> </w:t>
                  </w:r>
                  <w:r w:rsidRPr="005B5B85">
                    <w:rPr>
                      <w:b/>
                      <w:szCs w:val="24"/>
                      <w:lang w:val="lt-LT"/>
                    </w:rPr>
                    <w:t> </w:t>
                  </w:r>
                  <w:r w:rsidRPr="005B5B85">
                    <w:rPr>
                      <w:b/>
                      <w:szCs w:val="24"/>
                      <w:lang w:val="lt-LT"/>
                    </w:rPr>
                    <w:t> </w:t>
                  </w:r>
                  <w:r w:rsidRPr="005B5B85">
                    <w:rPr>
                      <w:b/>
                      <w:szCs w:val="24"/>
                      <w:lang w:val="lt-LT"/>
                    </w:rPr>
                    <w:t> </w:t>
                  </w:r>
                  <w:r w:rsidRPr="005B5B85">
                    <w:rPr>
                      <w:b/>
                      <w:szCs w:val="24"/>
                      <w:lang w:val="lt-LT"/>
                    </w:rPr>
                    <w:fldChar w:fldCharType="end"/>
                  </w:r>
                </w:p>
                <w:p w14:paraId="4CF75141" w14:textId="77777777" w:rsidR="002A58BA" w:rsidRPr="005B5B85" w:rsidRDefault="002A58BA" w:rsidP="003A34E8">
                  <w:pPr>
                    <w:rPr>
                      <w:b/>
                      <w:szCs w:val="24"/>
                      <w:lang w:val="lt-LT"/>
                    </w:rPr>
                  </w:pPr>
                </w:p>
                <w:p w14:paraId="46F50008" w14:textId="77777777" w:rsidR="002A58BA" w:rsidRPr="005B5B85" w:rsidRDefault="002A58BA" w:rsidP="003A34E8">
                  <w:pPr>
                    <w:rPr>
                      <w:b/>
                      <w:szCs w:val="24"/>
                      <w:lang w:val="lt-LT"/>
                    </w:rPr>
                  </w:pPr>
                </w:p>
              </w:tc>
            </w:tr>
            <w:tr w:rsidR="002A58BA" w:rsidRPr="005B5B85" w14:paraId="4495FAA1" w14:textId="77777777" w:rsidTr="003A34E8">
              <w:trPr>
                <w:cantSplit/>
                <w:trHeight w:val="57"/>
              </w:trPr>
              <w:tc>
                <w:tcPr>
                  <w:tcW w:w="446" w:type="dxa"/>
                  <w:tcMar>
                    <w:bottom w:w="0" w:type="dxa"/>
                  </w:tcMar>
                </w:tcPr>
                <w:p w14:paraId="1CD04868" w14:textId="77777777" w:rsidR="002A58BA" w:rsidRPr="005B5B85" w:rsidRDefault="002A58BA" w:rsidP="003A34E8">
                  <w:pPr>
                    <w:rPr>
                      <w:sz w:val="6"/>
                      <w:szCs w:val="6"/>
                      <w:lang w:val="lt-LT"/>
                    </w:rPr>
                  </w:pPr>
                </w:p>
              </w:tc>
              <w:tc>
                <w:tcPr>
                  <w:tcW w:w="9198" w:type="dxa"/>
                  <w:gridSpan w:val="2"/>
                  <w:tcMar>
                    <w:bottom w:w="0" w:type="dxa"/>
                  </w:tcMar>
                </w:tcPr>
                <w:p w14:paraId="7D7675E6" w14:textId="77777777" w:rsidR="002A58BA" w:rsidRPr="005B5B85" w:rsidRDefault="002A58BA" w:rsidP="003A34E8">
                  <w:pPr>
                    <w:rPr>
                      <w:sz w:val="6"/>
                      <w:szCs w:val="6"/>
                      <w:lang w:val="lt-LT"/>
                    </w:rPr>
                  </w:pPr>
                </w:p>
              </w:tc>
            </w:tr>
          </w:tbl>
          <w:p w14:paraId="48BCD8EA" w14:textId="77777777" w:rsidR="002A58BA" w:rsidRPr="005B5B85" w:rsidRDefault="002A58BA" w:rsidP="003A34E8">
            <w:pPr>
              <w:rPr>
                <w:b/>
                <w:szCs w:val="24"/>
                <w:lang w:val="lt-LT"/>
              </w:rPr>
            </w:pPr>
          </w:p>
        </w:tc>
      </w:tr>
      <w:tr w:rsidR="002A58BA" w:rsidRPr="005B5B85" w14:paraId="5E035F1B" w14:textId="77777777" w:rsidTr="001507B3">
        <w:trPr>
          <w:cantSplit/>
          <w:jc w:val="center"/>
        </w:trPr>
        <w:tc>
          <w:tcPr>
            <w:tcW w:w="546" w:type="dxa"/>
            <w:tcBorders>
              <w:top w:val="single" w:sz="4" w:space="0" w:color="auto"/>
            </w:tcBorders>
            <w:tcMar>
              <w:top w:w="57" w:type="dxa"/>
            </w:tcMar>
          </w:tcPr>
          <w:p w14:paraId="49CC7C75" w14:textId="77777777" w:rsidR="002A58BA" w:rsidRPr="005B5B85" w:rsidRDefault="002A58BA" w:rsidP="003A34E8">
            <w:pPr>
              <w:jc w:val="center"/>
              <w:rPr>
                <w:b/>
                <w:bCs/>
                <w:szCs w:val="24"/>
                <w:lang w:val="lt-LT"/>
              </w:rPr>
            </w:pPr>
            <w:r w:rsidRPr="005B5B85">
              <w:rPr>
                <w:b/>
                <w:bCs/>
                <w:szCs w:val="24"/>
                <w:lang w:val="lt-LT"/>
              </w:rPr>
              <w:lastRenderedPageBreak/>
              <w:t xml:space="preserve">4.4. </w:t>
            </w:r>
          </w:p>
        </w:tc>
        <w:tc>
          <w:tcPr>
            <w:tcW w:w="9709" w:type="dxa"/>
            <w:gridSpan w:val="3"/>
            <w:tcBorders>
              <w:top w:val="single" w:sz="4" w:space="0" w:color="auto"/>
            </w:tcBorders>
          </w:tcPr>
          <w:tbl>
            <w:tblPr>
              <w:tblW w:w="9072" w:type="dxa"/>
              <w:tblLayout w:type="fixed"/>
              <w:tblCellMar>
                <w:left w:w="85" w:type="dxa"/>
                <w:right w:w="85" w:type="dxa"/>
              </w:tblCellMar>
              <w:tblLook w:val="04A0" w:firstRow="1" w:lastRow="0" w:firstColumn="1" w:lastColumn="0" w:noHBand="0" w:noVBand="1"/>
            </w:tblPr>
            <w:tblGrid>
              <w:gridCol w:w="864"/>
              <w:gridCol w:w="4948"/>
              <w:gridCol w:w="567"/>
              <w:gridCol w:w="2502"/>
              <w:gridCol w:w="191"/>
            </w:tblGrid>
            <w:tr w:rsidR="002A58BA" w:rsidRPr="005B5B85" w14:paraId="66BA4144" w14:textId="77777777" w:rsidTr="003A34E8">
              <w:trPr>
                <w:cantSplit/>
                <w:trHeight w:val="57"/>
              </w:trPr>
              <w:tc>
                <w:tcPr>
                  <w:tcW w:w="9072" w:type="dxa"/>
                  <w:gridSpan w:val="5"/>
                  <w:tcMar>
                    <w:top w:w="0" w:type="dxa"/>
                  </w:tcMar>
                </w:tcPr>
                <w:p w14:paraId="44CF7B4E" w14:textId="77777777" w:rsidR="002A58BA" w:rsidRPr="005B5B85" w:rsidRDefault="002A58BA" w:rsidP="003A34E8">
                  <w:pPr>
                    <w:jc w:val="both"/>
                    <w:rPr>
                      <w:b/>
                      <w:bCs/>
                      <w:color w:val="000000"/>
                      <w:lang w:val="lt-LT" w:eastAsia="ru-RU"/>
                    </w:rPr>
                  </w:pPr>
                  <w:r w:rsidRPr="005B5B85">
                    <w:rPr>
                      <w:rStyle w:val="hps"/>
                      <w:b/>
                      <w:color w:val="000000"/>
                      <w:lang w:val="lt-LT"/>
                    </w:rPr>
                    <w:t>Ar</w:t>
                  </w:r>
                  <w:r w:rsidRPr="005B5B85">
                    <w:rPr>
                      <w:rStyle w:val="longtext"/>
                      <w:b/>
                      <w:color w:val="000000"/>
                      <w:lang w:val="lt-LT"/>
                    </w:rPr>
                    <w:t xml:space="preserve"> informacija </w:t>
                  </w:r>
                  <w:r w:rsidRPr="005B5B85">
                    <w:rPr>
                      <w:b/>
                      <w:bCs/>
                      <w:lang w:val="lt-LT"/>
                    </w:rPr>
                    <w:t>apie veislės sukūrimo schemą ir dauginimą</w:t>
                  </w:r>
                  <w:r w:rsidRPr="005B5B85">
                    <w:rPr>
                      <w:rStyle w:val="hps"/>
                      <w:b/>
                      <w:color w:val="000000"/>
                      <w:lang w:val="lt-LT"/>
                    </w:rPr>
                    <w:t xml:space="preserve"> </w:t>
                  </w:r>
                  <w:r w:rsidRPr="005B5B85">
                    <w:rPr>
                      <w:rStyle w:val="longtext"/>
                      <w:b/>
                      <w:color w:val="000000"/>
                      <w:lang w:val="lt-LT"/>
                    </w:rPr>
                    <w:t xml:space="preserve">turi būti </w:t>
                  </w:r>
                  <w:r w:rsidRPr="005B5B85">
                    <w:rPr>
                      <w:rStyle w:val="hps"/>
                      <w:b/>
                      <w:color w:val="000000"/>
                      <w:lang w:val="lt-LT"/>
                    </w:rPr>
                    <w:t>laikoma konfidencialia?</w:t>
                  </w:r>
                </w:p>
              </w:tc>
            </w:tr>
            <w:tr w:rsidR="002A58BA" w:rsidRPr="005B5B85" w14:paraId="09895667" w14:textId="77777777" w:rsidTr="003A34E8">
              <w:trPr>
                <w:cantSplit/>
                <w:trHeight w:val="57"/>
              </w:trPr>
              <w:tc>
                <w:tcPr>
                  <w:tcW w:w="9072" w:type="dxa"/>
                  <w:gridSpan w:val="5"/>
                </w:tcPr>
                <w:p w14:paraId="1266B70E" w14:textId="77777777" w:rsidR="002A58BA" w:rsidRPr="005B5B85" w:rsidRDefault="002A58BA" w:rsidP="003A34E8">
                  <w:pPr>
                    <w:jc w:val="both"/>
                    <w:rPr>
                      <w:bCs/>
                      <w:sz w:val="20"/>
                      <w:lang w:val="lt-LT"/>
                    </w:rPr>
                  </w:pPr>
                  <w:r w:rsidRPr="005B5B85">
                    <w:rPr>
                      <w:bCs/>
                      <w:sz w:val="20"/>
                      <w:lang w:val="lt-LT"/>
                    </w:rPr>
                    <w:t xml:space="preserve">Shall the information on the breeding scheme and propagation of the variety be treated as confidential during the application procedure? </w:t>
                  </w:r>
                </w:p>
              </w:tc>
            </w:tr>
            <w:tr w:rsidR="002A58BA" w:rsidRPr="005B5B85" w14:paraId="0E7A29A3" w14:textId="77777777" w:rsidTr="003A34E8">
              <w:trPr>
                <w:cantSplit/>
                <w:trHeight w:val="57"/>
              </w:trPr>
              <w:tc>
                <w:tcPr>
                  <w:tcW w:w="5812" w:type="dxa"/>
                  <w:gridSpan w:val="2"/>
                  <w:tcMar>
                    <w:top w:w="0" w:type="dxa"/>
                    <w:bottom w:w="0" w:type="dxa"/>
                  </w:tcMar>
                </w:tcPr>
                <w:p w14:paraId="74C45760" w14:textId="77777777" w:rsidR="002A58BA" w:rsidRPr="005B5B85" w:rsidRDefault="002A58BA" w:rsidP="003A34E8">
                  <w:pPr>
                    <w:jc w:val="center"/>
                    <w:rPr>
                      <w:sz w:val="10"/>
                      <w:szCs w:val="10"/>
                      <w:lang w:val="lt-LT"/>
                    </w:rPr>
                  </w:pPr>
                </w:p>
              </w:tc>
              <w:tc>
                <w:tcPr>
                  <w:tcW w:w="3260" w:type="dxa"/>
                  <w:gridSpan w:val="3"/>
                </w:tcPr>
                <w:p w14:paraId="2B58F34A" w14:textId="77777777" w:rsidR="002A58BA" w:rsidRPr="005B5B85" w:rsidRDefault="002A58BA" w:rsidP="003A34E8">
                  <w:pPr>
                    <w:jc w:val="center"/>
                    <w:rPr>
                      <w:sz w:val="10"/>
                      <w:szCs w:val="10"/>
                      <w:lang w:val="lt-LT"/>
                    </w:rPr>
                  </w:pPr>
                </w:p>
              </w:tc>
            </w:tr>
            <w:tr w:rsidR="002A58BA" w:rsidRPr="005B5B85" w14:paraId="2158AEC2" w14:textId="77777777" w:rsidTr="003A34E8">
              <w:trPr>
                <w:cantSplit/>
                <w:trHeight w:val="57"/>
              </w:trPr>
              <w:tc>
                <w:tcPr>
                  <w:tcW w:w="864" w:type="dxa"/>
                  <w:tcMar>
                    <w:top w:w="0" w:type="dxa"/>
                    <w:bottom w:w="0" w:type="dxa"/>
                  </w:tcMar>
                </w:tcPr>
                <w:p w14:paraId="7F9C1E30" w14:textId="77777777" w:rsidR="002A58BA" w:rsidRPr="005B5B85" w:rsidRDefault="002A58BA" w:rsidP="003A34E8">
                  <w:pPr>
                    <w:jc w:val="right"/>
                    <w:rPr>
                      <w:szCs w:val="24"/>
                      <w:lang w:val="lt-LT"/>
                    </w:rPr>
                  </w:pPr>
                  <w:r w:rsidRPr="005B5B85">
                    <w:rPr>
                      <w:szCs w:val="24"/>
                      <w:lang w:val="lt-LT"/>
                    </w:rPr>
                    <w:fldChar w:fldCharType="begin">
                      <w:ffData>
                        <w:name w:val="confidential"/>
                        <w:enabled/>
                        <w:calcOnExit w:val="0"/>
                        <w:checkBox>
                          <w:size w:val="24"/>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4948" w:type="dxa"/>
                </w:tcPr>
                <w:p w14:paraId="233F1EAF" w14:textId="77777777" w:rsidR="002A58BA" w:rsidRPr="005B5B85" w:rsidRDefault="002A58BA" w:rsidP="003A34E8">
                  <w:pPr>
                    <w:rPr>
                      <w:szCs w:val="24"/>
                      <w:lang w:val="lt-LT"/>
                    </w:rPr>
                  </w:pPr>
                  <w:r w:rsidRPr="005B5B85">
                    <w:rPr>
                      <w:szCs w:val="24"/>
                      <w:lang w:val="lt-LT"/>
                    </w:rPr>
                    <w:t>TAIP</w:t>
                  </w:r>
                </w:p>
              </w:tc>
              <w:tc>
                <w:tcPr>
                  <w:tcW w:w="567" w:type="dxa"/>
                </w:tcPr>
                <w:p w14:paraId="4788F42B" w14:textId="77777777" w:rsidR="002A58BA" w:rsidRPr="005B5B85" w:rsidRDefault="002A58BA" w:rsidP="003A34E8">
                  <w:pPr>
                    <w:rPr>
                      <w:szCs w:val="24"/>
                      <w:lang w:val="lt-LT"/>
                    </w:rPr>
                  </w:pPr>
                  <w:r w:rsidRPr="005B5B85">
                    <w:rPr>
                      <w:szCs w:val="24"/>
                      <w:lang w:val="lt-LT"/>
                    </w:rPr>
                    <w:fldChar w:fldCharType="begin">
                      <w:ffData>
                        <w:name w:val="not_confidential"/>
                        <w:enabled/>
                        <w:calcOnExit w:val="0"/>
                        <w:checkBox>
                          <w:size w:val="24"/>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2693" w:type="dxa"/>
                  <w:gridSpan w:val="2"/>
                </w:tcPr>
                <w:p w14:paraId="6C0BF23B" w14:textId="77777777" w:rsidR="002A58BA" w:rsidRPr="005B5B85" w:rsidRDefault="002A58BA" w:rsidP="003A34E8">
                  <w:pPr>
                    <w:rPr>
                      <w:szCs w:val="24"/>
                      <w:lang w:val="lt-LT"/>
                    </w:rPr>
                  </w:pPr>
                  <w:r w:rsidRPr="005B5B85">
                    <w:rPr>
                      <w:szCs w:val="24"/>
                      <w:lang w:val="lt-LT"/>
                    </w:rPr>
                    <w:t>NE</w:t>
                  </w:r>
                </w:p>
              </w:tc>
            </w:tr>
            <w:tr w:rsidR="002A58BA" w:rsidRPr="005B5B85" w14:paraId="2C7BE7DB" w14:textId="77777777" w:rsidTr="003A34E8">
              <w:trPr>
                <w:cantSplit/>
                <w:trHeight w:val="57"/>
              </w:trPr>
              <w:tc>
                <w:tcPr>
                  <w:tcW w:w="864" w:type="dxa"/>
                  <w:tcMar>
                    <w:top w:w="0" w:type="dxa"/>
                    <w:bottom w:w="0" w:type="dxa"/>
                  </w:tcMar>
                </w:tcPr>
                <w:p w14:paraId="6234FC8D" w14:textId="77777777" w:rsidR="002A58BA" w:rsidRPr="005B5B85" w:rsidRDefault="002A58BA" w:rsidP="003A34E8">
                  <w:pPr>
                    <w:rPr>
                      <w:sz w:val="20"/>
                      <w:lang w:val="lt-LT"/>
                    </w:rPr>
                  </w:pPr>
                </w:p>
              </w:tc>
              <w:tc>
                <w:tcPr>
                  <w:tcW w:w="4948" w:type="dxa"/>
                </w:tcPr>
                <w:p w14:paraId="25C99048" w14:textId="77777777" w:rsidR="002A58BA" w:rsidRPr="005B5B85" w:rsidRDefault="002A58BA" w:rsidP="003A34E8">
                  <w:pPr>
                    <w:rPr>
                      <w:sz w:val="20"/>
                      <w:lang w:val="lt-LT"/>
                    </w:rPr>
                  </w:pPr>
                  <w:r w:rsidRPr="005B5B85">
                    <w:rPr>
                      <w:sz w:val="20"/>
                      <w:lang w:val="lt-LT"/>
                    </w:rPr>
                    <w:t>YES</w:t>
                  </w:r>
                </w:p>
              </w:tc>
              <w:tc>
                <w:tcPr>
                  <w:tcW w:w="567" w:type="dxa"/>
                </w:tcPr>
                <w:p w14:paraId="40B0D294" w14:textId="77777777" w:rsidR="002A58BA" w:rsidRPr="005B5B85" w:rsidRDefault="002A58BA" w:rsidP="003A34E8">
                  <w:pPr>
                    <w:rPr>
                      <w:sz w:val="20"/>
                      <w:lang w:val="lt-LT"/>
                    </w:rPr>
                  </w:pPr>
                </w:p>
              </w:tc>
              <w:tc>
                <w:tcPr>
                  <w:tcW w:w="2693" w:type="dxa"/>
                  <w:gridSpan w:val="2"/>
                </w:tcPr>
                <w:p w14:paraId="5A8B48FD" w14:textId="77777777" w:rsidR="002A58BA" w:rsidRPr="005B5B85" w:rsidRDefault="002A58BA" w:rsidP="003A34E8">
                  <w:pPr>
                    <w:rPr>
                      <w:sz w:val="20"/>
                      <w:lang w:val="lt-LT"/>
                    </w:rPr>
                  </w:pPr>
                  <w:r w:rsidRPr="005B5B85">
                    <w:rPr>
                      <w:sz w:val="20"/>
                      <w:lang w:val="lt-LT"/>
                    </w:rPr>
                    <w:t>NO</w:t>
                  </w:r>
                </w:p>
              </w:tc>
            </w:tr>
            <w:tr w:rsidR="002A58BA" w:rsidRPr="005B5B85" w14:paraId="28868BCF" w14:textId="77777777" w:rsidTr="003A34E8">
              <w:trPr>
                <w:cantSplit/>
                <w:trHeight w:val="57"/>
              </w:trPr>
              <w:tc>
                <w:tcPr>
                  <w:tcW w:w="5812" w:type="dxa"/>
                  <w:gridSpan w:val="2"/>
                  <w:tcMar>
                    <w:top w:w="0" w:type="dxa"/>
                    <w:bottom w:w="0" w:type="dxa"/>
                  </w:tcMar>
                </w:tcPr>
                <w:p w14:paraId="287A7D26" w14:textId="77777777" w:rsidR="002A58BA" w:rsidRPr="005B5B85" w:rsidRDefault="002A58BA" w:rsidP="003A34E8">
                  <w:pPr>
                    <w:jc w:val="center"/>
                    <w:rPr>
                      <w:sz w:val="10"/>
                      <w:szCs w:val="10"/>
                      <w:lang w:val="lt-LT"/>
                    </w:rPr>
                  </w:pPr>
                </w:p>
              </w:tc>
              <w:tc>
                <w:tcPr>
                  <w:tcW w:w="3260" w:type="dxa"/>
                  <w:gridSpan w:val="3"/>
                </w:tcPr>
                <w:p w14:paraId="7E1FE44E" w14:textId="77777777" w:rsidR="002A58BA" w:rsidRPr="005B5B85" w:rsidRDefault="002A58BA" w:rsidP="003A34E8">
                  <w:pPr>
                    <w:jc w:val="center"/>
                    <w:rPr>
                      <w:sz w:val="10"/>
                      <w:szCs w:val="10"/>
                      <w:lang w:val="lt-LT"/>
                    </w:rPr>
                  </w:pPr>
                </w:p>
              </w:tc>
            </w:tr>
            <w:tr w:rsidR="002A58BA" w:rsidRPr="005B5B85" w14:paraId="54F09E9E" w14:textId="77777777" w:rsidTr="003A34E8">
              <w:trPr>
                <w:cantSplit/>
                <w:trHeight w:val="57"/>
              </w:trPr>
              <w:tc>
                <w:tcPr>
                  <w:tcW w:w="9072" w:type="dxa"/>
                  <w:gridSpan w:val="5"/>
                  <w:tcMar>
                    <w:top w:w="0" w:type="dxa"/>
                  </w:tcMar>
                </w:tcPr>
                <w:p w14:paraId="4CAE4742" w14:textId="77777777" w:rsidR="002A58BA" w:rsidRPr="005B5B85" w:rsidRDefault="002A58BA" w:rsidP="003A34E8">
                  <w:pPr>
                    <w:rPr>
                      <w:color w:val="000000"/>
                      <w:lang w:val="lt-LT" w:eastAsia="ru-RU"/>
                    </w:rPr>
                  </w:pPr>
                  <w:r w:rsidRPr="005B5B85">
                    <w:rPr>
                      <w:color w:val="000000"/>
                      <w:lang w:val="lt-LT" w:eastAsia="ru-RU"/>
                    </w:rPr>
                    <w:t>Jei taip, prašome pateikti informaciją slaptųjų duomenų formoje.</w:t>
                  </w:r>
                </w:p>
              </w:tc>
            </w:tr>
            <w:tr w:rsidR="002A58BA" w:rsidRPr="005B5B85" w14:paraId="1EABA428" w14:textId="77777777" w:rsidTr="003A34E8">
              <w:trPr>
                <w:cantSplit/>
                <w:trHeight w:val="57"/>
              </w:trPr>
              <w:tc>
                <w:tcPr>
                  <w:tcW w:w="9072" w:type="dxa"/>
                  <w:gridSpan w:val="5"/>
                </w:tcPr>
                <w:p w14:paraId="2E0205F7" w14:textId="77777777" w:rsidR="002A58BA" w:rsidRPr="005B5B85" w:rsidRDefault="002A58BA" w:rsidP="003A34E8">
                  <w:pPr>
                    <w:rPr>
                      <w:sz w:val="20"/>
                      <w:lang w:val="lt-LT"/>
                    </w:rPr>
                  </w:pPr>
                  <w:r w:rsidRPr="005B5B85">
                    <w:rPr>
                      <w:sz w:val="20"/>
                      <w:lang w:val="lt-LT"/>
                    </w:rPr>
                    <w:t>If yes, please give this information on the form for confidential information.</w:t>
                  </w:r>
                </w:p>
              </w:tc>
            </w:tr>
            <w:tr w:rsidR="002A58BA" w:rsidRPr="005B5B85" w14:paraId="6334E8B4" w14:textId="77777777" w:rsidTr="003A34E8">
              <w:trPr>
                <w:cantSplit/>
                <w:trHeight w:val="57"/>
              </w:trPr>
              <w:tc>
                <w:tcPr>
                  <w:tcW w:w="9072" w:type="dxa"/>
                  <w:gridSpan w:val="5"/>
                  <w:tcMar>
                    <w:top w:w="0" w:type="dxa"/>
                  </w:tcMar>
                </w:tcPr>
                <w:p w14:paraId="39C55AB0" w14:textId="77777777" w:rsidR="002A58BA" w:rsidRPr="005B5B85" w:rsidRDefault="002A58BA" w:rsidP="003A34E8">
                  <w:pPr>
                    <w:rPr>
                      <w:sz w:val="10"/>
                      <w:szCs w:val="10"/>
                      <w:lang w:val="lt-LT"/>
                    </w:rPr>
                  </w:pPr>
                </w:p>
              </w:tc>
            </w:tr>
            <w:tr w:rsidR="002A58BA" w:rsidRPr="005B5B85" w14:paraId="6FA5A19A" w14:textId="77777777" w:rsidTr="003A34E8">
              <w:trPr>
                <w:gridAfter w:val="1"/>
                <w:wAfter w:w="191" w:type="dxa"/>
                <w:cantSplit/>
                <w:trHeight w:val="68"/>
              </w:trPr>
              <w:tc>
                <w:tcPr>
                  <w:tcW w:w="8881" w:type="dxa"/>
                  <w:gridSpan w:val="4"/>
                  <w:tcMar>
                    <w:bottom w:w="0" w:type="dxa"/>
                  </w:tcMar>
                </w:tcPr>
                <w:p w14:paraId="7FD02843" w14:textId="77777777" w:rsidR="002A58BA" w:rsidRPr="005B5B85" w:rsidRDefault="002A58BA" w:rsidP="003A34E8">
                  <w:pPr>
                    <w:rPr>
                      <w:sz w:val="10"/>
                      <w:szCs w:val="10"/>
                      <w:lang w:val="lt-LT"/>
                    </w:rPr>
                  </w:pPr>
                </w:p>
              </w:tc>
            </w:tr>
          </w:tbl>
          <w:p w14:paraId="4035762C" w14:textId="77777777" w:rsidR="002A58BA" w:rsidRPr="005B5B85" w:rsidRDefault="002A58BA" w:rsidP="003A34E8">
            <w:pPr>
              <w:rPr>
                <w:b/>
                <w:szCs w:val="24"/>
                <w:lang w:val="lt-LT"/>
              </w:rPr>
            </w:pPr>
          </w:p>
        </w:tc>
      </w:tr>
      <w:tr w:rsidR="002A58BA" w:rsidRPr="005B5B85" w14:paraId="679987AF" w14:textId="77777777" w:rsidTr="001507B3">
        <w:trPr>
          <w:cantSplit/>
          <w:jc w:val="center"/>
        </w:trPr>
        <w:tc>
          <w:tcPr>
            <w:tcW w:w="546" w:type="dxa"/>
            <w:tcBorders>
              <w:top w:val="single" w:sz="4" w:space="0" w:color="auto"/>
              <w:bottom w:val="single" w:sz="4" w:space="0" w:color="auto"/>
            </w:tcBorders>
            <w:tcMar>
              <w:top w:w="57" w:type="dxa"/>
            </w:tcMar>
          </w:tcPr>
          <w:p w14:paraId="426488F1" w14:textId="77777777" w:rsidR="002A58BA" w:rsidRPr="005B5B85" w:rsidRDefault="002A58BA" w:rsidP="003A34E8">
            <w:pPr>
              <w:jc w:val="center"/>
              <w:rPr>
                <w:b/>
                <w:bCs/>
                <w:szCs w:val="24"/>
                <w:lang w:val="lt-LT"/>
              </w:rPr>
            </w:pPr>
            <w:r w:rsidRPr="005B5B85">
              <w:rPr>
                <w:b/>
                <w:szCs w:val="24"/>
                <w:lang w:val="lt-LT"/>
              </w:rPr>
              <w:t>5.</w:t>
            </w:r>
          </w:p>
        </w:tc>
        <w:tc>
          <w:tcPr>
            <w:tcW w:w="9709" w:type="dxa"/>
            <w:gridSpan w:val="3"/>
            <w:tcBorders>
              <w:top w:val="single" w:sz="4" w:space="0" w:color="auto"/>
              <w:bottom w:val="single" w:sz="4" w:space="0" w:color="auto"/>
            </w:tcBorders>
          </w:tcPr>
          <w:tbl>
            <w:tblPr>
              <w:tblW w:w="9622" w:type="dxa"/>
              <w:tblLayout w:type="fixed"/>
              <w:tblCellMar>
                <w:left w:w="85" w:type="dxa"/>
                <w:right w:w="85" w:type="dxa"/>
              </w:tblCellMar>
              <w:tblLook w:val="04A0" w:firstRow="1" w:lastRow="0" w:firstColumn="1" w:lastColumn="0" w:noHBand="0" w:noVBand="1"/>
            </w:tblPr>
            <w:tblGrid>
              <w:gridCol w:w="9622"/>
            </w:tblGrid>
            <w:tr w:rsidR="002A58BA" w:rsidRPr="005B5B85" w14:paraId="12538C17" w14:textId="77777777" w:rsidTr="003A34E8">
              <w:trPr>
                <w:cantSplit/>
                <w:trHeight w:val="57"/>
              </w:trPr>
              <w:tc>
                <w:tcPr>
                  <w:tcW w:w="5000" w:type="pct"/>
                </w:tcPr>
                <w:p w14:paraId="25E6623D" w14:textId="77777777" w:rsidR="002A58BA" w:rsidRPr="005B5B85" w:rsidRDefault="002A58BA" w:rsidP="003A34E8">
                  <w:pPr>
                    <w:jc w:val="both"/>
                    <w:rPr>
                      <w:szCs w:val="24"/>
                      <w:lang w:val="lt-LT"/>
                    </w:rPr>
                  </w:pPr>
                  <w:r w:rsidRPr="005B5B85">
                    <w:rPr>
                      <w:b/>
                      <w:szCs w:val="24"/>
                      <w:lang w:val="lt-LT"/>
                    </w:rPr>
                    <w:t>Veislės aprašymas.</w:t>
                  </w:r>
                  <w:r w:rsidRPr="005B5B85">
                    <w:rPr>
                      <w:szCs w:val="24"/>
                      <w:lang w:val="lt-LT"/>
                    </w:rPr>
                    <w:t xml:space="preserve"> </w:t>
                  </w:r>
                  <w:r w:rsidRPr="005B5B85">
                    <w:rPr>
                      <w:lang w:val="lt-LT"/>
                    </w:rPr>
                    <w:t xml:space="preserve">Vertinimo balas pateikiamas pagal Bendrijos augalų veislių tarnybos protokoluose nustatytų požymių vertinimą. Prašome pažymėti tą požymio išraiškos vertinimą, kuris labiausiai tinka pareiškėjo pateikiamai veislei: </w:t>
                  </w:r>
                </w:p>
              </w:tc>
            </w:tr>
            <w:tr w:rsidR="002A58BA" w:rsidRPr="005B5B85" w14:paraId="5AF32042" w14:textId="77777777" w:rsidTr="003A34E8">
              <w:trPr>
                <w:cantSplit/>
                <w:trHeight w:val="507"/>
              </w:trPr>
              <w:tc>
                <w:tcPr>
                  <w:tcW w:w="5000" w:type="pct"/>
                </w:tcPr>
                <w:p w14:paraId="2A31FE3C" w14:textId="77777777" w:rsidR="002A58BA" w:rsidRPr="005B5B85" w:rsidRDefault="002A58BA" w:rsidP="003A34E8">
                  <w:pPr>
                    <w:jc w:val="both"/>
                    <w:rPr>
                      <w:b/>
                      <w:szCs w:val="24"/>
                      <w:lang w:val="lt-LT"/>
                    </w:rPr>
                  </w:pPr>
                  <w:r w:rsidRPr="005B5B85">
                    <w:rPr>
                      <w:bCs/>
                      <w:sz w:val="20"/>
                      <w:lang w:val="lt-LT"/>
                    </w:rPr>
                    <w:t>Characteristics of the variety to be indicated</w:t>
                  </w:r>
                  <w:r w:rsidRPr="005B5B85">
                    <w:rPr>
                      <w:b/>
                      <w:bCs/>
                      <w:sz w:val="20"/>
                      <w:lang w:val="lt-LT"/>
                    </w:rPr>
                    <w:t xml:space="preserve"> </w:t>
                  </w:r>
                  <w:r w:rsidRPr="005B5B85">
                    <w:rPr>
                      <w:sz w:val="20"/>
                      <w:lang w:val="lt-LT"/>
                    </w:rPr>
                    <w:t>(the number in brackets refers to the corresponding characteristic in the CPVO Technical Protocol; please mark the state of expression which best corresponds).</w:t>
                  </w:r>
                </w:p>
              </w:tc>
            </w:tr>
            <w:tr w:rsidR="002A58BA" w:rsidRPr="005B5B85" w14:paraId="1AD5A308" w14:textId="77777777" w:rsidTr="003A34E8">
              <w:trPr>
                <w:cantSplit/>
                <w:trHeight w:val="69"/>
              </w:trPr>
              <w:tc>
                <w:tcPr>
                  <w:tcW w:w="5000" w:type="pct"/>
                </w:tcPr>
                <w:p w14:paraId="3C29635C" w14:textId="77777777" w:rsidR="002A58BA" w:rsidRPr="005B5B85" w:rsidRDefault="002A58BA" w:rsidP="003A34E8">
                  <w:pPr>
                    <w:jc w:val="both"/>
                    <w:rPr>
                      <w:bCs/>
                      <w:sz w:val="10"/>
                      <w:szCs w:val="10"/>
                      <w:lang w:val="lt-LT"/>
                    </w:rPr>
                  </w:pPr>
                </w:p>
              </w:tc>
            </w:tr>
          </w:tbl>
          <w:p w14:paraId="10DC1EE2" w14:textId="77777777" w:rsidR="002A58BA" w:rsidRPr="005B5B85" w:rsidRDefault="002A58BA" w:rsidP="003A34E8">
            <w:pPr>
              <w:rPr>
                <w:b/>
                <w:szCs w:val="24"/>
                <w:lang w:val="lt-LT"/>
              </w:rPr>
            </w:pPr>
          </w:p>
        </w:tc>
      </w:tr>
      <w:tr w:rsidR="002A58BA" w:rsidRPr="005B5B85" w14:paraId="4474F1E0" w14:textId="77777777" w:rsidTr="001507B3">
        <w:trPr>
          <w:cantSplit/>
          <w:jc w:val="center"/>
        </w:trPr>
        <w:tc>
          <w:tcPr>
            <w:tcW w:w="546" w:type="dxa"/>
            <w:tcBorders>
              <w:top w:val="single" w:sz="4" w:space="0" w:color="auto"/>
              <w:bottom w:val="single" w:sz="4" w:space="0" w:color="auto"/>
            </w:tcBorders>
            <w:shd w:val="clear" w:color="auto" w:fill="D9D9D9"/>
            <w:tcMar>
              <w:top w:w="57" w:type="dxa"/>
            </w:tcMar>
          </w:tcPr>
          <w:p w14:paraId="07F73EA3"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shd w:val="clear" w:color="auto" w:fill="D9D9D9"/>
          </w:tcPr>
          <w:tbl>
            <w:tblPr>
              <w:tblW w:w="9793" w:type="dxa"/>
              <w:tblBorders>
                <w:top w:val="single" w:sz="4" w:space="0" w:color="auto"/>
              </w:tblBorders>
              <w:tblLayout w:type="fixed"/>
              <w:tblCellMar>
                <w:left w:w="85" w:type="dxa"/>
                <w:right w:w="85" w:type="dxa"/>
              </w:tblCellMar>
              <w:tblLook w:val="04A0" w:firstRow="1" w:lastRow="0" w:firstColumn="1" w:lastColumn="0" w:noHBand="0" w:noVBand="1"/>
            </w:tblPr>
            <w:tblGrid>
              <w:gridCol w:w="4840"/>
              <w:gridCol w:w="3508"/>
              <w:gridCol w:w="1445"/>
            </w:tblGrid>
            <w:tr w:rsidR="002A58BA" w:rsidRPr="005B5B85" w14:paraId="3D97E304" w14:textId="77777777" w:rsidTr="003A34E8">
              <w:trPr>
                <w:cantSplit/>
                <w:trHeight w:val="57"/>
              </w:trPr>
              <w:tc>
                <w:tcPr>
                  <w:tcW w:w="2471" w:type="pct"/>
                  <w:tcBorders>
                    <w:top w:val="nil"/>
                  </w:tcBorders>
                  <w:shd w:val="clear" w:color="auto" w:fill="D9D9D9"/>
                </w:tcPr>
                <w:p w14:paraId="332AA292" w14:textId="77777777" w:rsidR="002A58BA" w:rsidRPr="005B5B85" w:rsidRDefault="002A58BA" w:rsidP="003A34E8">
                  <w:pPr>
                    <w:pStyle w:val="Header"/>
                    <w:rPr>
                      <w:b/>
                      <w:lang w:val="lt-LT"/>
                    </w:rPr>
                  </w:pPr>
                  <w:r w:rsidRPr="005B5B85">
                    <w:rPr>
                      <w:b/>
                      <w:lang w:val="lt-LT"/>
                    </w:rPr>
                    <w:t>Požymiai</w:t>
                  </w:r>
                </w:p>
                <w:p w14:paraId="05AB8D17" w14:textId="77777777" w:rsidR="002A58BA" w:rsidRPr="005B5B85" w:rsidRDefault="002A58BA" w:rsidP="003A34E8">
                  <w:pPr>
                    <w:pStyle w:val="Header"/>
                    <w:rPr>
                      <w:b/>
                      <w:lang w:val="lt-LT"/>
                    </w:rPr>
                  </w:pPr>
                </w:p>
              </w:tc>
              <w:tc>
                <w:tcPr>
                  <w:tcW w:w="1791" w:type="pct"/>
                  <w:tcBorders>
                    <w:top w:val="nil"/>
                  </w:tcBorders>
                  <w:shd w:val="clear" w:color="auto" w:fill="D9D9D9"/>
                </w:tcPr>
                <w:p w14:paraId="21505ADD" w14:textId="77777777" w:rsidR="002A58BA" w:rsidRPr="005B5B85" w:rsidRDefault="002A58BA" w:rsidP="003A34E8">
                  <w:pPr>
                    <w:pStyle w:val="Header"/>
                    <w:rPr>
                      <w:b/>
                      <w:lang w:val="lt-LT"/>
                    </w:rPr>
                  </w:pPr>
                  <w:r w:rsidRPr="005B5B85">
                    <w:rPr>
                      <w:b/>
                      <w:caps/>
                      <w:lang w:val="lt-LT"/>
                    </w:rPr>
                    <w:t>P</w:t>
                  </w:r>
                  <w:r w:rsidRPr="005B5B85">
                    <w:rPr>
                      <w:b/>
                      <w:lang w:val="lt-LT"/>
                    </w:rPr>
                    <w:t>avyzdinės</w:t>
                  </w:r>
                  <w:r w:rsidRPr="005B5B85">
                    <w:rPr>
                      <w:b/>
                      <w:caps/>
                      <w:lang w:val="lt-LT"/>
                    </w:rPr>
                    <w:t xml:space="preserve"> </w:t>
                  </w:r>
                  <w:r w:rsidRPr="005B5B85">
                    <w:rPr>
                      <w:b/>
                      <w:lang w:val="lt-LT"/>
                    </w:rPr>
                    <w:t>veislės</w:t>
                  </w:r>
                </w:p>
              </w:tc>
              <w:tc>
                <w:tcPr>
                  <w:tcW w:w="738" w:type="pct"/>
                  <w:tcBorders>
                    <w:top w:val="nil"/>
                  </w:tcBorders>
                  <w:shd w:val="clear" w:color="auto" w:fill="D9D9D9"/>
                  <w:tcMar>
                    <w:left w:w="0" w:type="dxa"/>
                    <w:right w:w="0" w:type="dxa"/>
                  </w:tcMar>
                </w:tcPr>
                <w:p w14:paraId="22BA89E8" w14:textId="77777777" w:rsidR="002A58BA" w:rsidRPr="005B5B85" w:rsidRDefault="002A58BA" w:rsidP="003A34E8">
                  <w:pPr>
                    <w:pStyle w:val="Header"/>
                    <w:rPr>
                      <w:b/>
                      <w:lang w:val="lt-LT"/>
                    </w:rPr>
                  </w:pPr>
                  <w:r w:rsidRPr="005B5B85">
                    <w:rPr>
                      <w:b/>
                      <w:lang w:val="lt-LT"/>
                    </w:rPr>
                    <w:t xml:space="preserve">Požymio </w:t>
                  </w:r>
                </w:p>
                <w:p w14:paraId="694956E8" w14:textId="77777777" w:rsidR="002A58BA" w:rsidRPr="005B5B85" w:rsidRDefault="002A58BA" w:rsidP="003A34E8">
                  <w:pPr>
                    <w:pStyle w:val="Header"/>
                    <w:rPr>
                      <w:b/>
                      <w:lang w:val="lt-LT"/>
                    </w:rPr>
                  </w:pPr>
                  <w:r w:rsidRPr="005B5B85">
                    <w:rPr>
                      <w:b/>
                      <w:lang w:val="lt-LT"/>
                    </w:rPr>
                    <w:t>įvertinimas</w:t>
                  </w:r>
                </w:p>
              </w:tc>
            </w:tr>
            <w:tr w:rsidR="002A58BA" w:rsidRPr="005B5B85" w14:paraId="696B8D18" w14:textId="77777777" w:rsidTr="003A34E8">
              <w:trPr>
                <w:cantSplit/>
                <w:trHeight w:val="57"/>
              </w:trPr>
              <w:tc>
                <w:tcPr>
                  <w:tcW w:w="2471" w:type="pct"/>
                  <w:shd w:val="clear" w:color="auto" w:fill="D9D9D9"/>
                </w:tcPr>
                <w:p w14:paraId="06ECD70A" w14:textId="77777777" w:rsidR="002A58BA" w:rsidRPr="005B5B85" w:rsidRDefault="002A58BA" w:rsidP="003A34E8">
                  <w:pPr>
                    <w:rPr>
                      <w:sz w:val="20"/>
                      <w:lang w:val="lt-LT"/>
                    </w:rPr>
                  </w:pPr>
                  <w:r w:rsidRPr="005B5B85">
                    <w:rPr>
                      <w:b/>
                      <w:bCs/>
                      <w:sz w:val="20"/>
                      <w:lang w:val="lt-LT"/>
                    </w:rPr>
                    <w:t>Characteristics</w:t>
                  </w:r>
                </w:p>
              </w:tc>
              <w:tc>
                <w:tcPr>
                  <w:tcW w:w="1791" w:type="pct"/>
                  <w:shd w:val="clear" w:color="auto" w:fill="D9D9D9"/>
                </w:tcPr>
                <w:p w14:paraId="47025228" w14:textId="77777777" w:rsidR="002A58BA" w:rsidRPr="005B5B85" w:rsidRDefault="002A58BA" w:rsidP="003A34E8">
                  <w:pPr>
                    <w:rPr>
                      <w:b/>
                      <w:sz w:val="20"/>
                      <w:lang w:val="lt-LT"/>
                    </w:rPr>
                  </w:pPr>
                  <w:r w:rsidRPr="005B5B85">
                    <w:rPr>
                      <w:b/>
                      <w:bCs/>
                      <w:sz w:val="20"/>
                      <w:lang w:val="lt-LT"/>
                    </w:rPr>
                    <w:t>Example varieties</w:t>
                  </w:r>
                </w:p>
              </w:tc>
              <w:tc>
                <w:tcPr>
                  <w:tcW w:w="738" w:type="pct"/>
                  <w:shd w:val="clear" w:color="auto" w:fill="D9D9D9"/>
                </w:tcPr>
                <w:p w14:paraId="3F1692DC" w14:textId="77777777" w:rsidR="002A58BA" w:rsidRPr="005B5B85" w:rsidRDefault="002A58BA" w:rsidP="003A34E8">
                  <w:pPr>
                    <w:rPr>
                      <w:b/>
                      <w:sz w:val="20"/>
                      <w:lang w:val="lt-LT"/>
                    </w:rPr>
                  </w:pPr>
                  <w:r w:rsidRPr="005B5B85">
                    <w:rPr>
                      <w:b/>
                      <w:sz w:val="20"/>
                      <w:lang w:val="lt-LT"/>
                    </w:rPr>
                    <w:t>Note</w:t>
                  </w:r>
                </w:p>
                <w:p w14:paraId="600CE2F4" w14:textId="77777777" w:rsidR="002A58BA" w:rsidRPr="005B5B85" w:rsidRDefault="002A58BA" w:rsidP="003A34E8">
                  <w:pPr>
                    <w:rPr>
                      <w:sz w:val="20"/>
                      <w:lang w:val="lt-LT"/>
                    </w:rPr>
                  </w:pPr>
                </w:p>
              </w:tc>
            </w:tr>
          </w:tbl>
          <w:p w14:paraId="5E10C57B" w14:textId="77777777" w:rsidR="002A58BA" w:rsidRPr="005B5B85" w:rsidRDefault="002A58BA" w:rsidP="003A34E8">
            <w:pPr>
              <w:jc w:val="both"/>
              <w:rPr>
                <w:b/>
                <w:szCs w:val="24"/>
                <w:lang w:val="lt-LT"/>
              </w:rPr>
            </w:pPr>
          </w:p>
        </w:tc>
      </w:tr>
      <w:tr w:rsidR="002A58BA" w:rsidRPr="005B5B85" w14:paraId="43633170" w14:textId="77777777" w:rsidTr="00642490">
        <w:trPr>
          <w:cantSplit/>
          <w:trHeight w:val="2219"/>
          <w:jc w:val="center"/>
        </w:trPr>
        <w:tc>
          <w:tcPr>
            <w:tcW w:w="546" w:type="dxa"/>
            <w:tcBorders>
              <w:top w:val="single" w:sz="4" w:space="0" w:color="auto"/>
              <w:bottom w:val="single" w:sz="4" w:space="0" w:color="auto"/>
            </w:tcBorders>
            <w:tcMar>
              <w:top w:w="57" w:type="dxa"/>
            </w:tcMar>
          </w:tcPr>
          <w:p w14:paraId="556FF152" w14:textId="77777777" w:rsidR="002A58BA" w:rsidRPr="005B5B85" w:rsidRDefault="002A58BA" w:rsidP="003A34E8">
            <w:pPr>
              <w:jc w:val="center"/>
              <w:rPr>
                <w:b/>
                <w:szCs w:val="24"/>
                <w:lang w:val="lt-LT"/>
              </w:rPr>
            </w:pPr>
            <w:r w:rsidRPr="005B5B85">
              <w:rPr>
                <w:b/>
                <w:szCs w:val="24"/>
                <w:lang w:val="lt-LT"/>
              </w:rPr>
              <w:t>5.1.</w:t>
            </w:r>
          </w:p>
          <w:p w14:paraId="4289B38D"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tcPr>
          <w:p w14:paraId="37B9FD1E" w14:textId="77777777" w:rsidR="002A58BA" w:rsidRPr="005B5B85" w:rsidRDefault="002A58BA" w:rsidP="003A34E8">
            <w:pPr>
              <w:rPr>
                <w:b/>
                <w:szCs w:val="24"/>
                <w:lang w:val="lt-LT"/>
              </w:rPr>
            </w:pPr>
            <w:r w:rsidRPr="005B5B85">
              <w:rPr>
                <w:b/>
                <w:szCs w:val="24"/>
                <w:lang w:val="lt-LT"/>
              </w:rPr>
              <w:t>Sėklos: peroksidazės reakcija</w:t>
            </w:r>
          </w:p>
          <w:p w14:paraId="75303A04" w14:textId="77777777" w:rsidR="002A58BA" w:rsidRPr="005B5B85" w:rsidRDefault="002A58BA" w:rsidP="003A34E8">
            <w:pPr>
              <w:rPr>
                <w:bCs/>
                <w:szCs w:val="24"/>
                <w:lang w:val="lt-LT"/>
              </w:rPr>
            </w:pPr>
            <w:r w:rsidRPr="005B5B85">
              <w:rPr>
                <w:bCs/>
                <w:szCs w:val="24"/>
                <w:lang w:val="lt-LT"/>
              </w:rPr>
              <w:t>Seed: peroxidase reaction</w:t>
            </w:r>
          </w:p>
          <w:tbl>
            <w:tblPr>
              <w:tblW w:w="9551" w:type="dxa"/>
              <w:tblLayout w:type="fixed"/>
              <w:tblCellMar>
                <w:left w:w="85" w:type="dxa"/>
                <w:right w:w="85" w:type="dxa"/>
              </w:tblCellMar>
              <w:tblLook w:val="04A0" w:firstRow="1" w:lastRow="0" w:firstColumn="1" w:lastColumn="0" w:noHBand="0" w:noVBand="1"/>
            </w:tblPr>
            <w:tblGrid>
              <w:gridCol w:w="2351"/>
              <w:gridCol w:w="2419"/>
              <w:gridCol w:w="3593"/>
              <w:gridCol w:w="1188"/>
            </w:tblGrid>
            <w:tr w:rsidR="002A58BA" w:rsidRPr="005B5B85" w14:paraId="58ED01D1" w14:textId="77777777" w:rsidTr="003A34E8">
              <w:trPr>
                <w:cantSplit/>
                <w:trHeight w:hRule="exact" w:val="113"/>
              </w:trPr>
              <w:tc>
                <w:tcPr>
                  <w:tcW w:w="1230" w:type="pct"/>
                </w:tcPr>
                <w:p w14:paraId="562EAEA7" w14:textId="77777777" w:rsidR="002A58BA" w:rsidRPr="005B5B85" w:rsidRDefault="002A58BA" w:rsidP="003A34E8">
                  <w:pPr>
                    <w:rPr>
                      <w:szCs w:val="24"/>
                      <w:lang w:val="lt-LT"/>
                    </w:rPr>
                  </w:pPr>
                </w:p>
              </w:tc>
              <w:tc>
                <w:tcPr>
                  <w:tcW w:w="1266" w:type="pct"/>
                </w:tcPr>
                <w:p w14:paraId="57EF189B" w14:textId="77777777" w:rsidR="002A58BA" w:rsidRPr="005B5B85" w:rsidRDefault="002A58BA" w:rsidP="003A34E8">
                  <w:pPr>
                    <w:rPr>
                      <w:sz w:val="20"/>
                      <w:lang w:val="lt-LT"/>
                    </w:rPr>
                  </w:pPr>
                </w:p>
              </w:tc>
              <w:tc>
                <w:tcPr>
                  <w:tcW w:w="1881" w:type="pct"/>
                </w:tcPr>
                <w:p w14:paraId="0A8FC748" w14:textId="77777777" w:rsidR="002A58BA" w:rsidRPr="005B5B85" w:rsidRDefault="002A58BA" w:rsidP="003A34E8">
                  <w:pPr>
                    <w:rPr>
                      <w:szCs w:val="24"/>
                      <w:lang w:val="lt-LT"/>
                    </w:rPr>
                  </w:pPr>
                </w:p>
              </w:tc>
              <w:tc>
                <w:tcPr>
                  <w:tcW w:w="622" w:type="pct"/>
                </w:tcPr>
                <w:p w14:paraId="48DCC7E2" w14:textId="77777777" w:rsidR="002A58BA" w:rsidRPr="005B5B85" w:rsidRDefault="002A58BA" w:rsidP="003A34E8">
                  <w:pPr>
                    <w:jc w:val="right"/>
                    <w:rPr>
                      <w:szCs w:val="24"/>
                      <w:lang w:val="lt-LT"/>
                    </w:rPr>
                  </w:pPr>
                  <w:r w:rsidRPr="005B5B85">
                    <w:rPr>
                      <w:sz w:val="20"/>
                      <w:lang w:val="lt-LT"/>
                    </w:rPr>
                    <w:t xml:space="preserve">           </w:t>
                  </w:r>
                </w:p>
              </w:tc>
            </w:tr>
            <w:tr w:rsidR="002A58BA" w:rsidRPr="005B5B85" w14:paraId="31C0BE86" w14:textId="77777777" w:rsidTr="003A34E8">
              <w:trPr>
                <w:cantSplit/>
                <w:trHeight w:val="57"/>
              </w:trPr>
              <w:tc>
                <w:tcPr>
                  <w:tcW w:w="2496" w:type="pct"/>
                  <w:gridSpan w:val="2"/>
                </w:tcPr>
                <w:p w14:paraId="176B8B2A" w14:textId="77777777" w:rsidR="002A58BA" w:rsidRPr="005B5B85" w:rsidRDefault="002A58BA" w:rsidP="003A34E8">
                  <w:pPr>
                    <w:rPr>
                      <w:szCs w:val="24"/>
                      <w:lang w:val="lt-LT"/>
                    </w:rPr>
                  </w:pPr>
                  <w:r w:rsidRPr="005B5B85">
                    <w:rPr>
                      <w:szCs w:val="24"/>
                      <w:lang w:val="lt-LT"/>
                    </w:rPr>
                    <w:t>nepasireiškia</w:t>
                  </w:r>
                </w:p>
                <w:p w14:paraId="13C694BD" w14:textId="77777777" w:rsidR="002A58BA" w:rsidRPr="005B5B85" w:rsidRDefault="002A58BA" w:rsidP="003A34E8">
                  <w:pPr>
                    <w:rPr>
                      <w:sz w:val="20"/>
                      <w:lang w:val="lt-LT"/>
                    </w:rPr>
                  </w:pPr>
                  <w:r w:rsidRPr="005B5B85">
                    <w:rPr>
                      <w:sz w:val="20"/>
                      <w:lang w:val="lt-LT"/>
                    </w:rPr>
                    <w:t>absent</w:t>
                  </w:r>
                </w:p>
              </w:tc>
              <w:tc>
                <w:tcPr>
                  <w:tcW w:w="1881" w:type="pct"/>
                  <w:vAlign w:val="center"/>
                </w:tcPr>
                <w:p w14:paraId="4444DF44" w14:textId="77777777" w:rsidR="002A58BA" w:rsidRPr="005B5B85" w:rsidRDefault="002A58BA" w:rsidP="003A34E8">
                  <w:pPr>
                    <w:rPr>
                      <w:szCs w:val="24"/>
                      <w:lang w:val="lt-LT"/>
                    </w:rPr>
                  </w:pPr>
                  <w:r w:rsidRPr="005B5B85">
                    <w:rPr>
                      <w:szCs w:val="24"/>
                      <w:lang w:val="lt-LT"/>
                    </w:rPr>
                    <w:t>Artemis, RGT Starbela</w:t>
                  </w:r>
                </w:p>
              </w:tc>
              <w:tc>
                <w:tcPr>
                  <w:tcW w:w="622" w:type="pct"/>
                </w:tcPr>
                <w:p w14:paraId="21360DEB" w14:textId="77777777" w:rsidR="002A58BA" w:rsidRPr="005B5B85" w:rsidRDefault="002A58BA" w:rsidP="003A34E8">
                  <w:pPr>
                    <w:jc w:val="center"/>
                    <w:rPr>
                      <w:szCs w:val="24"/>
                      <w:lang w:val="lt-LT"/>
                    </w:rPr>
                  </w:pPr>
                  <w:r w:rsidRPr="005B5B85">
                    <w:rPr>
                      <w:szCs w:val="24"/>
                      <w:lang w:val="lt-LT"/>
                    </w:rPr>
                    <w:t xml:space="preserve">1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37D1E139" w14:textId="77777777" w:rsidTr="003A34E8">
              <w:trPr>
                <w:cantSplit/>
                <w:trHeight w:val="57"/>
              </w:trPr>
              <w:tc>
                <w:tcPr>
                  <w:tcW w:w="2496" w:type="pct"/>
                  <w:gridSpan w:val="2"/>
                </w:tcPr>
                <w:p w14:paraId="4A59DF77" w14:textId="77777777" w:rsidR="002A58BA" w:rsidRPr="005B5B85" w:rsidRDefault="002A58BA" w:rsidP="003A34E8">
                  <w:pPr>
                    <w:rPr>
                      <w:sz w:val="20"/>
                      <w:lang w:val="lt-LT"/>
                    </w:rPr>
                  </w:pPr>
                </w:p>
              </w:tc>
              <w:tc>
                <w:tcPr>
                  <w:tcW w:w="1881" w:type="pct"/>
                </w:tcPr>
                <w:p w14:paraId="74DEA853" w14:textId="77777777" w:rsidR="002A58BA" w:rsidRPr="005B5B85" w:rsidRDefault="002A58BA" w:rsidP="003A34E8">
                  <w:pPr>
                    <w:rPr>
                      <w:szCs w:val="24"/>
                      <w:lang w:val="lt-LT"/>
                    </w:rPr>
                  </w:pPr>
                </w:p>
              </w:tc>
              <w:tc>
                <w:tcPr>
                  <w:tcW w:w="622" w:type="pct"/>
                </w:tcPr>
                <w:p w14:paraId="1CEC7F07" w14:textId="77777777" w:rsidR="002A58BA" w:rsidRPr="005B5B85" w:rsidRDefault="002A58BA" w:rsidP="003A34E8">
                  <w:pPr>
                    <w:jc w:val="right"/>
                    <w:rPr>
                      <w:sz w:val="20"/>
                      <w:lang w:val="lt-LT"/>
                    </w:rPr>
                  </w:pPr>
                </w:p>
              </w:tc>
            </w:tr>
            <w:tr w:rsidR="002A58BA" w:rsidRPr="005B5B85" w14:paraId="763286F3" w14:textId="77777777" w:rsidTr="003A34E8">
              <w:trPr>
                <w:cantSplit/>
                <w:trHeight w:hRule="exact" w:val="113"/>
              </w:trPr>
              <w:tc>
                <w:tcPr>
                  <w:tcW w:w="1230" w:type="pct"/>
                </w:tcPr>
                <w:p w14:paraId="09BA0B99" w14:textId="77777777" w:rsidR="002A58BA" w:rsidRPr="005B5B85" w:rsidRDefault="002A58BA" w:rsidP="003A34E8">
                  <w:pPr>
                    <w:rPr>
                      <w:sz w:val="20"/>
                      <w:lang w:val="lt-LT"/>
                    </w:rPr>
                  </w:pPr>
                </w:p>
              </w:tc>
              <w:tc>
                <w:tcPr>
                  <w:tcW w:w="1266" w:type="pct"/>
                </w:tcPr>
                <w:p w14:paraId="415B8F6D" w14:textId="77777777" w:rsidR="002A58BA" w:rsidRPr="005B5B85" w:rsidRDefault="002A58BA" w:rsidP="003A34E8">
                  <w:pPr>
                    <w:rPr>
                      <w:sz w:val="20"/>
                      <w:lang w:val="lt-LT"/>
                    </w:rPr>
                  </w:pPr>
                </w:p>
              </w:tc>
              <w:tc>
                <w:tcPr>
                  <w:tcW w:w="1881" w:type="pct"/>
                </w:tcPr>
                <w:p w14:paraId="709A0DD4" w14:textId="77777777" w:rsidR="002A58BA" w:rsidRPr="005B5B85" w:rsidRDefault="002A58BA" w:rsidP="003A34E8">
                  <w:pPr>
                    <w:rPr>
                      <w:szCs w:val="24"/>
                      <w:lang w:val="lt-LT"/>
                    </w:rPr>
                  </w:pPr>
                </w:p>
              </w:tc>
              <w:tc>
                <w:tcPr>
                  <w:tcW w:w="622" w:type="pct"/>
                </w:tcPr>
                <w:p w14:paraId="611177EC" w14:textId="77777777" w:rsidR="002A58BA" w:rsidRPr="005B5B85" w:rsidRDefault="002A58BA" w:rsidP="003A34E8">
                  <w:pPr>
                    <w:jc w:val="right"/>
                    <w:rPr>
                      <w:sz w:val="20"/>
                      <w:lang w:val="lt-LT"/>
                    </w:rPr>
                  </w:pPr>
                </w:p>
              </w:tc>
            </w:tr>
            <w:tr w:rsidR="002A58BA" w:rsidRPr="005B5B85" w14:paraId="7C5DB20C" w14:textId="77777777" w:rsidTr="003A34E8">
              <w:trPr>
                <w:cantSplit/>
                <w:trHeight w:val="57"/>
              </w:trPr>
              <w:tc>
                <w:tcPr>
                  <w:tcW w:w="2496" w:type="pct"/>
                  <w:gridSpan w:val="2"/>
                </w:tcPr>
                <w:p w14:paraId="0B701FE7" w14:textId="77777777" w:rsidR="002A58BA" w:rsidRPr="005B5B85" w:rsidRDefault="002A58BA" w:rsidP="003A34E8">
                  <w:pPr>
                    <w:rPr>
                      <w:szCs w:val="24"/>
                      <w:lang w:val="lt-LT"/>
                    </w:rPr>
                  </w:pPr>
                  <w:r w:rsidRPr="005B5B85">
                    <w:rPr>
                      <w:szCs w:val="24"/>
                      <w:lang w:val="lt-LT"/>
                    </w:rPr>
                    <w:t>pasireiškia</w:t>
                  </w:r>
                </w:p>
                <w:p w14:paraId="67848BB3" w14:textId="77777777" w:rsidR="002A58BA" w:rsidRPr="005B5B85" w:rsidRDefault="002A58BA" w:rsidP="003A34E8">
                  <w:pPr>
                    <w:rPr>
                      <w:sz w:val="20"/>
                      <w:lang w:val="lt-LT"/>
                    </w:rPr>
                  </w:pPr>
                  <w:r w:rsidRPr="005B5B85">
                    <w:rPr>
                      <w:sz w:val="20"/>
                      <w:lang w:val="lt-LT"/>
                    </w:rPr>
                    <w:t>present</w:t>
                  </w:r>
                </w:p>
              </w:tc>
              <w:tc>
                <w:tcPr>
                  <w:tcW w:w="1881" w:type="pct"/>
                </w:tcPr>
                <w:p w14:paraId="62F0475D" w14:textId="77777777" w:rsidR="002A58BA" w:rsidRPr="005B5B85" w:rsidRDefault="002A58BA" w:rsidP="003A34E8">
                  <w:pPr>
                    <w:rPr>
                      <w:szCs w:val="24"/>
                      <w:lang w:val="lt-LT"/>
                    </w:rPr>
                  </w:pPr>
                  <w:r w:rsidRPr="005B5B85">
                    <w:rPr>
                      <w:szCs w:val="24"/>
                      <w:lang w:val="lt-LT"/>
                    </w:rPr>
                    <w:t>Avatar, Isidor, Obelix</w:t>
                  </w:r>
                </w:p>
              </w:tc>
              <w:tc>
                <w:tcPr>
                  <w:tcW w:w="622" w:type="pct"/>
                </w:tcPr>
                <w:p w14:paraId="36EEA5DC" w14:textId="77777777" w:rsidR="002A58BA" w:rsidRPr="005B5B85" w:rsidRDefault="002A58BA" w:rsidP="003A34E8">
                  <w:pPr>
                    <w:jc w:val="center"/>
                    <w:rPr>
                      <w:sz w:val="20"/>
                      <w:lang w:val="lt-LT"/>
                    </w:rPr>
                  </w:pPr>
                  <w:r w:rsidRPr="005B5B85">
                    <w:rPr>
                      <w:szCs w:val="24"/>
                      <w:lang w:val="lt-LT"/>
                    </w:rPr>
                    <w:t xml:space="preserve">9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bl>
          <w:p w14:paraId="7EBD4F48" w14:textId="77777777" w:rsidR="002A58BA" w:rsidRDefault="002A58BA" w:rsidP="003A34E8">
            <w:pPr>
              <w:rPr>
                <w:b/>
                <w:szCs w:val="24"/>
                <w:lang w:val="lt-LT"/>
              </w:rPr>
            </w:pPr>
          </w:p>
          <w:p w14:paraId="3184815A" w14:textId="77777777" w:rsidR="00FE1BD8" w:rsidRPr="005B5B85" w:rsidRDefault="00FE1BD8" w:rsidP="003A34E8">
            <w:pPr>
              <w:rPr>
                <w:b/>
                <w:szCs w:val="24"/>
                <w:lang w:val="lt-LT"/>
              </w:rPr>
            </w:pPr>
          </w:p>
        </w:tc>
      </w:tr>
      <w:tr w:rsidR="002A58BA" w:rsidRPr="005B5B85" w14:paraId="08880DDA" w14:textId="77777777" w:rsidTr="001507B3">
        <w:trPr>
          <w:cantSplit/>
          <w:trHeight w:val="4217"/>
          <w:jc w:val="center"/>
        </w:trPr>
        <w:tc>
          <w:tcPr>
            <w:tcW w:w="546" w:type="dxa"/>
            <w:tcBorders>
              <w:top w:val="single" w:sz="4" w:space="0" w:color="auto"/>
            </w:tcBorders>
            <w:tcMar>
              <w:top w:w="57" w:type="dxa"/>
            </w:tcMar>
          </w:tcPr>
          <w:p w14:paraId="4F6C6410" w14:textId="77777777" w:rsidR="002A58BA" w:rsidRPr="005B5B85" w:rsidRDefault="002A58BA" w:rsidP="003A34E8">
            <w:pPr>
              <w:jc w:val="center"/>
              <w:rPr>
                <w:b/>
                <w:szCs w:val="24"/>
                <w:lang w:val="lt-LT"/>
              </w:rPr>
            </w:pPr>
            <w:r w:rsidRPr="005B5B85">
              <w:rPr>
                <w:b/>
                <w:szCs w:val="24"/>
                <w:lang w:val="lt-LT"/>
              </w:rPr>
              <w:t>5.2.</w:t>
            </w:r>
          </w:p>
          <w:p w14:paraId="0C479381" w14:textId="77777777" w:rsidR="002A58BA" w:rsidRPr="005B5B85" w:rsidRDefault="002A58BA" w:rsidP="003A34E8">
            <w:pPr>
              <w:jc w:val="center"/>
              <w:rPr>
                <w:b/>
                <w:szCs w:val="24"/>
                <w:lang w:val="lt-LT"/>
              </w:rPr>
            </w:pPr>
          </w:p>
        </w:tc>
        <w:tc>
          <w:tcPr>
            <w:tcW w:w="9709" w:type="dxa"/>
            <w:gridSpan w:val="3"/>
            <w:tcBorders>
              <w:top w:val="single" w:sz="4" w:space="0" w:color="auto"/>
            </w:tcBorders>
          </w:tcPr>
          <w:p w14:paraId="30F27F9A" w14:textId="77777777" w:rsidR="002A58BA" w:rsidRPr="005B5B85" w:rsidRDefault="002A58BA" w:rsidP="003A34E8">
            <w:pPr>
              <w:rPr>
                <w:b/>
                <w:szCs w:val="24"/>
                <w:lang w:val="lt-LT"/>
              </w:rPr>
            </w:pPr>
            <w:r w:rsidRPr="005B5B85">
              <w:rPr>
                <w:b/>
                <w:szCs w:val="24"/>
                <w:lang w:val="lt-LT"/>
              </w:rPr>
              <w:t>Hypokotilis: antocianininės spalvos intensyvumas</w:t>
            </w:r>
          </w:p>
          <w:p w14:paraId="6215F236" w14:textId="77777777" w:rsidR="002A58BA" w:rsidRPr="005B5B85" w:rsidRDefault="002A58BA" w:rsidP="003A34E8">
            <w:pPr>
              <w:rPr>
                <w:szCs w:val="24"/>
                <w:lang w:val="lt-LT"/>
              </w:rPr>
            </w:pPr>
            <w:r w:rsidRPr="005B5B85">
              <w:rPr>
                <w:szCs w:val="24"/>
                <w:lang w:val="lt-LT"/>
              </w:rPr>
              <w:t>Hypocotyl: intensity anthocyanin coloration</w:t>
            </w:r>
          </w:p>
          <w:tbl>
            <w:tblPr>
              <w:tblW w:w="9551" w:type="dxa"/>
              <w:tblLayout w:type="fixed"/>
              <w:tblCellMar>
                <w:left w:w="85" w:type="dxa"/>
                <w:right w:w="85" w:type="dxa"/>
              </w:tblCellMar>
              <w:tblLook w:val="04A0" w:firstRow="1" w:lastRow="0" w:firstColumn="1" w:lastColumn="0" w:noHBand="0" w:noVBand="1"/>
            </w:tblPr>
            <w:tblGrid>
              <w:gridCol w:w="2352"/>
              <w:gridCol w:w="2418"/>
              <w:gridCol w:w="3593"/>
              <w:gridCol w:w="1188"/>
            </w:tblGrid>
            <w:tr w:rsidR="002A58BA" w:rsidRPr="005B5B85" w14:paraId="5D06E326" w14:textId="77777777" w:rsidTr="003A34E8">
              <w:trPr>
                <w:cantSplit/>
                <w:trHeight w:hRule="exact" w:val="113"/>
              </w:trPr>
              <w:tc>
                <w:tcPr>
                  <w:tcW w:w="1231" w:type="pct"/>
                </w:tcPr>
                <w:p w14:paraId="7EF9F574" w14:textId="77777777" w:rsidR="002A58BA" w:rsidRPr="005B5B85" w:rsidRDefault="002A58BA" w:rsidP="003A34E8">
                  <w:pPr>
                    <w:rPr>
                      <w:szCs w:val="24"/>
                      <w:lang w:val="lt-LT"/>
                    </w:rPr>
                  </w:pPr>
                </w:p>
              </w:tc>
              <w:tc>
                <w:tcPr>
                  <w:tcW w:w="1266" w:type="pct"/>
                </w:tcPr>
                <w:p w14:paraId="564A5C4C" w14:textId="77777777" w:rsidR="002A58BA" w:rsidRPr="005B5B85" w:rsidRDefault="002A58BA" w:rsidP="003A34E8">
                  <w:pPr>
                    <w:rPr>
                      <w:sz w:val="20"/>
                      <w:lang w:val="lt-LT"/>
                    </w:rPr>
                  </w:pPr>
                </w:p>
              </w:tc>
              <w:tc>
                <w:tcPr>
                  <w:tcW w:w="1881" w:type="pct"/>
                </w:tcPr>
                <w:p w14:paraId="7DC3C4DE" w14:textId="77777777" w:rsidR="002A58BA" w:rsidRPr="005B5B85" w:rsidRDefault="002A58BA" w:rsidP="003A34E8">
                  <w:pPr>
                    <w:rPr>
                      <w:szCs w:val="24"/>
                      <w:lang w:val="lt-LT"/>
                    </w:rPr>
                  </w:pPr>
                </w:p>
              </w:tc>
              <w:tc>
                <w:tcPr>
                  <w:tcW w:w="622" w:type="pct"/>
                </w:tcPr>
                <w:p w14:paraId="5A64831D" w14:textId="77777777" w:rsidR="002A58BA" w:rsidRPr="005B5B85" w:rsidRDefault="002A58BA" w:rsidP="003A34E8">
                  <w:pPr>
                    <w:jc w:val="right"/>
                    <w:rPr>
                      <w:szCs w:val="24"/>
                      <w:lang w:val="lt-LT"/>
                    </w:rPr>
                  </w:pPr>
                  <w:r w:rsidRPr="005B5B85">
                    <w:rPr>
                      <w:sz w:val="20"/>
                      <w:lang w:val="lt-LT"/>
                    </w:rPr>
                    <w:t xml:space="preserve">           </w:t>
                  </w:r>
                </w:p>
              </w:tc>
            </w:tr>
            <w:tr w:rsidR="002A58BA" w:rsidRPr="005B5B85" w14:paraId="6F773495" w14:textId="77777777" w:rsidTr="003A34E8">
              <w:trPr>
                <w:cantSplit/>
                <w:trHeight w:val="57"/>
              </w:trPr>
              <w:tc>
                <w:tcPr>
                  <w:tcW w:w="2497" w:type="pct"/>
                  <w:gridSpan w:val="2"/>
                </w:tcPr>
                <w:p w14:paraId="6C450D0E" w14:textId="77777777" w:rsidR="002A58BA" w:rsidRPr="005B5B85" w:rsidRDefault="002A58BA" w:rsidP="003A34E8">
                  <w:pPr>
                    <w:rPr>
                      <w:szCs w:val="24"/>
                      <w:lang w:val="lt-LT"/>
                    </w:rPr>
                  </w:pPr>
                  <w:r w:rsidRPr="005B5B85">
                    <w:rPr>
                      <w:szCs w:val="24"/>
                      <w:lang w:val="lt-LT"/>
                    </w:rPr>
                    <w:t>nėra arba labai silpnas</w:t>
                  </w:r>
                </w:p>
                <w:p w14:paraId="3012D3A3" w14:textId="77777777" w:rsidR="002A58BA" w:rsidRPr="005B5B85" w:rsidRDefault="002A58BA" w:rsidP="003A34E8">
                  <w:pPr>
                    <w:rPr>
                      <w:sz w:val="20"/>
                      <w:lang w:val="lt-LT"/>
                    </w:rPr>
                  </w:pPr>
                  <w:r w:rsidRPr="005B5B85">
                    <w:rPr>
                      <w:sz w:val="20"/>
                      <w:lang w:val="lt-LT"/>
                    </w:rPr>
                    <w:t>absent or very weak</w:t>
                  </w:r>
                </w:p>
              </w:tc>
              <w:tc>
                <w:tcPr>
                  <w:tcW w:w="1881" w:type="pct"/>
                  <w:vAlign w:val="center"/>
                </w:tcPr>
                <w:p w14:paraId="5D4DF04D" w14:textId="77777777" w:rsidR="002A58BA" w:rsidRPr="005B5B85" w:rsidRDefault="002A58BA" w:rsidP="003A34E8">
                  <w:pPr>
                    <w:rPr>
                      <w:szCs w:val="24"/>
                      <w:lang w:val="lt-LT"/>
                    </w:rPr>
                  </w:pPr>
                  <w:r w:rsidRPr="005B5B85">
                    <w:rPr>
                      <w:szCs w:val="24"/>
                      <w:lang w:val="lt-LT"/>
                    </w:rPr>
                    <w:t>Befine, Ekam, ES Competitor</w:t>
                  </w:r>
                </w:p>
              </w:tc>
              <w:tc>
                <w:tcPr>
                  <w:tcW w:w="622" w:type="pct"/>
                </w:tcPr>
                <w:p w14:paraId="12089CE2" w14:textId="77777777" w:rsidR="002A58BA" w:rsidRPr="005B5B85" w:rsidRDefault="002A58BA" w:rsidP="003A34E8">
                  <w:pPr>
                    <w:jc w:val="center"/>
                    <w:rPr>
                      <w:szCs w:val="24"/>
                      <w:lang w:val="lt-LT"/>
                    </w:rPr>
                  </w:pPr>
                  <w:r w:rsidRPr="005B5B85">
                    <w:rPr>
                      <w:szCs w:val="24"/>
                      <w:lang w:val="lt-LT"/>
                    </w:rPr>
                    <w:t xml:space="preserve">1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2539EAA8" w14:textId="77777777" w:rsidTr="003A34E8">
              <w:trPr>
                <w:cantSplit/>
                <w:trHeight w:hRule="exact" w:val="171"/>
              </w:trPr>
              <w:tc>
                <w:tcPr>
                  <w:tcW w:w="1231" w:type="pct"/>
                </w:tcPr>
                <w:p w14:paraId="4B2937F5" w14:textId="77777777" w:rsidR="002A58BA" w:rsidRPr="005B5B85" w:rsidRDefault="002A58BA" w:rsidP="003A34E8">
                  <w:pPr>
                    <w:rPr>
                      <w:sz w:val="20"/>
                      <w:lang w:val="lt-LT"/>
                    </w:rPr>
                  </w:pPr>
                </w:p>
              </w:tc>
              <w:tc>
                <w:tcPr>
                  <w:tcW w:w="1266" w:type="pct"/>
                </w:tcPr>
                <w:p w14:paraId="0754875A" w14:textId="77777777" w:rsidR="002A58BA" w:rsidRPr="005B5B85" w:rsidRDefault="002A58BA" w:rsidP="003A34E8">
                  <w:pPr>
                    <w:rPr>
                      <w:sz w:val="20"/>
                      <w:lang w:val="lt-LT"/>
                    </w:rPr>
                  </w:pPr>
                </w:p>
              </w:tc>
              <w:tc>
                <w:tcPr>
                  <w:tcW w:w="1881" w:type="pct"/>
                </w:tcPr>
                <w:p w14:paraId="50D936E6" w14:textId="77777777" w:rsidR="002A58BA" w:rsidRPr="005B5B85" w:rsidRDefault="002A58BA" w:rsidP="003A34E8">
                  <w:pPr>
                    <w:rPr>
                      <w:szCs w:val="24"/>
                      <w:lang w:val="lt-LT"/>
                    </w:rPr>
                  </w:pPr>
                </w:p>
              </w:tc>
              <w:tc>
                <w:tcPr>
                  <w:tcW w:w="622" w:type="pct"/>
                </w:tcPr>
                <w:p w14:paraId="381C0007" w14:textId="77777777" w:rsidR="002A58BA" w:rsidRPr="005B5B85" w:rsidRDefault="002A58BA" w:rsidP="003A34E8">
                  <w:pPr>
                    <w:jc w:val="right"/>
                    <w:rPr>
                      <w:sz w:val="20"/>
                      <w:lang w:val="lt-LT"/>
                    </w:rPr>
                  </w:pPr>
                </w:p>
              </w:tc>
            </w:tr>
            <w:tr w:rsidR="002A58BA" w:rsidRPr="005B5B85" w14:paraId="70871B66" w14:textId="77777777" w:rsidTr="003A34E8">
              <w:trPr>
                <w:cantSplit/>
                <w:trHeight w:val="57"/>
              </w:trPr>
              <w:tc>
                <w:tcPr>
                  <w:tcW w:w="2497" w:type="pct"/>
                  <w:gridSpan w:val="2"/>
                </w:tcPr>
                <w:p w14:paraId="39EBE7E7" w14:textId="77777777" w:rsidR="002A58BA" w:rsidRPr="005B5B85" w:rsidRDefault="002A58BA" w:rsidP="003A34E8">
                  <w:pPr>
                    <w:rPr>
                      <w:szCs w:val="24"/>
                      <w:lang w:val="lt-LT"/>
                    </w:rPr>
                  </w:pPr>
                  <w:r w:rsidRPr="005B5B85">
                    <w:rPr>
                      <w:szCs w:val="24"/>
                      <w:lang w:val="lt-LT"/>
                    </w:rPr>
                    <w:t>silpnas</w:t>
                  </w:r>
                </w:p>
                <w:p w14:paraId="2A2C5D97" w14:textId="77777777" w:rsidR="002A58BA" w:rsidRPr="005B5B85" w:rsidRDefault="002A58BA" w:rsidP="003A34E8">
                  <w:pPr>
                    <w:rPr>
                      <w:sz w:val="20"/>
                      <w:lang w:val="lt-LT"/>
                    </w:rPr>
                  </w:pPr>
                  <w:r w:rsidRPr="005B5B85">
                    <w:rPr>
                      <w:sz w:val="20"/>
                      <w:lang w:val="lt-LT"/>
                    </w:rPr>
                    <w:t>weak</w:t>
                  </w:r>
                </w:p>
              </w:tc>
              <w:tc>
                <w:tcPr>
                  <w:tcW w:w="1881" w:type="pct"/>
                </w:tcPr>
                <w:p w14:paraId="030F2713" w14:textId="77777777" w:rsidR="002A58BA" w:rsidRPr="005B5B85" w:rsidRDefault="002A58BA" w:rsidP="003A34E8">
                  <w:pPr>
                    <w:rPr>
                      <w:szCs w:val="24"/>
                      <w:lang w:val="lt-LT"/>
                    </w:rPr>
                  </w:pPr>
                  <w:r w:rsidRPr="005B5B85">
                    <w:rPr>
                      <w:szCs w:val="24"/>
                      <w:lang w:val="lt-LT"/>
                    </w:rPr>
                    <w:t>ES Indicator, P007A67, Simpol</w:t>
                  </w:r>
                </w:p>
              </w:tc>
              <w:tc>
                <w:tcPr>
                  <w:tcW w:w="622" w:type="pct"/>
                </w:tcPr>
                <w:p w14:paraId="775AC6BC" w14:textId="77777777" w:rsidR="002A58BA" w:rsidRPr="005B5B85" w:rsidRDefault="002A58BA" w:rsidP="003A34E8">
                  <w:pPr>
                    <w:jc w:val="center"/>
                    <w:rPr>
                      <w:sz w:val="20"/>
                      <w:lang w:val="lt-LT"/>
                    </w:rPr>
                  </w:pPr>
                  <w:r w:rsidRPr="005B5B85">
                    <w:rPr>
                      <w:szCs w:val="24"/>
                      <w:lang w:val="lt-LT"/>
                    </w:rPr>
                    <w:t xml:space="preserve">2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1FDF36DE" w14:textId="77777777" w:rsidTr="003A34E8">
              <w:trPr>
                <w:cantSplit/>
                <w:trHeight w:hRule="exact" w:val="113"/>
              </w:trPr>
              <w:tc>
                <w:tcPr>
                  <w:tcW w:w="1231" w:type="pct"/>
                </w:tcPr>
                <w:p w14:paraId="0A3307A0" w14:textId="77777777" w:rsidR="002A58BA" w:rsidRPr="005B5B85" w:rsidRDefault="002A58BA" w:rsidP="003A34E8">
                  <w:pPr>
                    <w:rPr>
                      <w:sz w:val="20"/>
                      <w:lang w:val="lt-LT"/>
                    </w:rPr>
                  </w:pPr>
                </w:p>
              </w:tc>
              <w:tc>
                <w:tcPr>
                  <w:tcW w:w="1266" w:type="pct"/>
                </w:tcPr>
                <w:p w14:paraId="62B84A6F" w14:textId="77777777" w:rsidR="002A58BA" w:rsidRPr="005B5B85" w:rsidRDefault="002A58BA" w:rsidP="003A34E8">
                  <w:pPr>
                    <w:rPr>
                      <w:sz w:val="20"/>
                      <w:lang w:val="lt-LT"/>
                    </w:rPr>
                  </w:pPr>
                </w:p>
              </w:tc>
              <w:tc>
                <w:tcPr>
                  <w:tcW w:w="1881" w:type="pct"/>
                </w:tcPr>
                <w:p w14:paraId="530C5ED6" w14:textId="77777777" w:rsidR="002A58BA" w:rsidRPr="005B5B85" w:rsidRDefault="002A58BA" w:rsidP="003A34E8">
                  <w:pPr>
                    <w:rPr>
                      <w:szCs w:val="24"/>
                      <w:lang w:val="lt-LT"/>
                    </w:rPr>
                  </w:pPr>
                </w:p>
              </w:tc>
              <w:tc>
                <w:tcPr>
                  <w:tcW w:w="622" w:type="pct"/>
                </w:tcPr>
                <w:p w14:paraId="1C9F21C5" w14:textId="77777777" w:rsidR="002A58BA" w:rsidRPr="005B5B85" w:rsidRDefault="002A58BA" w:rsidP="003A34E8">
                  <w:pPr>
                    <w:jc w:val="right"/>
                    <w:rPr>
                      <w:sz w:val="20"/>
                      <w:lang w:val="lt-LT"/>
                    </w:rPr>
                  </w:pPr>
                </w:p>
              </w:tc>
            </w:tr>
            <w:tr w:rsidR="002A58BA" w:rsidRPr="005B5B85" w14:paraId="6D92D107" w14:textId="77777777" w:rsidTr="003A34E8">
              <w:trPr>
                <w:cantSplit/>
                <w:trHeight w:val="549"/>
              </w:trPr>
              <w:tc>
                <w:tcPr>
                  <w:tcW w:w="2497" w:type="pct"/>
                  <w:gridSpan w:val="2"/>
                </w:tcPr>
                <w:p w14:paraId="5148B43F" w14:textId="77777777" w:rsidR="002A58BA" w:rsidRPr="005B5B85" w:rsidRDefault="002A58BA" w:rsidP="003A34E8">
                  <w:pPr>
                    <w:rPr>
                      <w:szCs w:val="24"/>
                      <w:lang w:val="lt-LT"/>
                    </w:rPr>
                  </w:pPr>
                  <w:r w:rsidRPr="005B5B85">
                    <w:rPr>
                      <w:szCs w:val="24"/>
                      <w:lang w:val="lt-LT"/>
                    </w:rPr>
                    <w:t>vidutinis</w:t>
                  </w:r>
                </w:p>
                <w:p w14:paraId="6D37A74E" w14:textId="77777777" w:rsidR="002A58BA" w:rsidRPr="005B5B85" w:rsidRDefault="002A58BA" w:rsidP="003A34E8">
                  <w:pPr>
                    <w:rPr>
                      <w:sz w:val="20"/>
                      <w:lang w:val="lt-LT"/>
                    </w:rPr>
                  </w:pPr>
                  <w:r w:rsidRPr="005B5B85">
                    <w:rPr>
                      <w:sz w:val="20"/>
                      <w:lang w:val="lt-LT"/>
                    </w:rPr>
                    <w:t>medium</w:t>
                  </w:r>
                </w:p>
              </w:tc>
              <w:tc>
                <w:tcPr>
                  <w:tcW w:w="1881" w:type="pct"/>
                </w:tcPr>
                <w:p w14:paraId="0B1A540D" w14:textId="77777777" w:rsidR="002A58BA" w:rsidRPr="005B5B85" w:rsidRDefault="002A58BA" w:rsidP="003A34E8">
                  <w:pPr>
                    <w:rPr>
                      <w:szCs w:val="24"/>
                      <w:lang w:val="lt-LT"/>
                    </w:rPr>
                  </w:pPr>
                  <w:r w:rsidRPr="005B5B85">
                    <w:rPr>
                      <w:szCs w:val="24"/>
                      <w:lang w:val="lt-LT"/>
                    </w:rPr>
                    <w:t>NS Kraljica, RGT Sigma, Wapiti</w:t>
                  </w:r>
                </w:p>
              </w:tc>
              <w:tc>
                <w:tcPr>
                  <w:tcW w:w="622" w:type="pct"/>
                </w:tcPr>
                <w:p w14:paraId="0C171BD1" w14:textId="77777777" w:rsidR="002A58BA" w:rsidRPr="005B5B85" w:rsidRDefault="002A58BA" w:rsidP="003A34E8">
                  <w:pPr>
                    <w:jc w:val="center"/>
                    <w:rPr>
                      <w:sz w:val="20"/>
                      <w:lang w:val="lt-LT"/>
                    </w:rPr>
                  </w:pPr>
                  <w:r w:rsidRPr="005B5B85">
                    <w:rPr>
                      <w:szCs w:val="24"/>
                      <w:lang w:val="lt-LT"/>
                    </w:rPr>
                    <w:t xml:space="preserve">3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709AC9C6" w14:textId="77777777" w:rsidTr="003A34E8">
              <w:trPr>
                <w:cantSplit/>
                <w:trHeight w:hRule="exact" w:val="113"/>
              </w:trPr>
              <w:tc>
                <w:tcPr>
                  <w:tcW w:w="1231" w:type="pct"/>
                </w:tcPr>
                <w:p w14:paraId="3469EAE9" w14:textId="77777777" w:rsidR="002A58BA" w:rsidRPr="005B5B85" w:rsidRDefault="002A58BA" w:rsidP="003A34E8">
                  <w:pPr>
                    <w:rPr>
                      <w:sz w:val="20"/>
                      <w:lang w:val="lt-LT"/>
                    </w:rPr>
                  </w:pPr>
                </w:p>
              </w:tc>
              <w:tc>
                <w:tcPr>
                  <w:tcW w:w="1266" w:type="pct"/>
                </w:tcPr>
                <w:p w14:paraId="5E65BFBD" w14:textId="77777777" w:rsidR="002A58BA" w:rsidRPr="005B5B85" w:rsidRDefault="002A58BA" w:rsidP="003A34E8">
                  <w:pPr>
                    <w:rPr>
                      <w:sz w:val="20"/>
                      <w:lang w:val="lt-LT"/>
                    </w:rPr>
                  </w:pPr>
                </w:p>
              </w:tc>
              <w:tc>
                <w:tcPr>
                  <w:tcW w:w="1881" w:type="pct"/>
                </w:tcPr>
                <w:p w14:paraId="0079A05D" w14:textId="77777777" w:rsidR="002A58BA" w:rsidRPr="005B5B85" w:rsidRDefault="002A58BA" w:rsidP="003A34E8">
                  <w:pPr>
                    <w:rPr>
                      <w:szCs w:val="24"/>
                      <w:lang w:val="lt-LT"/>
                    </w:rPr>
                  </w:pPr>
                </w:p>
              </w:tc>
              <w:tc>
                <w:tcPr>
                  <w:tcW w:w="622" w:type="pct"/>
                </w:tcPr>
                <w:p w14:paraId="5509B613" w14:textId="77777777" w:rsidR="002A58BA" w:rsidRPr="005B5B85" w:rsidRDefault="002A58BA" w:rsidP="003A34E8">
                  <w:pPr>
                    <w:jc w:val="right"/>
                    <w:rPr>
                      <w:sz w:val="20"/>
                      <w:lang w:val="lt-LT"/>
                    </w:rPr>
                  </w:pPr>
                </w:p>
              </w:tc>
            </w:tr>
            <w:tr w:rsidR="002A58BA" w:rsidRPr="005B5B85" w14:paraId="0AFB103B" w14:textId="77777777" w:rsidTr="003A34E8">
              <w:trPr>
                <w:cantSplit/>
                <w:trHeight w:val="549"/>
              </w:trPr>
              <w:tc>
                <w:tcPr>
                  <w:tcW w:w="2497" w:type="pct"/>
                  <w:gridSpan w:val="2"/>
                </w:tcPr>
                <w:p w14:paraId="7D3B922F" w14:textId="77777777" w:rsidR="002A58BA" w:rsidRPr="005B5B85" w:rsidRDefault="002A58BA" w:rsidP="003A34E8">
                  <w:pPr>
                    <w:rPr>
                      <w:szCs w:val="24"/>
                      <w:lang w:val="lt-LT"/>
                    </w:rPr>
                  </w:pPr>
                  <w:r w:rsidRPr="005B5B85">
                    <w:rPr>
                      <w:szCs w:val="24"/>
                      <w:lang w:val="lt-LT"/>
                    </w:rPr>
                    <w:t>stiprus</w:t>
                  </w:r>
                </w:p>
                <w:p w14:paraId="71640C95" w14:textId="77777777" w:rsidR="002A58BA" w:rsidRPr="005B5B85" w:rsidRDefault="002A58BA" w:rsidP="003A34E8">
                  <w:pPr>
                    <w:rPr>
                      <w:sz w:val="20"/>
                      <w:lang w:val="lt-LT"/>
                    </w:rPr>
                  </w:pPr>
                  <w:r w:rsidRPr="005B5B85">
                    <w:rPr>
                      <w:sz w:val="20"/>
                      <w:lang w:val="lt-LT"/>
                    </w:rPr>
                    <w:t>strong</w:t>
                  </w:r>
                </w:p>
              </w:tc>
              <w:tc>
                <w:tcPr>
                  <w:tcW w:w="1881" w:type="pct"/>
                </w:tcPr>
                <w:p w14:paraId="2643A58B" w14:textId="77777777" w:rsidR="002A58BA" w:rsidRPr="005B5B85" w:rsidRDefault="002A58BA" w:rsidP="003A34E8">
                  <w:pPr>
                    <w:rPr>
                      <w:szCs w:val="24"/>
                      <w:lang w:val="lt-LT"/>
                    </w:rPr>
                  </w:pPr>
                  <w:r w:rsidRPr="005B5B85">
                    <w:rPr>
                      <w:szCs w:val="24"/>
                      <w:lang w:val="lt-LT"/>
                    </w:rPr>
                    <w:t>Ancagua, Ranger, Pro Taranaki</w:t>
                  </w:r>
                </w:p>
              </w:tc>
              <w:tc>
                <w:tcPr>
                  <w:tcW w:w="622" w:type="pct"/>
                </w:tcPr>
                <w:p w14:paraId="0C329141" w14:textId="77777777" w:rsidR="002A58BA" w:rsidRPr="005B5B85" w:rsidRDefault="002A58BA" w:rsidP="003A34E8">
                  <w:pPr>
                    <w:jc w:val="center"/>
                    <w:rPr>
                      <w:sz w:val="20"/>
                      <w:lang w:val="lt-LT"/>
                    </w:rPr>
                  </w:pPr>
                  <w:r w:rsidRPr="005B5B85">
                    <w:rPr>
                      <w:szCs w:val="24"/>
                      <w:lang w:val="lt-LT"/>
                    </w:rPr>
                    <w:t xml:space="preserve">4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6AAB5A9B" w14:textId="77777777" w:rsidTr="003A34E8">
              <w:trPr>
                <w:cantSplit/>
                <w:trHeight w:hRule="exact" w:val="113"/>
              </w:trPr>
              <w:tc>
                <w:tcPr>
                  <w:tcW w:w="1231" w:type="pct"/>
                </w:tcPr>
                <w:p w14:paraId="5CAA61F3" w14:textId="77777777" w:rsidR="002A58BA" w:rsidRPr="005B5B85" w:rsidRDefault="002A58BA" w:rsidP="003A34E8">
                  <w:pPr>
                    <w:rPr>
                      <w:sz w:val="20"/>
                      <w:lang w:val="lt-LT"/>
                    </w:rPr>
                  </w:pPr>
                </w:p>
              </w:tc>
              <w:tc>
                <w:tcPr>
                  <w:tcW w:w="1266" w:type="pct"/>
                </w:tcPr>
                <w:p w14:paraId="0F7CA22A" w14:textId="77777777" w:rsidR="002A58BA" w:rsidRPr="005B5B85" w:rsidRDefault="002A58BA" w:rsidP="003A34E8">
                  <w:pPr>
                    <w:rPr>
                      <w:sz w:val="20"/>
                      <w:lang w:val="lt-LT"/>
                    </w:rPr>
                  </w:pPr>
                </w:p>
              </w:tc>
              <w:tc>
                <w:tcPr>
                  <w:tcW w:w="1881" w:type="pct"/>
                </w:tcPr>
                <w:p w14:paraId="3B65D48A" w14:textId="77777777" w:rsidR="002A58BA" w:rsidRPr="005B5B85" w:rsidRDefault="002A58BA" w:rsidP="003A34E8">
                  <w:pPr>
                    <w:rPr>
                      <w:szCs w:val="24"/>
                      <w:lang w:val="lt-LT"/>
                    </w:rPr>
                  </w:pPr>
                </w:p>
              </w:tc>
              <w:tc>
                <w:tcPr>
                  <w:tcW w:w="622" w:type="pct"/>
                </w:tcPr>
                <w:p w14:paraId="4C977D36" w14:textId="77777777" w:rsidR="002A58BA" w:rsidRPr="005B5B85" w:rsidRDefault="002A58BA" w:rsidP="003A34E8">
                  <w:pPr>
                    <w:jc w:val="right"/>
                    <w:rPr>
                      <w:sz w:val="20"/>
                      <w:lang w:val="lt-LT"/>
                    </w:rPr>
                  </w:pPr>
                </w:p>
              </w:tc>
            </w:tr>
            <w:tr w:rsidR="002A58BA" w:rsidRPr="005B5B85" w14:paraId="35BF2523" w14:textId="77777777" w:rsidTr="003A34E8">
              <w:trPr>
                <w:cantSplit/>
                <w:trHeight w:val="549"/>
              </w:trPr>
              <w:tc>
                <w:tcPr>
                  <w:tcW w:w="2497" w:type="pct"/>
                  <w:gridSpan w:val="2"/>
                </w:tcPr>
                <w:p w14:paraId="4ABFCBEB" w14:textId="77777777" w:rsidR="002A58BA" w:rsidRPr="005B5B85" w:rsidRDefault="002A58BA" w:rsidP="003A34E8">
                  <w:pPr>
                    <w:rPr>
                      <w:szCs w:val="24"/>
                      <w:lang w:val="lt-LT"/>
                    </w:rPr>
                  </w:pPr>
                  <w:r w:rsidRPr="005B5B85">
                    <w:rPr>
                      <w:szCs w:val="24"/>
                      <w:lang w:val="lt-LT"/>
                    </w:rPr>
                    <w:t>labai stiprus</w:t>
                  </w:r>
                </w:p>
                <w:p w14:paraId="3AFEC785" w14:textId="77777777" w:rsidR="002A58BA" w:rsidRPr="005B5B85" w:rsidRDefault="002A58BA" w:rsidP="003A34E8">
                  <w:pPr>
                    <w:rPr>
                      <w:sz w:val="20"/>
                      <w:lang w:val="lt-LT"/>
                    </w:rPr>
                  </w:pPr>
                  <w:r w:rsidRPr="005B5B85">
                    <w:rPr>
                      <w:sz w:val="20"/>
                      <w:lang w:val="lt-LT"/>
                    </w:rPr>
                    <w:t>very strong</w:t>
                  </w:r>
                </w:p>
              </w:tc>
              <w:tc>
                <w:tcPr>
                  <w:tcW w:w="1881" w:type="pct"/>
                </w:tcPr>
                <w:p w14:paraId="5B39084A" w14:textId="77777777" w:rsidR="002A58BA" w:rsidRPr="005B5B85" w:rsidRDefault="002A58BA" w:rsidP="003A34E8">
                  <w:pPr>
                    <w:rPr>
                      <w:szCs w:val="24"/>
                      <w:lang w:val="lt-LT"/>
                    </w:rPr>
                  </w:pPr>
                  <w:r w:rsidRPr="005B5B85">
                    <w:rPr>
                      <w:szCs w:val="24"/>
                      <w:lang w:val="lt-LT"/>
                    </w:rPr>
                    <w:t>Successor</w:t>
                  </w:r>
                </w:p>
              </w:tc>
              <w:tc>
                <w:tcPr>
                  <w:tcW w:w="622" w:type="pct"/>
                </w:tcPr>
                <w:p w14:paraId="35FFE9F5" w14:textId="77777777" w:rsidR="002A58BA" w:rsidRPr="005B5B85" w:rsidRDefault="002A58BA" w:rsidP="003A34E8">
                  <w:pPr>
                    <w:jc w:val="center"/>
                    <w:rPr>
                      <w:sz w:val="20"/>
                      <w:lang w:val="lt-LT"/>
                    </w:rPr>
                  </w:pPr>
                  <w:r w:rsidRPr="005B5B85">
                    <w:rPr>
                      <w:szCs w:val="24"/>
                      <w:lang w:val="lt-LT"/>
                    </w:rPr>
                    <w:t xml:space="preserve">5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bl>
          <w:p w14:paraId="01006DFC" w14:textId="77777777" w:rsidR="002A58BA" w:rsidRPr="005B5B85" w:rsidRDefault="002A58BA" w:rsidP="003A34E8">
            <w:pPr>
              <w:rPr>
                <w:bCs/>
                <w:szCs w:val="24"/>
                <w:lang w:val="lt-LT"/>
              </w:rPr>
            </w:pPr>
          </w:p>
        </w:tc>
      </w:tr>
      <w:tr w:rsidR="002A58BA" w:rsidRPr="005B5B85" w14:paraId="66B536D6" w14:textId="77777777" w:rsidTr="001507B3">
        <w:trPr>
          <w:cantSplit/>
          <w:trHeight w:val="4298"/>
          <w:jc w:val="center"/>
        </w:trPr>
        <w:tc>
          <w:tcPr>
            <w:tcW w:w="546" w:type="dxa"/>
            <w:tcBorders>
              <w:top w:val="single" w:sz="4" w:space="0" w:color="auto"/>
              <w:bottom w:val="single" w:sz="4" w:space="0" w:color="auto"/>
            </w:tcBorders>
            <w:tcMar>
              <w:top w:w="57" w:type="dxa"/>
            </w:tcMar>
          </w:tcPr>
          <w:p w14:paraId="66882B9A" w14:textId="77777777" w:rsidR="002A58BA" w:rsidRPr="005B5B85" w:rsidRDefault="002A58BA" w:rsidP="003A34E8">
            <w:pPr>
              <w:jc w:val="center"/>
              <w:rPr>
                <w:b/>
                <w:szCs w:val="24"/>
                <w:lang w:val="lt-LT"/>
              </w:rPr>
            </w:pPr>
            <w:r w:rsidRPr="005B5B85">
              <w:rPr>
                <w:b/>
                <w:szCs w:val="24"/>
                <w:lang w:val="lt-LT"/>
              </w:rPr>
              <w:lastRenderedPageBreak/>
              <w:t>5.3.</w:t>
            </w:r>
          </w:p>
          <w:p w14:paraId="10FD9C43"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tcPr>
          <w:p w14:paraId="6C6061F2" w14:textId="77777777" w:rsidR="002A58BA" w:rsidRPr="005B5B85" w:rsidRDefault="002A58BA" w:rsidP="003A34E8">
            <w:pPr>
              <w:rPr>
                <w:b/>
                <w:szCs w:val="24"/>
                <w:lang w:val="lt-LT"/>
              </w:rPr>
            </w:pPr>
            <w:r w:rsidRPr="005B5B85">
              <w:rPr>
                <w:b/>
                <w:szCs w:val="24"/>
                <w:lang w:val="lt-LT"/>
              </w:rPr>
              <w:t>Žydėjimo pradžios laikas</w:t>
            </w:r>
          </w:p>
          <w:p w14:paraId="489A762D" w14:textId="77777777" w:rsidR="002A58BA" w:rsidRPr="005B5B85" w:rsidRDefault="002A58BA" w:rsidP="003A34E8">
            <w:pPr>
              <w:rPr>
                <w:bCs/>
                <w:sz w:val="20"/>
                <w:lang w:val="lt-LT"/>
              </w:rPr>
            </w:pPr>
            <w:r w:rsidRPr="005B5B85">
              <w:rPr>
                <w:bCs/>
                <w:sz w:val="20"/>
                <w:lang w:val="lt-LT"/>
              </w:rPr>
              <w:t>Time of beginning of flowering</w:t>
            </w:r>
          </w:p>
          <w:tbl>
            <w:tblPr>
              <w:tblW w:w="9551" w:type="dxa"/>
              <w:tblLayout w:type="fixed"/>
              <w:tblCellMar>
                <w:left w:w="85" w:type="dxa"/>
                <w:right w:w="85" w:type="dxa"/>
              </w:tblCellMar>
              <w:tblLook w:val="04A0" w:firstRow="1" w:lastRow="0" w:firstColumn="1" w:lastColumn="0" w:noHBand="0" w:noVBand="1"/>
            </w:tblPr>
            <w:tblGrid>
              <w:gridCol w:w="2352"/>
              <w:gridCol w:w="2418"/>
              <w:gridCol w:w="3593"/>
              <w:gridCol w:w="1188"/>
            </w:tblGrid>
            <w:tr w:rsidR="002A58BA" w:rsidRPr="005B5B85" w14:paraId="27ED14AE" w14:textId="77777777" w:rsidTr="003A34E8">
              <w:trPr>
                <w:cantSplit/>
                <w:trHeight w:hRule="exact" w:val="113"/>
              </w:trPr>
              <w:tc>
                <w:tcPr>
                  <w:tcW w:w="1231" w:type="pct"/>
                </w:tcPr>
                <w:p w14:paraId="68B48086" w14:textId="77777777" w:rsidR="002A58BA" w:rsidRPr="005B5B85" w:rsidRDefault="002A58BA" w:rsidP="003A34E8">
                  <w:pPr>
                    <w:rPr>
                      <w:szCs w:val="24"/>
                      <w:lang w:val="lt-LT"/>
                    </w:rPr>
                  </w:pPr>
                </w:p>
              </w:tc>
              <w:tc>
                <w:tcPr>
                  <w:tcW w:w="1266" w:type="pct"/>
                </w:tcPr>
                <w:p w14:paraId="6FB38F43" w14:textId="77777777" w:rsidR="002A58BA" w:rsidRPr="005B5B85" w:rsidRDefault="002A58BA" w:rsidP="003A34E8">
                  <w:pPr>
                    <w:rPr>
                      <w:sz w:val="20"/>
                      <w:lang w:val="lt-LT"/>
                    </w:rPr>
                  </w:pPr>
                </w:p>
              </w:tc>
              <w:tc>
                <w:tcPr>
                  <w:tcW w:w="1881" w:type="pct"/>
                </w:tcPr>
                <w:p w14:paraId="568BDD79" w14:textId="77777777" w:rsidR="002A58BA" w:rsidRPr="005B5B85" w:rsidRDefault="002A58BA" w:rsidP="003A34E8">
                  <w:pPr>
                    <w:rPr>
                      <w:szCs w:val="24"/>
                      <w:lang w:val="lt-LT"/>
                    </w:rPr>
                  </w:pPr>
                </w:p>
              </w:tc>
              <w:tc>
                <w:tcPr>
                  <w:tcW w:w="622" w:type="pct"/>
                </w:tcPr>
                <w:p w14:paraId="4EBC4698" w14:textId="77777777" w:rsidR="002A58BA" w:rsidRPr="005B5B85" w:rsidRDefault="002A58BA" w:rsidP="003A34E8">
                  <w:pPr>
                    <w:jc w:val="right"/>
                    <w:rPr>
                      <w:szCs w:val="24"/>
                      <w:lang w:val="lt-LT"/>
                    </w:rPr>
                  </w:pPr>
                  <w:r w:rsidRPr="005B5B85">
                    <w:rPr>
                      <w:sz w:val="20"/>
                      <w:lang w:val="lt-LT"/>
                    </w:rPr>
                    <w:t xml:space="preserve">           </w:t>
                  </w:r>
                </w:p>
              </w:tc>
            </w:tr>
            <w:tr w:rsidR="002A58BA" w:rsidRPr="005B5B85" w14:paraId="2C0983E0" w14:textId="77777777" w:rsidTr="003A34E8">
              <w:trPr>
                <w:cantSplit/>
                <w:trHeight w:val="57"/>
              </w:trPr>
              <w:tc>
                <w:tcPr>
                  <w:tcW w:w="2497" w:type="pct"/>
                  <w:gridSpan w:val="2"/>
                </w:tcPr>
                <w:p w14:paraId="4D3F1A6C" w14:textId="77777777" w:rsidR="002A58BA" w:rsidRPr="005B5B85" w:rsidRDefault="002A58BA" w:rsidP="003A34E8">
                  <w:pPr>
                    <w:rPr>
                      <w:szCs w:val="24"/>
                      <w:lang w:val="lt-LT"/>
                    </w:rPr>
                  </w:pPr>
                  <w:r w:rsidRPr="005B5B85">
                    <w:rPr>
                      <w:szCs w:val="24"/>
                      <w:lang w:val="lt-LT"/>
                    </w:rPr>
                    <w:t>labai ankstyvas</w:t>
                  </w:r>
                </w:p>
                <w:p w14:paraId="08E57874" w14:textId="77777777" w:rsidR="002A58BA" w:rsidRPr="005B5B85" w:rsidRDefault="002A58BA" w:rsidP="003A34E8">
                  <w:pPr>
                    <w:rPr>
                      <w:sz w:val="20"/>
                      <w:lang w:val="lt-LT"/>
                    </w:rPr>
                  </w:pPr>
                  <w:r w:rsidRPr="005B5B85">
                    <w:rPr>
                      <w:sz w:val="20"/>
                      <w:lang w:val="lt-LT"/>
                    </w:rPr>
                    <w:t>very early</w:t>
                  </w:r>
                </w:p>
              </w:tc>
              <w:tc>
                <w:tcPr>
                  <w:tcW w:w="1881" w:type="pct"/>
                  <w:vAlign w:val="center"/>
                </w:tcPr>
                <w:p w14:paraId="664ABE19" w14:textId="77777777" w:rsidR="002A58BA" w:rsidRPr="005B5B85" w:rsidRDefault="002A58BA" w:rsidP="003A34E8">
                  <w:pPr>
                    <w:rPr>
                      <w:szCs w:val="24"/>
                      <w:lang w:val="lt-LT"/>
                    </w:rPr>
                  </w:pPr>
                  <w:r w:rsidRPr="005B5B85">
                    <w:rPr>
                      <w:szCs w:val="24"/>
                      <w:lang w:val="lt-LT"/>
                    </w:rPr>
                    <w:t>Ambella, Artemis, Suza, Wapiti</w:t>
                  </w:r>
                </w:p>
              </w:tc>
              <w:tc>
                <w:tcPr>
                  <w:tcW w:w="622" w:type="pct"/>
                </w:tcPr>
                <w:p w14:paraId="5C6BBB9E" w14:textId="77777777" w:rsidR="002A58BA" w:rsidRPr="005B5B85" w:rsidRDefault="002A58BA" w:rsidP="003A34E8">
                  <w:pPr>
                    <w:jc w:val="center"/>
                    <w:rPr>
                      <w:szCs w:val="24"/>
                      <w:lang w:val="lt-LT"/>
                    </w:rPr>
                  </w:pPr>
                  <w:r w:rsidRPr="005B5B85">
                    <w:rPr>
                      <w:szCs w:val="24"/>
                      <w:lang w:val="lt-LT"/>
                    </w:rPr>
                    <w:t xml:space="preserve">1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681CC873" w14:textId="77777777" w:rsidTr="003A34E8">
              <w:trPr>
                <w:cantSplit/>
                <w:trHeight w:hRule="exact" w:val="225"/>
              </w:trPr>
              <w:tc>
                <w:tcPr>
                  <w:tcW w:w="1231" w:type="pct"/>
                </w:tcPr>
                <w:p w14:paraId="0414FC4C" w14:textId="77777777" w:rsidR="002A58BA" w:rsidRPr="005B5B85" w:rsidRDefault="002A58BA" w:rsidP="003A34E8">
                  <w:pPr>
                    <w:rPr>
                      <w:sz w:val="20"/>
                      <w:lang w:val="lt-LT"/>
                    </w:rPr>
                  </w:pPr>
                </w:p>
              </w:tc>
              <w:tc>
                <w:tcPr>
                  <w:tcW w:w="1266" w:type="pct"/>
                </w:tcPr>
                <w:p w14:paraId="341FB3DF" w14:textId="77777777" w:rsidR="002A58BA" w:rsidRPr="005B5B85" w:rsidRDefault="002A58BA" w:rsidP="003A34E8">
                  <w:pPr>
                    <w:rPr>
                      <w:sz w:val="20"/>
                      <w:lang w:val="lt-LT"/>
                    </w:rPr>
                  </w:pPr>
                </w:p>
              </w:tc>
              <w:tc>
                <w:tcPr>
                  <w:tcW w:w="1881" w:type="pct"/>
                </w:tcPr>
                <w:p w14:paraId="3F4437B2" w14:textId="77777777" w:rsidR="002A58BA" w:rsidRPr="005B5B85" w:rsidRDefault="002A58BA" w:rsidP="003A34E8">
                  <w:pPr>
                    <w:rPr>
                      <w:szCs w:val="24"/>
                      <w:lang w:val="lt-LT"/>
                    </w:rPr>
                  </w:pPr>
                </w:p>
              </w:tc>
              <w:tc>
                <w:tcPr>
                  <w:tcW w:w="622" w:type="pct"/>
                </w:tcPr>
                <w:p w14:paraId="37197EA8" w14:textId="77777777" w:rsidR="002A58BA" w:rsidRPr="005B5B85" w:rsidRDefault="002A58BA" w:rsidP="003A34E8">
                  <w:pPr>
                    <w:jc w:val="right"/>
                    <w:rPr>
                      <w:sz w:val="20"/>
                      <w:lang w:val="lt-LT"/>
                    </w:rPr>
                  </w:pPr>
                </w:p>
              </w:tc>
            </w:tr>
            <w:tr w:rsidR="002A58BA" w:rsidRPr="005B5B85" w14:paraId="1579F7FA" w14:textId="77777777" w:rsidTr="003A34E8">
              <w:trPr>
                <w:cantSplit/>
                <w:trHeight w:val="558"/>
              </w:trPr>
              <w:tc>
                <w:tcPr>
                  <w:tcW w:w="2497" w:type="pct"/>
                  <w:gridSpan w:val="2"/>
                </w:tcPr>
                <w:p w14:paraId="3342C051" w14:textId="77777777" w:rsidR="002A58BA" w:rsidRPr="005B5B85" w:rsidRDefault="002A58BA" w:rsidP="003A34E8">
                  <w:pPr>
                    <w:rPr>
                      <w:szCs w:val="24"/>
                      <w:lang w:val="lt-LT"/>
                    </w:rPr>
                  </w:pPr>
                  <w:r w:rsidRPr="005B5B85">
                    <w:rPr>
                      <w:szCs w:val="24"/>
                      <w:lang w:val="lt-LT"/>
                    </w:rPr>
                    <w:t>nuo labai ankstyvo iki ankstyvo</w:t>
                  </w:r>
                </w:p>
                <w:p w14:paraId="22D8A36B" w14:textId="77777777" w:rsidR="002A58BA" w:rsidRPr="005B5B85" w:rsidRDefault="002A58BA" w:rsidP="003A34E8">
                  <w:pPr>
                    <w:rPr>
                      <w:sz w:val="20"/>
                      <w:lang w:val="lt-LT"/>
                    </w:rPr>
                  </w:pPr>
                  <w:r w:rsidRPr="005B5B85">
                    <w:rPr>
                      <w:sz w:val="20"/>
                      <w:lang w:val="lt-LT"/>
                    </w:rPr>
                    <w:t>very early to early</w:t>
                  </w:r>
                </w:p>
              </w:tc>
              <w:tc>
                <w:tcPr>
                  <w:tcW w:w="1881" w:type="pct"/>
                </w:tcPr>
                <w:p w14:paraId="6C01F7FD" w14:textId="77777777" w:rsidR="002A58BA" w:rsidRPr="005B5B85" w:rsidRDefault="002A58BA" w:rsidP="003A34E8">
                  <w:pPr>
                    <w:rPr>
                      <w:szCs w:val="24"/>
                      <w:lang w:val="lt-LT"/>
                    </w:rPr>
                  </w:pPr>
                  <w:r w:rsidRPr="005B5B85">
                    <w:rPr>
                      <w:szCs w:val="24"/>
                      <w:lang w:val="lt-LT"/>
                    </w:rPr>
                    <w:t>Amma, Elba, RGT Starbela</w:t>
                  </w:r>
                </w:p>
              </w:tc>
              <w:tc>
                <w:tcPr>
                  <w:tcW w:w="622" w:type="pct"/>
                </w:tcPr>
                <w:p w14:paraId="2293A6FD" w14:textId="77777777" w:rsidR="002A58BA" w:rsidRPr="005B5B85" w:rsidRDefault="002A58BA" w:rsidP="003A34E8">
                  <w:pPr>
                    <w:jc w:val="center"/>
                    <w:rPr>
                      <w:sz w:val="20"/>
                      <w:lang w:val="lt-LT"/>
                    </w:rPr>
                  </w:pPr>
                  <w:r w:rsidRPr="005B5B85">
                    <w:rPr>
                      <w:szCs w:val="24"/>
                      <w:lang w:val="lt-LT"/>
                    </w:rPr>
                    <w:t xml:space="preserve">2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6EEFF43C" w14:textId="77777777" w:rsidTr="003A34E8">
              <w:trPr>
                <w:cantSplit/>
                <w:trHeight w:hRule="exact" w:val="113"/>
              </w:trPr>
              <w:tc>
                <w:tcPr>
                  <w:tcW w:w="1231" w:type="pct"/>
                </w:tcPr>
                <w:p w14:paraId="032AF0EA" w14:textId="77777777" w:rsidR="002A58BA" w:rsidRPr="005B5B85" w:rsidRDefault="002A58BA" w:rsidP="003A34E8">
                  <w:pPr>
                    <w:rPr>
                      <w:sz w:val="20"/>
                      <w:lang w:val="lt-LT"/>
                    </w:rPr>
                  </w:pPr>
                </w:p>
              </w:tc>
              <w:tc>
                <w:tcPr>
                  <w:tcW w:w="1266" w:type="pct"/>
                </w:tcPr>
                <w:p w14:paraId="2168F23D" w14:textId="77777777" w:rsidR="002A58BA" w:rsidRPr="005B5B85" w:rsidRDefault="002A58BA" w:rsidP="003A34E8">
                  <w:pPr>
                    <w:rPr>
                      <w:sz w:val="20"/>
                      <w:lang w:val="lt-LT"/>
                    </w:rPr>
                  </w:pPr>
                </w:p>
              </w:tc>
              <w:tc>
                <w:tcPr>
                  <w:tcW w:w="1881" w:type="pct"/>
                </w:tcPr>
                <w:p w14:paraId="5221CE9A" w14:textId="77777777" w:rsidR="002A58BA" w:rsidRPr="005B5B85" w:rsidRDefault="002A58BA" w:rsidP="003A34E8">
                  <w:pPr>
                    <w:rPr>
                      <w:szCs w:val="24"/>
                      <w:lang w:val="lt-LT"/>
                    </w:rPr>
                  </w:pPr>
                </w:p>
              </w:tc>
              <w:tc>
                <w:tcPr>
                  <w:tcW w:w="622" w:type="pct"/>
                </w:tcPr>
                <w:p w14:paraId="75FFBC83" w14:textId="77777777" w:rsidR="002A58BA" w:rsidRPr="005B5B85" w:rsidRDefault="002A58BA" w:rsidP="003A34E8">
                  <w:pPr>
                    <w:jc w:val="right"/>
                    <w:rPr>
                      <w:sz w:val="20"/>
                      <w:lang w:val="lt-LT"/>
                    </w:rPr>
                  </w:pPr>
                </w:p>
              </w:tc>
            </w:tr>
            <w:tr w:rsidR="002A58BA" w:rsidRPr="005B5B85" w14:paraId="68EFB87F" w14:textId="77777777" w:rsidTr="003A34E8">
              <w:trPr>
                <w:cantSplit/>
                <w:trHeight w:val="549"/>
              </w:trPr>
              <w:tc>
                <w:tcPr>
                  <w:tcW w:w="2497" w:type="pct"/>
                  <w:gridSpan w:val="2"/>
                </w:tcPr>
                <w:p w14:paraId="06798B60" w14:textId="77777777" w:rsidR="002A58BA" w:rsidRPr="005B5B85" w:rsidRDefault="002A58BA" w:rsidP="003A34E8">
                  <w:pPr>
                    <w:rPr>
                      <w:szCs w:val="24"/>
                      <w:lang w:val="lt-LT"/>
                    </w:rPr>
                  </w:pPr>
                  <w:r w:rsidRPr="005B5B85">
                    <w:rPr>
                      <w:szCs w:val="24"/>
                      <w:lang w:val="lt-LT"/>
                    </w:rPr>
                    <w:t>ankstyvas</w:t>
                  </w:r>
                </w:p>
                <w:p w14:paraId="7FE492CD" w14:textId="77777777" w:rsidR="002A58BA" w:rsidRPr="005B5B85" w:rsidRDefault="002A58BA" w:rsidP="003A34E8">
                  <w:pPr>
                    <w:rPr>
                      <w:sz w:val="20"/>
                      <w:lang w:val="lt-LT"/>
                    </w:rPr>
                  </w:pPr>
                  <w:r w:rsidRPr="005B5B85">
                    <w:rPr>
                      <w:sz w:val="20"/>
                      <w:lang w:val="lt-LT"/>
                    </w:rPr>
                    <w:t>early</w:t>
                  </w:r>
                </w:p>
              </w:tc>
              <w:tc>
                <w:tcPr>
                  <w:tcW w:w="1881" w:type="pct"/>
                </w:tcPr>
                <w:p w14:paraId="7EE0B3C3" w14:textId="77777777" w:rsidR="002A58BA" w:rsidRPr="005B5B85" w:rsidRDefault="002A58BA" w:rsidP="003A34E8">
                  <w:pPr>
                    <w:rPr>
                      <w:szCs w:val="24"/>
                      <w:lang w:val="lt-LT"/>
                    </w:rPr>
                  </w:pPr>
                  <w:r w:rsidRPr="005B5B85">
                    <w:rPr>
                      <w:szCs w:val="24"/>
                      <w:lang w:val="lt-LT"/>
                    </w:rPr>
                    <w:t xml:space="preserve">Dame Junko, EM Sole, </w:t>
                  </w:r>
                </w:p>
                <w:p w14:paraId="0D5D3242" w14:textId="77777777" w:rsidR="002A58BA" w:rsidRPr="005B5B85" w:rsidRDefault="002A58BA" w:rsidP="003A34E8">
                  <w:pPr>
                    <w:rPr>
                      <w:szCs w:val="24"/>
                      <w:lang w:val="lt-LT"/>
                    </w:rPr>
                  </w:pPr>
                  <w:r w:rsidRPr="005B5B85">
                    <w:rPr>
                      <w:szCs w:val="24"/>
                      <w:lang w:val="lt-LT"/>
                    </w:rPr>
                    <w:t>RGT Straviata</w:t>
                  </w:r>
                </w:p>
              </w:tc>
              <w:tc>
                <w:tcPr>
                  <w:tcW w:w="622" w:type="pct"/>
                </w:tcPr>
                <w:p w14:paraId="4B5DCF8A" w14:textId="77777777" w:rsidR="002A58BA" w:rsidRPr="005B5B85" w:rsidRDefault="002A58BA" w:rsidP="003A34E8">
                  <w:pPr>
                    <w:jc w:val="center"/>
                    <w:rPr>
                      <w:sz w:val="20"/>
                      <w:lang w:val="lt-LT"/>
                    </w:rPr>
                  </w:pPr>
                  <w:r w:rsidRPr="005B5B85">
                    <w:rPr>
                      <w:szCs w:val="24"/>
                      <w:lang w:val="lt-LT"/>
                    </w:rPr>
                    <w:t xml:space="preserve">3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09AA499E" w14:textId="77777777" w:rsidTr="003A34E8">
              <w:trPr>
                <w:cantSplit/>
                <w:trHeight w:hRule="exact" w:val="216"/>
              </w:trPr>
              <w:tc>
                <w:tcPr>
                  <w:tcW w:w="1231" w:type="pct"/>
                </w:tcPr>
                <w:p w14:paraId="4F85D865" w14:textId="77777777" w:rsidR="002A58BA" w:rsidRPr="005B5B85" w:rsidRDefault="002A58BA" w:rsidP="003A34E8">
                  <w:pPr>
                    <w:rPr>
                      <w:sz w:val="20"/>
                      <w:lang w:val="lt-LT"/>
                    </w:rPr>
                  </w:pPr>
                </w:p>
              </w:tc>
              <w:tc>
                <w:tcPr>
                  <w:tcW w:w="1266" w:type="pct"/>
                </w:tcPr>
                <w:p w14:paraId="5CCB88FC" w14:textId="77777777" w:rsidR="002A58BA" w:rsidRPr="005B5B85" w:rsidRDefault="002A58BA" w:rsidP="003A34E8">
                  <w:pPr>
                    <w:rPr>
                      <w:sz w:val="20"/>
                      <w:lang w:val="lt-LT"/>
                    </w:rPr>
                  </w:pPr>
                </w:p>
              </w:tc>
              <w:tc>
                <w:tcPr>
                  <w:tcW w:w="1881" w:type="pct"/>
                </w:tcPr>
                <w:p w14:paraId="075313C7" w14:textId="77777777" w:rsidR="002A58BA" w:rsidRPr="005B5B85" w:rsidRDefault="002A58BA" w:rsidP="003A34E8">
                  <w:pPr>
                    <w:rPr>
                      <w:szCs w:val="24"/>
                      <w:lang w:val="lt-LT"/>
                    </w:rPr>
                  </w:pPr>
                </w:p>
              </w:tc>
              <w:tc>
                <w:tcPr>
                  <w:tcW w:w="622" w:type="pct"/>
                </w:tcPr>
                <w:p w14:paraId="192A5FCF" w14:textId="77777777" w:rsidR="002A58BA" w:rsidRPr="005B5B85" w:rsidRDefault="002A58BA" w:rsidP="003A34E8">
                  <w:pPr>
                    <w:jc w:val="right"/>
                    <w:rPr>
                      <w:sz w:val="20"/>
                      <w:lang w:val="lt-LT"/>
                    </w:rPr>
                  </w:pPr>
                </w:p>
              </w:tc>
            </w:tr>
            <w:tr w:rsidR="002A58BA" w:rsidRPr="005B5B85" w14:paraId="6AAADCC3" w14:textId="77777777" w:rsidTr="003A34E8">
              <w:trPr>
                <w:cantSplit/>
                <w:trHeight w:val="549"/>
              </w:trPr>
              <w:tc>
                <w:tcPr>
                  <w:tcW w:w="2497" w:type="pct"/>
                  <w:gridSpan w:val="2"/>
                </w:tcPr>
                <w:p w14:paraId="64D6D577" w14:textId="77777777" w:rsidR="002A58BA" w:rsidRPr="005B5B85" w:rsidRDefault="002A58BA" w:rsidP="003A34E8">
                  <w:pPr>
                    <w:rPr>
                      <w:szCs w:val="24"/>
                      <w:lang w:val="lt-LT"/>
                    </w:rPr>
                  </w:pPr>
                  <w:r w:rsidRPr="005B5B85">
                    <w:rPr>
                      <w:szCs w:val="24"/>
                      <w:lang w:val="lt-LT"/>
                    </w:rPr>
                    <w:t>nuo ankstyvo iki vidutinio</w:t>
                  </w:r>
                </w:p>
                <w:p w14:paraId="20C8105F" w14:textId="77777777" w:rsidR="002A58BA" w:rsidRPr="005B5B85" w:rsidRDefault="002A58BA" w:rsidP="003A34E8">
                  <w:pPr>
                    <w:rPr>
                      <w:sz w:val="20"/>
                      <w:lang w:val="lt-LT"/>
                    </w:rPr>
                  </w:pPr>
                  <w:r w:rsidRPr="005B5B85">
                    <w:rPr>
                      <w:sz w:val="20"/>
                      <w:lang w:val="lt-LT"/>
                    </w:rPr>
                    <w:t>early to medium</w:t>
                  </w:r>
                </w:p>
              </w:tc>
              <w:tc>
                <w:tcPr>
                  <w:tcW w:w="1881" w:type="pct"/>
                </w:tcPr>
                <w:p w14:paraId="3628D3B2" w14:textId="77777777" w:rsidR="002A58BA" w:rsidRPr="005B5B85" w:rsidRDefault="002A58BA" w:rsidP="003A34E8">
                  <w:pPr>
                    <w:rPr>
                      <w:szCs w:val="24"/>
                      <w:lang w:val="lt-LT"/>
                    </w:rPr>
                  </w:pPr>
                  <w:r w:rsidRPr="005B5B85">
                    <w:rPr>
                      <w:szCs w:val="24"/>
                      <w:lang w:val="lt-LT"/>
                    </w:rPr>
                    <w:t>Avatar, ES Pallador, P26A10</w:t>
                  </w:r>
                </w:p>
              </w:tc>
              <w:tc>
                <w:tcPr>
                  <w:tcW w:w="622" w:type="pct"/>
                </w:tcPr>
                <w:p w14:paraId="574E1C91" w14:textId="77777777" w:rsidR="002A58BA" w:rsidRPr="005B5B85" w:rsidRDefault="002A58BA" w:rsidP="003A34E8">
                  <w:pPr>
                    <w:jc w:val="center"/>
                    <w:rPr>
                      <w:sz w:val="20"/>
                      <w:lang w:val="lt-LT"/>
                    </w:rPr>
                  </w:pPr>
                  <w:r w:rsidRPr="005B5B85">
                    <w:rPr>
                      <w:szCs w:val="24"/>
                      <w:lang w:val="lt-LT"/>
                    </w:rPr>
                    <w:t xml:space="preserve">4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7F21A6EF" w14:textId="77777777" w:rsidTr="003A34E8">
              <w:trPr>
                <w:cantSplit/>
                <w:trHeight w:hRule="exact" w:val="113"/>
              </w:trPr>
              <w:tc>
                <w:tcPr>
                  <w:tcW w:w="1231" w:type="pct"/>
                </w:tcPr>
                <w:p w14:paraId="37E408DF" w14:textId="77777777" w:rsidR="002A58BA" w:rsidRPr="005B5B85" w:rsidRDefault="002A58BA" w:rsidP="003A34E8">
                  <w:pPr>
                    <w:rPr>
                      <w:sz w:val="20"/>
                      <w:lang w:val="lt-LT"/>
                    </w:rPr>
                  </w:pPr>
                </w:p>
              </w:tc>
              <w:tc>
                <w:tcPr>
                  <w:tcW w:w="1266" w:type="pct"/>
                </w:tcPr>
                <w:p w14:paraId="4235194B" w14:textId="77777777" w:rsidR="002A58BA" w:rsidRPr="005B5B85" w:rsidRDefault="002A58BA" w:rsidP="003A34E8">
                  <w:pPr>
                    <w:rPr>
                      <w:sz w:val="20"/>
                      <w:lang w:val="lt-LT"/>
                    </w:rPr>
                  </w:pPr>
                </w:p>
              </w:tc>
              <w:tc>
                <w:tcPr>
                  <w:tcW w:w="1881" w:type="pct"/>
                </w:tcPr>
                <w:p w14:paraId="0A183AA0" w14:textId="77777777" w:rsidR="002A58BA" w:rsidRPr="005B5B85" w:rsidRDefault="002A58BA" w:rsidP="003A34E8">
                  <w:pPr>
                    <w:rPr>
                      <w:szCs w:val="24"/>
                      <w:lang w:val="lt-LT"/>
                    </w:rPr>
                  </w:pPr>
                </w:p>
              </w:tc>
              <w:tc>
                <w:tcPr>
                  <w:tcW w:w="622" w:type="pct"/>
                </w:tcPr>
                <w:p w14:paraId="5E8DC093" w14:textId="77777777" w:rsidR="002A58BA" w:rsidRPr="005B5B85" w:rsidRDefault="002A58BA" w:rsidP="003A34E8">
                  <w:pPr>
                    <w:jc w:val="right"/>
                    <w:rPr>
                      <w:sz w:val="20"/>
                      <w:lang w:val="lt-LT"/>
                    </w:rPr>
                  </w:pPr>
                </w:p>
              </w:tc>
            </w:tr>
            <w:tr w:rsidR="002A58BA" w:rsidRPr="005B5B85" w14:paraId="1D0040B3" w14:textId="77777777" w:rsidTr="003A34E8">
              <w:trPr>
                <w:cantSplit/>
                <w:trHeight w:val="549"/>
              </w:trPr>
              <w:tc>
                <w:tcPr>
                  <w:tcW w:w="2497" w:type="pct"/>
                  <w:gridSpan w:val="2"/>
                </w:tcPr>
                <w:p w14:paraId="490E0F5E" w14:textId="77777777" w:rsidR="002A58BA" w:rsidRPr="005B5B85" w:rsidRDefault="002A58BA" w:rsidP="003A34E8">
                  <w:pPr>
                    <w:rPr>
                      <w:szCs w:val="24"/>
                      <w:lang w:val="lt-LT"/>
                    </w:rPr>
                  </w:pPr>
                  <w:r w:rsidRPr="005B5B85">
                    <w:rPr>
                      <w:szCs w:val="24"/>
                      <w:lang w:val="lt-LT"/>
                    </w:rPr>
                    <w:t>vidutinis</w:t>
                  </w:r>
                </w:p>
                <w:p w14:paraId="3B705C65" w14:textId="77777777" w:rsidR="002A58BA" w:rsidRPr="005B5B85" w:rsidRDefault="002A58BA" w:rsidP="003A34E8">
                  <w:pPr>
                    <w:rPr>
                      <w:sz w:val="20"/>
                      <w:lang w:val="lt-LT"/>
                    </w:rPr>
                  </w:pPr>
                  <w:r w:rsidRPr="005B5B85">
                    <w:rPr>
                      <w:sz w:val="20"/>
                      <w:lang w:val="lt-LT"/>
                    </w:rPr>
                    <w:t>medium</w:t>
                  </w:r>
                </w:p>
              </w:tc>
              <w:tc>
                <w:tcPr>
                  <w:tcW w:w="1881" w:type="pct"/>
                </w:tcPr>
                <w:p w14:paraId="609560F6" w14:textId="77777777" w:rsidR="002A58BA" w:rsidRPr="005B5B85" w:rsidRDefault="002A58BA" w:rsidP="003A34E8">
                  <w:pPr>
                    <w:rPr>
                      <w:szCs w:val="24"/>
                      <w:lang w:val="lt-LT"/>
                    </w:rPr>
                  </w:pPr>
                </w:p>
              </w:tc>
              <w:tc>
                <w:tcPr>
                  <w:tcW w:w="622" w:type="pct"/>
                </w:tcPr>
                <w:p w14:paraId="5DB5A823" w14:textId="77777777" w:rsidR="002A58BA" w:rsidRPr="005B5B85" w:rsidRDefault="002A58BA" w:rsidP="003A34E8">
                  <w:pPr>
                    <w:jc w:val="center"/>
                    <w:rPr>
                      <w:sz w:val="20"/>
                      <w:lang w:val="lt-LT"/>
                    </w:rPr>
                  </w:pPr>
                  <w:r w:rsidRPr="005B5B85">
                    <w:rPr>
                      <w:szCs w:val="24"/>
                      <w:lang w:val="lt-LT"/>
                    </w:rPr>
                    <w:t xml:space="preserve">5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50447F54" w14:textId="77777777" w:rsidTr="003A34E8">
              <w:trPr>
                <w:cantSplit/>
                <w:trHeight w:hRule="exact" w:val="113"/>
              </w:trPr>
              <w:tc>
                <w:tcPr>
                  <w:tcW w:w="1231" w:type="pct"/>
                </w:tcPr>
                <w:p w14:paraId="2DBEE1C7" w14:textId="77777777" w:rsidR="002A58BA" w:rsidRPr="005B5B85" w:rsidRDefault="002A58BA" w:rsidP="003A34E8">
                  <w:pPr>
                    <w:rPr>
                      <w:sz w:val="20"/>
                      <w:lang w:val="lt-LT"/>
                    </w:rPr>
                  </w:pPr>
                </w:p>
              </w:tc>
              <w:tc>
                <w:tcPr>
                  <w:tcW w:w="1266" w:type="pct"/>
                </w:tcPr>
                <w:p w14:paraId="0EE86577" w14:textId="77777777" w:rsidR="002A58BA" w:rsidRPr="005B5B85" w:rsidRDefault="002A58BA" w:rsidP="003A34E8">
                  <w:pPr>
                    <w:rPr>
                      <w:sz w:val="20"/>
                      <w:lang w:val="lt-LT"/>
                    </w:rPr>
                  </w:pPr>
                </w:p>
              </w:tc>
              <w:tc>
                <w:tcPr>
                  <w:tcW w:w="1881" w:type="pct"/>
                </w:tcPr>
                <w:p w14:paraId="0489355D" w14:textId="77777777" w:rsidR="002A58BA" w:rsidRPr="005B5B85" w:rsidRDefault="002A58BA" w:rsidP="003A34E8">
                  <w:pPr>
                    <w:rPr>
                      <w:szCs w:val="24"/>
                      <w:lang w:val="lt-LT"/>
                    </w:rPr>
                  </w:pPr>
                </w:p>
              </w:tc>
              <w:tc>
                <w:tcPr>
                  <w:tcW w:w="622" w:type="pct"/>
                </w:tcPr>
                <w:p w14:paraId="1ED0EDEE" w14:textId="77777777" w:rsidR="002A58BA" w:rsidRPr="005B5B85" w:rsidRDefault="002A58BA" w:rsidP="003A34E8">
                  <w:pPr>
                    <w:jc w:val="right"/>
                    <w:rPr>
                      <w:sz w:val="20"/>
                      <w:lang w:val="lt-LT"/>
                    </w:rPr>
                  </w:pPr>
                </w:p>
              </w:tc>
            </w:tr>
            <w:tr w:rsidR="002A58BA" w:rsidRPr="005B5B85" w14:paraId="563A009A" w14:textId="77777777" w:rsidTr="003A34E8">
              <w:trPr>
                <w:cantSplit/>
                <w:trHeight w:val="549"/>
              </w:trPr>
              <w:tc>
                <w:tcPr>
                  <w:tcW w:w="2497" w:type="pct"/>
                  <w:gridSpan w:val="2"/>
                </w:tcPr>
                <w:p w14:paraId="6ED5985F" w14:textId="77777777" w:rsidR="002A58BA" w:rsidRPr="005B5B85" w:rsidRDefault="002A58BA" w:rsidP="003A34E8">
                  <w:pPr>
                    <w:rPr>
                      <w:szCs w:val="24"/>
                      <w:lang w:val="lt-LT"/>
                    </w:rPr>
                  </w:pPr>
                  <w:r w:rsidRPr="005B5B85">
                    <w:rPr>
                      <w:szCs w:val="24"/>
                      <w:lang w:val="lt-LT"/>
                    </w:rPr>
                    <w:t>nuo vidutinio iki vėlyvo</w:t>
                  </w:r>
                </w:p>
                <w:p w14:paraId="13437312" w14:textId="77777777" w:rsidR="002A58BA" w:rsidRPr="005B5B85" w:rsidRDefault="002A58BA" w:rsidP="003A34E8">
                  <w:pPr>
                    <w:rPr>
                      <w:sz w:val="20"/>
                      <w:lang w:val="lt-LT"/>
                    </w:rPr>
                  </w:pPr>
                  <w:r w:rsidRPr="005B5B85">
                    <w:rPr>
                      <w:sz w:val="20"/>
                      <w:lang w:val="lt-LT"/>
                    </w:rPr>
                    <w:t>medium to late</w:t>
                  </w:r>
                </w:p>
              </w:tc>
              <w:tc>
                <w:tcPr>
                  <w:tcW w:w="1881" w:type="pct"/>
                </w:tcPr>
                <w:p w14:paraId="1DA22513" w14:textId="77777777" w:rsidR="002A58BA" w:rsidRPr="005B5B85" w:rsidRDefault="002A58BA" w:rsidP="003A34E8">
                  <w:pPr>
                    <w:rPr>
                      <w:szCs w:val="24"/>
                      <w:lang w:val="lt-LT"/>
                    </w:rPr>
                  </w:pPr>
                </w:p>
              </w:tc>
              <w:tc>
                <w:tcPr>
                  <w:tcW w:w="622" w:type="pct"/>
                </w:tcPr>
                <w:p w14:paraId="707511D5" w14:textId="77777777" w:rsidR="002A58BA" w:rsidRPr="005B5B85" w:rsidRDefault="002A58BA" w:rsidP="003A34E8">
                  <w:pPr>
                    <w:jc w:val="center"/>
                    <w:rPr>
                      <w:sz w:val="20"/>
                      <w:lang w:val="lt-LT"/>
                    </w:rPr>
                  </w:pPr>
                  <w:r w:rsidRPr="005B5B85">
                    <w:rPr>
                      <w:szCs w:val="24"/>
                      <w:lang w:val="lt-LT"/>
                    </w:rPr>
                    <w:t xml:space="preserve">6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6C455840" w14:textId="77777777" w:rsidTr="003A34E8">
              <w:trPr>
                <w:cantSplit/>
                <w:trHeight w:hRule="exact" w:val="113"/>
              </w:trPr>
              <w:tc>
                <w:tcPr>
                  <w:tcW w:w="1231" w:type="pct"/>
                </w:tcPr>
                <w:p w14:paraId="0A360743" w14:textId="77777777" w:rsidR="002A58BA" w:rsidRPr="005B5B85" w:rsidRDefault="002A58BA" w:rsidP="003A34E8">
                  <w:pPr>
                    <w:rPr>
                      <w:sz w:val="20"/>
                      <w:lang w:val="lt-LT"/>
                    </w:rPr>
                  </w:pPr>
                </w:p>
              </w:tc>
              <w:tc>
                <w:tcPr>
                  <w:tcW w:w="1266" w:type="pct"/>
                </w:tcPr>
                <w:p w14:paraId="55C15DB8" w14:textId="77777777" w:rsidR="002A58BA" w:rsidRPr="005B5B85" w:rsidRDefault="002A58BA" w:rsidP="003A34E8">
                  <w:pPr>
                    <w:rPr>
                      <w:sz w:val="20"/>
                      <w:lang w:val="lt-LT"/>
                    </w:rPr>
                  </w:pPr>
                </w:p>
              </w:tc>
              <w:tc>
                <w:tcPr>
                  <w:tcW w:w="1881" w:type="pct"/>
                </w:tcPr>
                <w:p w14:paraId="76354783" w14:textId="77777777" w:rsidR="002A58BA" w:rsidRPr="005B5B85" w:rsidRDefault="002A58BA" w:rsidP="003A34E8">
                  <w:pPr>
                    <w:rPr>
                      <w:szCs w:val="24"/>
                      <w:lang w:val="lt-LT"/>
                    </w:rPr>
                  </w:pPr>
                </w:p>
              </w:tc>
              <w:tc>
                <w:tcPr>
                  <w:tcW w:w="622" w:type="pct"/>
                </w:tcPr>
                <w:p w14:paraId="75056D77" w14:textId="77777777" w:rsidR="002A58BA" w:rsidRPr="005B5B85" w:rsidRDefault="002A58BA" w:rsidP="003A34E8">
                  <w:pPr>
                    <w:jc w:val="right"/>
                    <w:rPr>
                      <w:sz w:val="20"/>
                      <w:lang w:val="lt-LT"/>
                    </w:rPr>
                  </w:pPr>
                </w:p>
              </w:tc>
            </w:tr>
            <w:tr w:rsidR="002A58BA" w:rsidRPr="005B5B85" w14:paraId="28DE8109" w14:textId="77777777" w:rsidTr="003A34E8">
              <w:trPr>
                <w:cantSplit/>
                <w:trHeight w:val="549"/>
              </w:trPr>
              <w:tc>
                <w:tcPr>
                  <w:tcW w:w="2497" w:type="pct"/>
                  <w:gridSpan w:val="2"/>
                </w:tcPr>
                <w:p w14:paraId="3B57905A" w14:textId="77777777" w:rsidR="002A58BA" w:rsidRPr="005B5B85" w:rsidRDefault="002A58BA" w:rsidP="003A34E8">
                  <w:pPr>
                    <w:rPr>
                      <w:szCs w:val="24"/>
                      <w:lang w:val="lt-LT"/>
                    </w:rPr>
                  </w:pPr>
                  <w:r w:rsidRPr="005B5B85">
                    <w:rPr>
                      <w:szCs w:val="24"/>
                      <w:lang w:val="lt-LT"/>
                    </w:rPr>
                    <w:t>vėlyvas</w:t>
                  </w:r>
                </w:p>
                <w:p w14:paraId="2949A556" w14:textId="77777777" w:rsidR="002A58BA" w:rsidRPr="005B5B85" w:rsidRDefault="002A58BA" w:rsidP="003A34E8">
                  <w:pPr>
                    <w:rPr>
                      <w:sz w:val="20"/>
                      <w:lang w:val="lt-LT"/>
                    </w:rPr>
                  </w:pPr>
                  <w:r w:rsidRPr="005B5B85">
                    <w:rPr>
                      <w:sz w:val="20"/>
                      <w:lang w:val="lt-LT"/>
                    </w:rPr>
                    <w:t>late</w:t>
                  </w:r>
                </w:p>
              </w:tc>
              <w:tc>
                <w:tcPr>
                  <w:tcW w:w="1881" w:type="pct"/>
                </w:tcPr>
                <w:p w14:paraId="0958A984" w14:textId="77777777" w:rsidR="002A58BA" w:rsidRPr="005B5B85" w:rsidRDefault="002A58BA" w:rsidP="003A34E8">
                  <w:pPr>
                    <w:rPr>
                      <w:szCs w:val="24"/>
                      <w:lang w:val="lt-LT"/>
                    </w:rPr>
                  </w:pPr>
                </w:p>
              </w:tc>
              <w:tc>
                <w:tcPr>
                  <w:tcW w:w="622" w:type="pct"/>
                </w:tcPr>
                <w:p w14:paraId="296BD531" w14:textId="77777777" w:rsidR="002A58BA" w:rsidRPr="005B5B85" w:rsidRDefault="002A58BA" w:rsidP="003A34E8">
                  <w:pPr>
                    <w:jc w:val="center"/>
                    <w:rPr>
                      <w:sz w:val="20"/>
                      <w:lang w:val="lt-LT"/>
                    </w:rPr>
                  </w:pPr>
                  <w:r w:rsidRPr="005B5B85">
                    <w:rPr>
                      <w:szCs w:val="24"/>
                      <w:lang w:val="lt-LT"/>
                    </w:rPr>
                    <w:t xml:space="preserve">7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5D3F8F99" w14:textId="77777777" w:rsidTr="003A34E8">
              <w:trPr>
                <w:cantSplit/>
                <w:trHeight w:hRule="exact" w:val="113"/>
              </w:trPr>
              <w:tc>
                <w:tcPr>
                  <w:tcW w:w="1231" w:type="pct"/>
                </w:tcPr>
                <w:p w14:paraId="7B08EDA3" w14:textId="77777777" w:rsidR="002A58BA" w:rsidRPr="005B5B85" w:rsidRDefault="002A58BA" w:rsidP="003A34E8">
                  <w:pPr>
                    <w:rPr>
                      <w:sz w:val="20"/>
                      <w:lang w:val="lt-LT"/>
                    </w:rPr>
                  </w:pPr>
                </w:p>
              </w:tc>
              <w:tc>
                <w:tcPr>
                  <w:tcW w:w="1266" w:type="pct"/>
                </w:tcPr>
                <w:p w14:paraId="20918F56" w14:textId="77777777" w:rsidR="002A58BA" w:rsidRPr="005B5B85" w:rsidRDefault="002A58BA" w:rsidP="003A34E8">
                  <w:pPr>
                    <w:rPr>
                      <w:sz w:val="20"/>
                      <w:lang w:val="lt-LT"/>
                    </w:rPr>
                  </w:pPr>
                </w:p>
              </w:tc>
              <w:tc>
                <w:tcPr>
                  <w:tcW w:w="1881" w:type="pct"/>
                </w:tcPr>
                <w:p w14:paraId="0B34994E" w14:textId="77777777" w:rsidR="002A58BA" w:rsidRPr="005B5B85" w:rsidRDefault="002A58BA" w:rsidP="003A34E8">
                  <w:pPr>
                    <w:rPr>
                      <w:szCs w:val="24"/>
                      <w:lang w:val="lt-LT"/>
                    </w:rPr>
                  </w:pPr>
                </w:p>
              </w:tc>
              <w:tc>
                <w:tcPr>
                  <w:tcW w:w="622" w:type="pct"/>
                </w:tcPr>
                <w:p w14:paraId="7BEA0E9D" w14:textId="77777777" w:rsidR="002A58BA" w:rsidRPr="005B5B85" w:rsidRDefault="002A58BA" w:rsidP="003A34E8">
                  <w:pPr>
                    <w:jc w:val="right"/>
                    <w:rPr>
                      <w:sz w:val="20"/>
                      <w:lang w:val="lt-LT"/>
                    </w:rPr>
                  </w:pPr>
                </w:p>
              </w:tc>
            </w:tr>
            <w:tr w:rsidR="002A58BA" w:rsidRPr="005B5B85" w14:paraId="531C98E0" w14:textId="77777777" w:rsidTr="003A34E8">
              <w:trPr>
                <w:cantSplit/>
                <w:trHeight w:val="549"/>
              </w:trPr>
              <w:tc>
                <w:tcPr>
                  <w:tcW w:w="2497" w:type="pct"/>
                  <w:gridSpan w:val="2"/>
                </w:tcPr>
                <w:p w14:paraId="6A74D671" w14:textId="77777777" w:rsidR="002A58BA" w:rsidRPr="005B5B85" w:rsidRDefault="002A58BA" w:rsidP="003A34E8">
                  <w:pPr>
                    <w:rPr>
                      <w:szCs w:val="24"/>
                      <w:lang w:val="lt-LT"/>
                    </w:rPr>
                  </w:pPr>
                  <w:r w:rsidRPr="005B5B85">
                    <w:rPr>
                      <w:szCs w:val="24"/>
                      <w:lang w:val="lt-LT"/>
                    </w:rPr>
                    <w:t>nuo vėlyvo iki labai vėlyvo</w:t>
                  </w:r>
                </w:p>
                <w:p w14:paraId="1F53A28A" w14:textId="77777777" w:rsidR="002A58BA" w:rsidRPr="005B5B85" w:rsidRDefault="002A58BA" w:rsidP="003A34E8">
                  <w:pPr>
                    <w:rPr>
                      <w:sz w:val="20"/>
                      <w:lang w:val="lt-LT"/>
                    </w:rPr>
                  </w:pPr>
                  <w:r w:rsidRPr="005B5B85">
                    <w:rPr>
                      <w:sz w:val="20"/>
                      <w:lang w:val="lt-LT"/>
                    </w:rPr>
                    <w:t>late to very late</w:t>
                  </w:r>
                </w:p>
              </w:tc>
              <w:tc>
                <w:tcPr>
                  <w:tcW w:w="1881" w:type="pct"/>
                </w:tcPr>
                <w:p w14:paraId="668F5AC7" w14:textId="77777777" w:rsidR="002A58BA" w:rsidRPr="005B5B85" w:rsidRDefault="002A58BA" w:rsidP="003A34E8">
                  <w:pPr>
                    <w:rPr>
                      <w:szCs w:val="24"/>
                      <w:lang w:val="lt-LT"/>
                    </w:rPr>
                  </w:pPr>
                </w:p>
              </w:tc>
              <w:tc>
                <w:tcPr>
                  <w:tcW w:w="622" w:type="pct"/>
                </w:tcPr>
                <w:p w14:paraId="249A6B8C" w14:textId="77777777" w:rsidR="002A58BA" w:rsidRPr="005B5B85" w:rsidRDefault="002A58BA" w:rsidP="003A34E8">
                  <w:pPr>
                    <w:jc w:val="center"/>
                    <w:rPr>
                      <w:sz w:val="20"/>
                      <w:lang w:val="lt-LT"/>
                    </w:rPr>
                  </w:pPr>
                  <w:r w:rsidRPr="005B5B85">
                    <w:rPr>
                      <w:szCs w:val="24"/>
                      <w:lang w:val="lt-LT"/>
                    </w:rPr>
                    <w:t xml:space="preserve">8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3A8E3537" w14:textId="77777777" w:rsidTr="003A34E8">
              <w:trPr>
                <w:cantSplit/>
                <w:trHeight w:hRule="exact" w:val="113"/>
              </w:trPr>
              <w:tc>
                <w:tcPr>
                  <w:tcW w:w="1231" w:type="pct"/>
                </w:tcPr>
                <w:p w14:paraId="0B219A00" w14:textId="77777777" w:rsidR="002A58BA" w:rsidRPr="005B5B85" w:rsidRDefault="002A58BA" w:rsidP="003A34E8">
                  <w:pPr>
                    <w:rPr>
                      <w:sz w:val="20"/>
                      <w:lang w:val="lt-LT"/>
                    </w:rPr>
                  </w:pPr>
                </w:p>
              </w:tc>
              <w:tc>
                <w:tcPr>
                  <w:tcW w:w="1266" w:type="pct"/>
                </w:tcPr>
                <w:p w14:paraId="231DB690" w14:textId="77777777" w:rsidR="002A58BA" w:rsidRPr="005B5B85" w:rsidRDefault="002A58BA" w:rsidP="003A34E8">
                  <w:pPr>
                    <w:rPr>
                      <w:sz w:val="20"/>
                      <w:lang w:val="lt-LT"/>
                    </w:rPr>
                  </w:pPr>
                </w:p>
              </w:tc>
              <w:tc>
                <w:tcPr>
                  <w:tcW w:w="1881" w:type="pct"/>
                </w:tcPr>
                <w:p w14:paraId="45F16D81" w14:textId="77777777" w:rsidR="002A58BA" w:rsidRPr="005B5B85" w:rsidRDefault="002A58BA" w:rsidP="003A34E8">
                  <w:pPr>
                    <w:rPr>
                      <w:szCs w:val="24"/>
                      <w:lang w:val="lt-LT"/>
                    </w:rPr>
                  </w:pPr>
                </w:p>
              </w:tc>
              <w:tc>
                <w:tcPr>
                  <w:tcW w:w="622" w:type="pct"/>
                </w:tcPr>
                <w:p w14:paraId="5A02DABC" w14:textId="77777777" w:rsidR="002A58BA" w:rsidRPr="005B5B85" w:rsidRDefault="002A58BA" w:rsidP="003A34E8">
                  <w:pPr>
                    <w:jc w:val="right"/>
                    <w:rPr>
                      <w:sz w:val="20"/>
                      <w:lang w:val="lt-LT"/>
                    </w:rPr>
                  </w:pPr>
                </w:p>
              </w:tc>
            </w:tr>
            <w:tr w:rsidR="002A58BA" w:rsidRPr="005B5B85" w14:paraId="45F70DCA" w14:textId="77777777" w:rsidTr="003A34E8">
              <w:trPr>
                <w:cantSplit/>
                <w:trHeight w:val="594"/>
              </w:trPr>
              <w:tc>
                <w:tcPr>
                  <w:tcW w:w="2497" w:type="pct"/>
                  <w:gridSpan w:val="2"/>
                </w:tcPr>
                <w:p w14:paraId="7C9C4D6D" w14:textId="77777777" w:rsidR="002A58BA" w:rsidRPr="005B5B85" w:rsidRDefault="002A58BA" w:rsidP="003A34E8">
                  <w:pPr>
                    <w:rPr>
                      <w:szCs w:val="24"/>
                      <w:lang w:val="lt-LT"/>
                    </w:rPr>
                  </w:pPr>
                  <w:r w:rsidRPr="005B5B85">
                    <w:rPr>
                      <w:szCs w:val="24"/>
                      <w:lang w:val="lt-LT"/>
                    </w:rPr>
                    <w:t>labai vėlyvas</w:t>
                  </w:r>
                </w:p>
                <w:p w14:paraId="1353559F" w14:textId="77777777" w:rsidR="002A58BA" w:rsidRPr="005B5B85" w:rsidRDefault="002A58BA" w:rsidP="003A34E8">
                  <w:pPr>
                    <w:rPr>
                      <w:sz w:val="20"/>
                      <w:lang w:val="lt-LT"/>
                    </w:rPr>
                  </w:pPr>
                  <w:r w:rsidRPr="005B5B85">
                    <w:rPr>
                      <w:sz w:val="20"/>
                      <w:lang w:val="lt-LT"/>
                    </w:rPr>
                    <w:t>very late</w:t>
                  </w:r>
                </w:p>
                <w:p w14:paraId="7F087486" w14:textId="77777777" w:rsidR="002A58BA" w:rsidRPr="005B5B85" w:rsidRDefault="002A58BA" w:rsidP="003A34E8">
                  <w:pPr>
                    <w:rPr>
                      <w:sz w:val="20"/>
                      <w:lang w:val="lt-LT"/>
                    </w:rPr>
                  </w:pPr>
                </w:p>
              </w:tc>
              <w:tc>
                <w:tcPr>
                  <w:tcW w:w="1881" w:type="pct"/>
                </w:tcPr>
                <w:p w14:paraId="026B28A0" w14:textId="77777777" w:rsidR="002A58BA" w:rsidRPr="005B5B85" w:rsidRDefault="002A58BA" w:rsidP="003A34E8">
                  <w:pPr>
                    <w:rPr>
                      <w:szCs w:val="24"/>
                      <w:lang w:val="lt-LT"/>
                    </w:rPr>
                  </w:pPr>
                </w:p>
              </w:tc>
              <w:tc>
                <w:tcPr>
                  <w:tcW w:w="622" w:type="pct"/>
                </w:tcPr>
                <w:p w14:paraId="640243FC" w14:textId="77777777" w:rsidR="002A58BA" w:rsidRPr="005B5B85" w:rsidRDefault="002A58BA" w:rsidP="003A34E8">
                  <w:pPr>
                    <w:jc w:val="center"/>
                    <w:rPr>
                      <w:sz w:val="20"/>
                      <w:lang w:val="lt-LT"/>
                    </w:rPr>
                  </w:pPr>
                  <w:r w:rsidRPr="005B5B85">
                    <w:rPr>
                      <w:szCs w:val="24"/>
                      <w:lang w:val="lt-LT"/>
                    </w:rPr>
                    <w:t xml:space="preserve">9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bl>
          <w:p w14:paraId="31D8D6CD" w14:textId="77777777" w:rsidR="002A58BA" w:rsidRPr="005B5B85" w:rsidRDefault="002A58BA" w:rsidP="003A34E8">
            <w:pPr>
              <w:rPr>
                <w:b/>
                <w:szCs w:val="24"/>
                <w:lang w:val="lt-LT"/>
              </w:rPr>
            </w:pPr>
          </w:p>
        </w:tc>
      </w:tr>
      <w:tr w:rsidR="002A58BA" w:rsidRPr="005B5B85" w14:paraId="276C04E8" w14:textId="77777777" w:rsidTr="001507B3">
        <w:trPr>
          <w:cantSplit/>
          <w:trHeight w:val="7367"/>
          <w:jc w:val="center"/>
        </w:trPr>
        <w:tc>
          <w:tcPr>
            <w:tcW w:w="546" w:type="dxa"/>
            <w:tcBorders>
              <w:top w:val="single" w:sz="4" w:space="0" w:color="auto"/>
              <w:bottom w:val="single" w:sz="4" w:space="0" w:color="auto"/>
            </w:tcBorders>
            <w:tcMar>
              <w:top w:w="57" w:type="dxa"/>
            </w:tcMar>
          </w:tcPr>
          <w:p w14:paraId="51058AB4" w14:textId="77777777" w:rsidR="002A58BA" w:rsidRPr="005B5B85" w:rsidRDefault="002A58BA" w:rsidP="003A34E8">
            <w:pPr>
              <w:jc w:val="center"/>
              <w:rPr>
                <w:b/>
                <w:szCs w:val="24"/>
                <w:lang w:val="lt-LT"/>
              </w:rPr>
            </w:pPr>
            <w:r w:rsidRPr="005B5B85">
              <w:rPr>
                <w:b/>
                <w:szCs w:val="24"/>
                <w:lang w:val="lt-LT"/>
              </w:rPr>
              <w:lastRenderedPageBreak/>
              <w:t>5.4.</w:t>
            </w:r>
          </w:p>
          <w:p w14:paraId="5CA708DC"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tcPr>
          <w:p w14:paraId="0F0BC83A" w14:textId="77777777" w:rsidR="002A58BA" w:rsidRPr="005B5B85" w:rsidRDefault="002A58BA" w:rsidP="003A34E8">
            <w:pPr>
              <w:rPr>
                <w:b/>
                <w:bCs/>
                <w:szCs w:val="24"/>
                <w:lang w:val="lt-LT"/>
              </w:rPr>
            </w:pPr>
            <w:r w:rsidRPr="005B5B85">
              <w:rPr>
                <w:b/>
                <w:bCs/>
                <w:szCs w:val="24"/>
                <w:lang w:val="lt-LT"/>
              </w:rPr>
              <w:t>Lapas: pūslėtumas</w:t>
            </w:r>
          </w:p>
          <w:p w14:paraId="520D068D" w14:textId="77777777" w:rsidR="002A58BA" w:rsidRPr="005B5B85" w:rsidRDefault="002A58BA" w:rsidP="003A34E8">
            <w:pPr>
              <w:rPr>
                <w:sz w:val="20"/>
                <w:lang w:val="lt-LT"/>
              </w:rPr>
            </w:pPr>
            <w:r w:rsidRPr="005B5B85">
              <w:rPr>
                <w:sz w:val="20"/>
                <w:lang w:val="lt-LT"/>
              </w:rPr>
              <w:t>Leaf: blistering</w:t>
            </w:r>
          </w:p>
          <w:tbl>
            <w:tblPr>
              <w:tblW w:w="9551" w:type="dxa"/>
              <w:tblLayout w:type="fixed"/>
              <w:tblCellMar>
                <w:left w:w="85" w:type="dxa"/>
                <w:right w:w="85" w:type="dxa"/>
              </w:tblCellMar>
              <w:tblLook w:val="04A0" w:firstRow="1" w:lastRow="0" w:firstColumn="1" w:lastColumn="0" w:noHBand="0" w:noVBand="1"/>
            </w:tblPr>
            <w:tblGrid>
              <w:gridCol w:w="2352"/>
              <w:gridCol w:w="2418"/>
              <w:gridCol w:w="3593"/>
              <w:gridCol w:w="1188"/>
            </w:tblGrid>
            <w:tr w:rsidR="002A58BA" w:rsidRPr="005B5B85" w14:paraId="5BDA7A1A" w14:textId="77777777" w:rsidTr="003A34E8">
              <w:trPr>
                <w:cantSplit/>
                <w:trHeight w:hRule="exact" w:val="113"/>
              </w:trPr>
              <w:tc>
                <w:tcPr>
                  <w:tcW w:w="1231" w:type="pct"/>
                </w:tcPr>
                <w:p w14:paraId="58C132E0" w14:textId="77777777" w:rsidR="002A58BA" w:rsidRPr="005B5B85" w:rsidRDefault="002A58BA" w:rsidP="003A34E8">
                  <w:pPr>
                    <w:rPr>
                      <w:szCs w:val="24"/>
                      <w:lang w:val="lt-LT"/>
                    </w:rPr>
                  </w:pPr>
                </w:p>
              </w:tc>
              <w:tc>
                <w:tcPr>
                  <w:tcW w:w="1266" w:type="pct"/>
                </w:tcPr>
                <w:p w14:paraId="06C9AB8C" w14:textId="77777777" w:rsidR="002A58BA" w:rsidRPr="005B5B85" w:rsidRDefault="002A58BA" w:rsidP="003A34E8">
                  <w:pPr>
                    <w:rPr>
                      <w:sz w:val="20"/>
                      <w:lang w:val="lt-LT"/>
                    </w:rPr>
                  </w:pPr>
                </w:p>
              </w:tc>
              <w:tc>
                <w:tcPr>
                  <w:tcW w:w="1881" w:type="pct"/>
                </w:tcPr>
                <w:p w14:paraId="01C6CA1E" w14:textId="77777777" w:rsidR="002A58BA" w:rsidRPr="005B5B85" w:rsidRDefault="002A58BA" w:rsidP="003A34E8">
                  <w:pPr>
                    <w:rPr>
                      <w:szCs w:val="24"/>
                      <w:lang w:val="lt-LT"/>
                    </w:rPr>
                  </w:pPr>
                </w:p>
              </w:tc>
              <w:tc>
                <w:tcPr>
                  <w:tcW w:w="622" w:type="pct"/>
                </w:tcPr>
                <w:p w14:paraId="4244937A" w14:textId="77777777" w:rsidR="002A58BA" w:rsidRPr="005B5B85" w:rsidRDefault="002A58BA" w:rsidP="003A34E8">
                  <w:pPr>
                    <w:jc w:val="right"/>
                    <w:rPr>
                      <w:szCs w:val="24"/>
                      <w:lang w:val="lt-LT"/>
                    </w:rPr>
                  </w:pPr>
                  <w:r w:rsidRPr="005B5B85">
                    <w:rPr>
                      <w:sz w:val="20"/>
                      <w:lang w:val="lt-LT"/>
                    </w:rPr>
                    <w:t xml:space="preserve">           </w:t>
                  </w:r>
                </w:p>
              </w:tc>
            </w:tr>
            <w:tr w:rsidR="002A58BA" w:rsidRPr="005B5B85" w14:paraId="20DCCA20" w14:textId="77777777" w:rsidTr="003A34E8">
              <w:trPr>
                <w:cantSplit/>
                <w:trHeight w:val="57"/>
              </w:trPr>
              <w:tc>
                <w:tcPr>
                  <w:tcW w:w="2497" w:type="pct"/>
                  <w:gridSpan w:val="2"/>
                </w:tcPr>
                <w:p w14:paraId="678B0C90" w14:textId="77777777" w:rsidR="002A58BA" w:rsidRPr="005B5B85" w:rsidRDefault="002A58BA" w:rsidP="003A34E8">
                  <w:pPr>
                    <w:rPr>
                      <w:szCs w:val="24"/>
                      <w:lang w:val="lt-LT"/>
                    </w:rPr>
                  </w:pPr>
                  <w:r w:rsidRPr="005B5B85">
                    <w:rPr>
                      <w:szCs w:val="24"/>
                      <w:lang w:val="lt-LT"/>
                    </w:rPr>
                    <w:t>nėra arba labai silpnas</w:t>
                  </w:r>
                </w:p>
                <w:p w14:paraId="5C6DD756" w14:textId="77777777" w:rsidR="002A58BA" w:rsidRPr="005B5B85" w:rsidRDefault="002A58BA" w:rsidP="003A34E8">
                  <w:pPr>
                    <w:rPr>
                      <w:sz w:val="20"/>
                      <w:lang w:val="lt-LT"/>
                    </w:rPr>
                  </w:pPr>
                  <w:r w:rsidRPr="005B5B85">
                    <w:rPr>
                      <w:sz w:val="20"/>
                      <w:lang w:val="lt-LT"/>
                    </w:rPr>
                    <w:t>absent or very weak</w:t>
                  </w:r>
                </w:p>
              </w:tc>
              <w:tc>
                <w:tcPr>
                  <w:tcW w:w="1881" w:type="pct"/>
                  <w:vAlign w:val="center"/>
                </w:tcPr>
                <w:p w14:paraId="7CEAF513" w14:textId="77777777" w:rsidR="002A58BA" w:rsidRPr="005B5B85" w:rsidRDefault="002A58BA" w:rsidP="003A34E8">
                  <w:pPr>
                    <w:rPr>
                      <w:szCs w:val="24"/>
                      <w:lang w:val="lt-LT"/>
                    </w:rPr>
                  </w:pPr>
                </w:p>
              </w:tc>
              <w:tc>
                <w:tcPr>
                  <w:tcW w:w="622" w:type="pct"/>
                </w:tcPr>
                <w:p w14:paraId="5CC8DD40" w14:textId="77777777" w:rsidR="002A58BA" w:rsidRPr="005B5B85" w:rsidRDefault="002A58BA" w:rsidP="003A34E8">
                  <w:pPr>
                    <w:jc w:val="center"/>
                    <w:rPr>
                      <w:szCs w:val="24"/>
                      <w:lang w:val="lt-LT"/>
                    </w:rPr>
                  </w:pPr>
                  <w:r w:rsidRPr="005B5B85">
                    <w:rPr>
                      <w:szCs w:val="24"/>
                      <w:lang w:val="lt-LT"/>
                    </w:rPr>
                    <w:t xml:space="preserve">1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3A7B0E47" w14:textId="77777777" w:rsidTr="003A34E8">
              <w:trPr>
                <w:cantSplit/>
                <w:trHeight w:hRule="exact" w:val="113"/>
              </w:trPr>
              <w:tc>
                <w:tcPr>
                  <w:tcW w:w="1231" w:type="pct"/>
                </w:tcPr>
                <w:p w14:paraId="5142FA5A" w14:textId="77777777" w:rsidR="002A58BA" w:rsidRPr="005B5B85" w:rsidRDefault="002A58BA" w:rsidP="003A34E8">
                  <w:pPr>
                    <w:rPr>
                      <w:sz w:val="20"/>
                      <w:lang w:val="lt-LT"/>
                    </w:rPr>
                  </w:pPr>
                </w:p>
              </w:tc>
              <w:tc>
                <w:tcPr>
                  <w:tcW w:w="1266" w:type="pct"/>
                </w:tcPr>
                <w:p w14:paraId="118B288A" w14:textId="77777777" w:rsidR="002A58BA" w:rsidRPr="005B5B85" w:rsidRDefault="002A58BA" w:rsidP="003A34E8">
                  <w:pPr>
                    <w:rPr>
                      <w:sz w:val="20"/>
                      <w:lang w:val="lt-LT"/>
                    </w:rPr>
                  </w:pPr>
                </w:p>
              </w:tc>
              <w:tc>
                <w:tcPr>
                  <w:tcW w:w="1881" w:type="pct"/>
                </w:tcPr>
                <w:p w14:paraId="229EE172" w14:textId="77777777" w:rsidR="002A58BA" w:rsidRPr="005B5B85" w:rsidRDefault="002A58BA" w:rsidP="003A34E8">
                  <w:pPr>
                    <w:rPr>
                      <w:szCs w:val="24"/>
                      <w:lang w:val="lt-LT"/>
                    </w:rPr>
                  </w:pPr>
                </w:p>
              </w:tc>
              <w:tc>
                <w:tcPr>
                  <w:tcW w:w="622" w:type="pct"/>
                </w:tcPr>
                <w:p w14:paraId="443B8571" w14:textId="77777777" w:rsidR="002A58BA" w:rsidRPr="005B5B85" w:rsidRDefault="002A58BA" w:rsidP="003A34E8">
                  <w:pPr>
                    <w:jc w:val="right"/>
                    <w:rPr>
                      <w:sz w:val="20"/>
                      <w:lang w:val="lt-LT"/>
                    </w:rPr>
                  </w:pPr>
                </w:p>
              </w:tc>
            </w:tr>
            <w:tr w:rsidR="002A58BA" w:rsidRPr="005B5B85" w14:paraId="0F63DA96" w14:textId="77777777" w:rsidTr="003A34E8">
              <w:trPr>
                <w:cantSplit/>
                <w:trHeight w:val="558"/>
              </w:trPr>
              <w:tc>
                <w:tcPr>
                  <w:tcW w:w="2497" w:type="pct"/>
                  <w:gridSpan w:val="2"/>
                </w:tcPr>
                <w:p w14:paraId="1DDF858C" w14:textId="77777777" w:rsidR="002A58BA" w:rsidRPr="005B5B85" w:rsidRDefault="002A58BA" w:rsidP="003A34E8">
                  <w:pPr>
                    <w:rPr>
                      <w:szCs w:val="24"/>
                      <w:lang w:val="lt-LT"/>
                    </w:rPr>
                  </w:pPr>
                  <w:r w:rsidRPr="005B5B85">
                    <w:rPr>
                      <w:szCs w:val="24"/>
                      <w:lang w:val="lt-LT"/>
                    </w:rPr>
                    <w:t>nuo labai silpno iki silpno</w:t>
                  </w:r>
                </w:p>
                <w:p w14:paraId="231317D7" w14:textId="77777777" w:rsidR="002A58BA" w:rsidRPr="005B5B85" w:rsidRDefault="002A58BA" w:rsidP="003A34E8">
                  <w:pPr>
                    <w:rPr>
                      <w:sz w:val="20"/>
                      <w:lang w:val="lt-LT"/>
                    </w:rPr>
                  </w:pPr>
                  <w:r w:rsidRPr="005B5B85">
                    <w:rPr>
                      <w:sz w:val="20"/>
                      <w:lang w:val="lt-LT"/>
                    </w:rPr>
                    <w:t>very weak to weak</w:t>
                  </w:r>
                </w:p>
              </w:tc>
              <w:tc>
                <w:tcPr>
                  <w:tcW w:w="1881" w:type="pct"/>
                </w:tcPr>
                <w:p w14:paraId="2E864DA0" w14:textId="77777777" w:rsidR="002A58BA" w:rsidRPr="005B5B85" w:rsidRDefault="002A58BA" w:rsidP="003A34E8">
                  <w:pPr>
                    <w:rPr>
                      <w:szCs w:val="24"/>
                      <w:lang w:val="lt-LT"/>
                    </w:rPr>
                  </w:pPr>
                  <w:r w:rsidRPr="005B5B85">
                    <w:rPr>
                      <w:szCs w:val="24"/>
                      <w:lang w:val="lt-LT"/>
                    </w:rPr>
                    <w:t>ES Connector</w:t>
                  </w:r>
                </w:p>
              </w:tc>
              <w:tc>
                <w:tcPr>
                  <w:tcW w:w="622" w:type="pct"/>
                </w:tcPr>
                <w:p w14:paraId="715CC7A4" w14:textId="77777777" w:rsidR="002A58BA" w:rsidRPr="005B5B85" w:rsidRDefault="002A58BA" w:rsidP="003A34E8">
                  <w:pPr>
                    <w:jc w:val="center"/>
                    <w:rPr>
                      <w:sz w:val="20"/>
                      <w:lang w:val="lt-LT"/>
                    </w:rPr>
                  </w:pPr>
                  <w:r w:rsidRPr="005B5B85">
                    <w:rPr>
                      <w:szCs w:val="24"/>
                      <w:lang w:val="lt-LT"/>
                    </w:rPr>
                    <w:t xml:space="preserve">2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589E48C5" w14:textId="77777777" w:rsidTr="003A34E8">
              <w:trPr>
                <w:cantSplit/>
                <w:trHeight w:hRule="exact" w:val="113"/>
              </w:trPr>
              <w:tc>
                <w:tcPr>
                  <w:tcW w:w="1231" w:type="pct"/>
                </w:tcPr>
                <w:p w14:paraId="04C577A6" w14:textId="77777777" w:rsidR="002A58BA" w:rsidRPr="005B5B85" w:rsidRDefault="002A58BA" w:rsidP="003A34E8">
                  <w:pPr>
                    <w:rPr>
                      <w:sz w:val="20"/>
                      <w:lang w:val="lt-LT"/>
                    </w:rPr>
                  </w:pPr>
                </w:p>
              </w:tc>
              <w:tc>
                <w:tcPr>
                  <w:tcW w:w="1266" w:type="pct"/>
                </w:tcPr>
                <w:p w14:paraId="268BD5E7" w14:textId="77777777" w:rsidR="002A58BA" w:rsidRPr="005B5B85" w:rsidRDefault="002A58BA" w:rsidP="003A34E8">
                  <w:pPr>
                    <w:rPr>
                      <w:sz w:val="20"/>
                      <w:lang w:val="lt-LT"/>
                    </w:rPr>
                  </w:pPr>
                </w:p>
              </w:tc>
              <w:tc>
                <w:tcPr>
                  <w:tcW w:w="1881" w:type="pct"/>
                </w:tcPr>
                <w:p w14:paraId="5D99B40A" w14:textId="77777777" w:rsidR="002A58BA" w:rsidRPr="005B5B85" w:rsidRDefault="002A58BA" w:rsidP="003A34E8">
                  <w:pPr>
                    <w:rPr>
                      <w:szCs w:val="24"/>
                      <w:lang w:val="lt-LT"/>
                    </w:rPr>
                  </w:pPr>
                </w:p>
              </w:tc>
              <w:tc>
                <w:tcPr>
                  <w:tcW w:w="622" w:type="pct"/>
                </w:tcPr>
                <w:p w14:paraId="6C9CDB84" w14:textId="77777777" w:rsidR="002A58BA" w:rsidRPr="005B5B85" w:rsidRDefault="002A58BA" w:rsidP="003A34E8">
                  <w:pPr>
                    <w:jc w:val="right"/>
                    <w:rPr>
                      <w:sz w:val="20"/>
                      <w:lang w:val="lt-LT"/>
                    </w:rPr>
                  </w:pPr>
                </w:p>
              </w:tc>
            </w:tr>
            <w:tr w:rsidR="002A58BA" w:rsidRPr="005B5B85" w14:paraId="4F12AE5E" w14:textId="77777777" w:rsidTr="003A34E8">
              <w:trPr>
                <w:cantSplit/>
                <w:trHeight w:val="549"/>
              </w:trPr>
              <w:tc>
                <w:tcPr>
                  <w:tcW w:w="2497" w:type="pct"/>
                  <w:gridSpan w:val="2"/>
                </w:tcPr>
                <w:p w14:paraId="4B5A841C" w14:textId="77777777" w:rsidR="002A58BA" w:rsidRPr="005B5B85" w:rsidRDefault="002A58BA" w:rsidP="003A34E8">
                  <w:pPr>
                    <w:rPr>
                      <w:sz w:val="20"/>
                      <w:lang w:val="lt-LT"/>
                    </w:rPr>
                  </w:pPr>
                  <w:r w:rsidRPr="005B5B85">
                    <w:rPr>
                      <w:szCs w:val="24"/>
                      <w:lang w:val="lt-LT"/>
                    </w:rPr>
                    <w:t>silpnas</w:t>
                  </w:r>
                  <w:r w:rsidRPr="005B5B85">
                    <w:rPr>
                      <w:sz w:val="20"/>
                      <w:lang w:val="lt-LT"/>
                    </w:rPr>
                    <w:t xml:space="preserve"> </w:t>
                  </w:r>
                </w:p>
                <w:p w14:paraId="6A8AF824" w14:textId="77777777" w:rsidR="002A58BA" w:rsidRPr="005B5B85" w:rsidRDefault="002A58BA" w:rsidP="003A34E8">
                  <w:pPr>
                    <w:rPr>
                      <w:sz w:val="20"/>
                      <w:lang w:val="lt-LT"/>
                    </w:rPr>
                  </w:pPr>
                  <w:r w:rsidRPr="005B5B85">
                    <w:rPr>
                      <w:sz w:val="20"/>
                      <w:lang w:val="lt-LT"/>
                    </w:rPr>
                    <w:t>weak</w:t>
                  </w:r>
                </w:p>
              </w:tc>
              <w:tc>
                <w:tcPr>
                  <w:tcW w:w="1881" w:type="pct"/>
                </w:tcPr>
                <w:p w14:paraId="705E7257" w14:textId="77777777" w:rsidR="002A58BA" w:rsidRPr="005B5B85" w:rsidRDefault="002A58BA" w:rsidP="003A34E8">
                  <w:pPr>
                    <w:rPr>
                      <w:szCs w:val="24"/>
                      <w:lang w:val="lt-LT"/>
                    </w:rPr>
                  </w:pPr>
                  <w:r w:rsidRPr="005B5B85">
                    <w:rPr>
                      <w:szCs w:val="24"/>
                      <w:lang w:val="lt-LT"/>
                    </w:rPr>
                    <w:t>LID Constructor, NS Altis</w:t>
                  </w:r>
                </w:p>
              </w:tc>
              <w:tc>
                <w:tcPr>
                  <w:tcW w:w="622" w:type="pct"/>
                </w:tcPr>
                <w:p w14:paraId="725557B5" w14:textId="77777777" w:rsidR="002A58BA" w:rsidRPr="005B5B85" w:rsidRDefault="002A58BA" w:rsidP="003A34E8">
                  <w:pPr>
                    <w:jc w:val="center"/>
                    <w:rPr>
                      <w:sz w:val="20"/>
                      <w:lang w:val="lt-LT"/>
                    </w:rPr>
                  </w:pPr>
                  <w:r w:rsidRPr="005B5B85">
                    <w:rPr>
                      <w:szCs w:val="24"/>
                      <w:lang w:val="lt-LT"/>
                    </w:rPr>
                    <w:t xml:space="preserve">3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1E09E4E9" w14:textId="77777777" w:rsidTr="003A34E8">
              <w:trPr>
                <w:cantSplit/>
                <w:trHeight w:hRule="exact" w:val="113"/>
              </w:trPr>
              <w:tc>
                <w:tcPr>
                  <w:tcW w:w="1231" w:type="pct"/>
                </w:tcPr>
                <w:p w14:paraId="1AB8307B" w14:textId="77777777" w:rsidR="002A58BA" w:rsidRPr="005B5B85" w:rsidRDefault="002A58BA" w:rsidP="003A34E8">
                  <w:pPr>
                    <w:rPr>
                      <w:sz w:val="20"/>
                      <w:lang w:val="lt-LT"/>
                    </w:rPr>
                  </w:pPr>
                </w:p>
              </w:tc>
              <w:tc>
                <w:tcPr>
                  <w:tcW w:w="1266" w:type="pct"/>
                </w:tcPr>
                <w:p w14:paraId="27289A7A" w14:textId="77777777" w:rsidR="002A58BA" w:rsidRPr="005B5B85" w:rsidRDefault="002A58BA" w:rsidP="003A34E8">
                  <w:pPr>
                    <w:rPr>
                      <w:sz w:val="20"/>
                      <w:lang w:val="lt-LT"/>
                    </w:rPr>
                  </w:pPr>
                </w:p>
              </w:tc>
              <w:tc>
                <w:tcPr>
                  <w:tcW w:w="1881" w:type="pct"/>
                </w:tcPr>
                <w:p w14:paraId="5BBB1236" w14:textId="77777777" w:rsidR="002A58BA" w:rsidRPr="005B5B85" w:rsidRDefault="002A58BA" w:rsidP="003A34E8">
                  <w:pPr>
                    <w:rPr>
                      <w:szCs w:val="24"/>
                      <w:lang w:val="lt-LT"/>
                    </w:rPr>
                  </w:pPr>
                </w:p>
              </w:tc>
              <w:tc>
                <w:tcPr>
                  <w:tcW w:w="622" w:type="pct"/>
                </w:tcPr>
                <w:p w14:paraId="32B67DEE" w14:textId="77777777" w:rsidR="002A58BA" w:rsidRPr="005B5B85" w:rsidRDefault="002A58BA" w:rsidP="003A34E8">
                  <w:pPr>
                    <w:jc w:val="right"/>
                    <w:rPr>
                      <w:sz w:val="20"/>
                      <w:lang w:val="lt-LT"/>
                    </w:rPr>
                  </w:pPr>
                </w:p>
              </w:tc>
            </w:tr>
            <w:tr w:rsidR="002A58BA" w:rsidRPr="005B5B85" w14:paraId="0FB055AA" w14:textId="77777777" w:rsidTr="003A34E8">
              <w:trPr>
                <w:cantSplit/>
                <w:trHeight w:val="549"/>
              </w:trPr>
              <w:tc>
                <w:tcPr>
                  <w:tcW w:w="2497" w:type="pct"/>
                  <w:gridSpan w:val="2"/>
                </w:tcPr>
                <w:p w14:paraId="7C9F8320" w14:textId="77777777" w:rsidR="002A58BA" w:rsidRPr="005B5B85" w:rsidRDefault="002A58BA" w:rsidP="003A34E8">
                  <w:pPr>
                    <w:rPr>
                      <w:szCs w:val="24"/>
                      <w:lang w:val="lt-LT"/>
                    </w:rPr>
                  </w:pPr>
                  <w:r w:rsidRPr="005B5B85">
                    <w:rPr>
                      <w:szCs w:val="24"/>
                      <w:lang w:val="lt-LT"/>
                    </w:rPr>
                    <w:t xml:space="preserve">nuo silpno iki vidutinio </w:t>
                  </w:r>
                </w:p>
                <w:p w14:paraId="0E766394" w14:textId="77777777" w:rsidR="002A58BA" w:rsidRPr="005B5B85" w:rsidRDefault="002A58BA" w:rsidP="003A34E8">
                  <w:pPr>
                    <w:rPr>
                      <w:sz w:val="20"/>
                      <w:lang w:val="lt-LT"/>
                    </w:rPr>
                  </w:pPr>
                  <w:r w:rsidRPr="005B5B85">
                    <w:rPr>
                      <w:sz w:val="20"/>
                      <w:lang w:val="lt-LT"/>
                    </w:rPr>
                    <w:t>weak to medium</w:t>
                  </w:r>
                </w:p>
              </w:tc>
              <w:tc>
                <w:tcPr>
                  <w:tcW w:w="1881" w:type="pct"/>
                </w:tcPr>
                <w:p w14:paraId="6ED6EF77" w14:textId="77777777" w:rsidR="002A58BA" w:rsidRPr="005B5B85" w:rsidRDefault="002A58BA" w:rsidP="003A34E8">
                  <w:pPr>
                    <w:rPr>
                      <w:szCs w:val="24"/>
                      <w:lang w:val="lt-LT"/>
                    </w:rPr>
                  </w:pPr>
                  <w:r w:rsidRPr="005B5B85">
                    <w:rPr>
                      <w:szCs w:val="24"/>
                      <w:lang w:val="lt-LT"/>
                    </w:rPr>
                    <w:t>LID Diamantor, Orka</w:t>
                  </w:r>
                </w:p>
              </w:tc>
              <w:tc>
                <w:tcPr>
                  <w:tcW w:w="622" w:type="pct"/>
                </w:tcPr>
                <w:p w14:paraId="46ADAC1B" w14:textId="77777777" w:rsidR="002A58BA" w:rsidRPr="005B5B85" w:rsidRDefault="002A58BA" w:rsidP="003A34E8">
                  <w:pPr>
                    <w:jc w:val="center"/>
                    <w:rPr>
                      <w:sz w:val="20"/>
                      <w:lang w:val="lt-LT"/>
                    </w:rPr>
                  </w:pPr>
                  <w:r w:rsidRPr="005B5B85">
                    <w:rPr>
                      <w:szCs w:val="24"/>
                      <w:lang w:val="lt-LT"/>
                    </w:rPr>
                    <w:t xml:space="preserve">4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1E8CDC8C" w14:textId="77777777" w:rsidTr="003A34E8">
              <w:trPr>
                <w:cantSplit/>
                <w:trHeight w:hRule="exact" w:val="198"/>
              </w:trPr>
              <w:tc>
                <w:tcPr>
                  <w:tcW w:w="1231" w:type="pct"/>
                </w:tcPr>
                <w:p w14:paraId="7AD303AA" w14:textId="77777777" w:rsidR="002A58BA" w:rsidRPr="005B5B85" w:rsidRDefault="002A58BA" w:rsidP="003A34E8">
                  <w:pPr>
                    <w:rPr>
                      <w:sz w:val="20"/>
                      <w:lang w:val="lt-LT"/>
                    </w:rPr>
                  </w:pPr>
                </w:p>
              </w:tc>
              <w:tc>
                <w:tcPr>
                  <w:tcW w:w="1266" w:type="pct"/>
                </w:tcPr>
                <w:p w14:paraId="0C4097B5" w14:textId="77777777" w:rsidR="002A58BA" w:rsidRPr="005B5B85" w:rsidRDefault="002A58BA" w:rsidP="003A34E8">
                  <w:pPr>
                    <w:rPr>
                      <w:sz w:val="20"/>
                      <w:lang w:val="lt-LT"/>
                    </w:rPr>
                  </w:pPr>
                </w:p>
              </w:tc>
              <w:tc>
                <w:tcPr>
                  <w:tcW w:w="1881" w:type="pct"/>
                </w:tcPr>
                <w:p w14:paraId="2508B37A" w14:textId="77777777" w:rsidR="002A58BA" w:rsidRPr="005B5B85" w:rsidRDefault="002A58BA" w:rsidP="003A34E8">
                  <w:pPr>
                    <w:rPr>
                      <w:szCs w:val="24"/>
                      <w:lang w:val="lt-LT"/>
                    </w:rPr>
                  </w:pPr>
                </w:p>
              </w:tc>
              <w:tc>
                <w:tcPr>
                  <w:tcW w:w="622" w:type="pct"/>
                </w:tcPr>
                <w:p w14:paraId="59DA160D" w14:textId="77777777" w:rsidR="002A58BA" w:rsidRPr="005B5B85" w:rsidRDefault="002A58BA" w:rsidP="003A34E8">
                  <w:pPr>
                    <w:jc w:val="right"/>
                    <w:rPr>
                      <w:sz w:val="20"/>
                      <w:lang w:val="lt-LT"/>
                    </w:rPr>
                  </w:pPr>
                </w:p>
              </w:tc>
            </w:tr>
            <w:tr w:rsidR="002A58BA" w:rsidRPr="005B5B85" w14:paraId="2833F5DD" w14:textId="77777777" w:rsidTr="003A34E8">
              <w:trPr>
                <w:cantSplit/>
                <w:trHeight w:val="549"/>
              </w:trPr>
              <w:tc>
                <w:tcPr>
                  <w:tcW w:w="2497" w:type="pct"/>
                  <w:gridSpan w:val="2"/>
                </w:tcPr>
                <w:p w14:paraId="1CF5A8F3" w14:textId="77777777" w:rsidR="002A58BA" w:rsidRPr="005B5B85" w:rsidRDefault="002A58BA" w:rsidP="003A34E8">
                  <w:pPr>
                    <w:rPr>
                      <w:szCs w:val="24"/>
                      <w:lang w:val="lt-LT"/>
                    </w:rPr>
                  </w:pPr>
                  <w:r w:rsidRPr="005B5B85">
                    <w:rPr>
                      <w:szCs w:val="24"/>
                      <w:lang w:val="lt-LT"/>
                    </w:rPr>
                    <w:t>vidutinis</w:t>
                  </w:r>
                </w:p>
                <w:p w14:paraId="175F2DB3" w14:textId="77777777" w:rsidR="002A58BA" w:rsidRPr="005B5B85" w:rsidRDefault="002A58BA" w:rsidP="003A34E8">
                  <w:pPr>
                    <w:rPr>
                      <w:sz w:val="20"/>
                      <w:lang w:val="lt-LT"/>
                    </w:rPr>
                  </w:pPr>
                  <w:r w:rsidRPr="005B5B85">
                    <w:rPr>
                      <w:sz w:val="20"/>
                      <w:lang w:val="lt-LT"/>
                    </w:rPr>
                    <w:t>medium</w:t>
                  </w:r>
                </w:p>
              </w:tc>
              <w:tc>
                <w:tcPr>
                  <w:tcW w:w="1881" w:type="pct"/>
                </w:tcPr>
                <w:p w14:paraId="3968E114" w14:textId="77777777" w:rsidR="002A58BA" w:rsidRPr="005B5B85" w:rsidRDefault="002A58BA" w:rsidP="003A34E8">
                  <w:pPr>
                    <w:rPr>
                      <w:szCs w:val="24"/>
                      <w:lang w:val="lt-LT"/>
                    </w:rPr>
                  </w:pPr>
                  <w:r w:rsidRPr="005B5B85">
                    <w:rPr>
                      <w:szCs w:val="24"/>
                      <w:lang w:val="lt-LT"/>
                    </w:rPr>
                    <w:t>Elba, Sankara</w:t>
                  </w:r>
                </w:p>
              </w:tc>
              <w:tc>
                <w:tcPr>
                  <w:tcW w:w="622" w:type="pct"/>
                </w:tcPr>
                <w:p w14:paraId="078F86D3" w14:textId="77777777" w:rsidR="002A58BA" w:rsidRPr="005B5B85" w:rsidRDefault="002A58BA" w:rsidP="003A34E8">
                  <w:pPr>
                    <w:jc w:val="center"/>
                    <w:rPr>
                      <w:sz w:val="20"/>
                      <w:lang w:val="lt-LT"/>
                    </w:rPr>
                  </w:pPr>
                  <w:r w:rsidRPr="005B5B85">
                    <w:rPr>
                      <w:szCs w:val="24"/>
                      <w:lang w:val="lt-LT"/>
                    </w:rPr>
                    <w:t xml:space="preserve">5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7E4C815F" w14:textId="77777777" w:rsidTr="003A34E8">
              <w:trPr>
                <w:cantSplit/>
                <w:trHeight w:hRule="exact" w:val="113"/>
              </w:trPr>
              <w:tc>
                <w:tcPr>
                  <w:tcW w:w="1231" w:type="pct"/>
                </w:tcPr>
                <w:p w14:paraId="6C6BF560" w14:textId="77777777" w:rsidR="002A58BA" w:rsidRPr="005B5B85" w:rsidRDefault="002A58BA" w:rsidP="003A34E8">
                  <w:pPr>
                    <w:rPr>
                      <w:sz w:val="20"/>
                      <w:lang w:val="lt-LT"/>
                    </w:rPr>
                  </w:pPr>
                </w:p>
              </w:tc>
              <w:tc>
                <w:tcPr>
                  <w:tcW w:w="1266" w:type="pct"/>
                </w:tcPr>
                <w:p w14:paraId="04B158C4" w14:textId="77777777" w:rsidR="002A58BA" w:rsidRPr="005B5B85" w:rsidRDefault="002A58BA" w:rsidP="003A34E8">
                  <w:pPr>
                    <w:rPr>
                      <w:sz w:val="20"/>
                      <w:lang w:val="lt-LT"/>
                    </w:rPr>
                  </w:pPr>
                </w:p>
              </w:tc>
              <w:tc>
                <w:tcPr>
                  <w:tcW w:w="1881" w:type="pct"/>
                </w:tcPr>
                <w:p w14:paraId="22A71878" w14:textId="77777777" w:rsidR="002A58BA" w:rsidRPr="005B5B85" w:rsidRDefault="002A58BA" w:rsidP="003A34E8">
                  <w:pPr>
                    <w:rPr>
                      <w:szCs w:val="24"/>
                      <w:lang w:val="lt-LT"/>
                    </w:rPr>
                  </w:pPr>
                </w:p>
              </w:tc>
              <w:tc>
                <w:tcPr>
                  <w:tcW w:w="622" w:type="pct"/>
                </w:tcPr>
                <w:p w14:paraId="7F626F15" w14:textId="77777777" w:rsidR="002A58BA" w:rsidRPr="005B5B85" w:rsidRDefault="002A58BA" w:rsidP="003A34E8">
                  <w:pPr>
                    <w:jc w:val="right"/>
                    <w:rPr>
                      <w:sz w:val="20"/>
                      <w:lang w:val="lt-LT"/>
                    </w:rPr>
                  </w:pPr>
                </w:p>
              </w:tc>
            </w:tr>
            <w:tr w:rsidR="002A58BA" w:rsidRPr="005B5B85" w14:paraId="70213119" w14:textId="77777777" w:rsidTr="003A34E8">
              <w:trPr>
                <w:cantSplit/>
                <w:trHeight w:val="549"/>
              </w:trPr>
              <w:tc>
                <w:tcPr>
                  <w:tcW w:w="2497" w:type="pct"/>
                  <w:gridSpan w:val="2"/>
                </w:tcPr>
                <w:p w14:paraId="580C0662" w14:textId="77777777" w:rsidR="002A58BA" w:rsidRPr="005B5B85" w:rsidRDefault="002A58BA" w:rsidP="003A34E8">
                  <w:pPr>
                    <w:rPr>
                      <w:szCs w:val="24"/>
                      <w:lang w:val="lt-LT"/>
                    </w:rPr>
                  </w:pPr>
                  <w:r w:rsidRPr="005B5B85">
                    <w:rPr>
                      <w:szCs w:val="24"/>
                      <w:lang w:val="lt-LT"/>
                    </w:rPr>
                    <w:t xml:space="preserve">nuo vidutinio iki stipraus </w:t>
                  </w:r>
                </w:p>
                <w:p w14:paraId="605DB497" w14:textId="77777777" w:rsidR="002A58BA" w:rsidRPr="005B5B85" w:rsidRDefault="002A58BA" w:rsidP="003A34E8">
                  <w:pPr>
                    <w:rPr>
                      <w:sz w:val="20"/>
                      <w:lang w:val="lt-LT"/>
                    </w:rPr>
                  </w:pPr>
                  <w:r w:rsidRPr="005B5B85">
                    <w:rPr>
                      <w:sz w:val="20"/>
                      <w:lang w:val="lt-LT"/>
                    </w:rPr>
                    <w:t>medium to strong</w:t>
                  </w:r>
                </w:p>
              </w:tc>
              <w:tc>
                <w:tcPr>
                  <w:tcW w:w="1881" w:type="pct"/>
                </w:tcPr>
                <w:p w14:paraId="05E600A4" w14:textId="77777777" w:rsidR="002A58BA" w:rsidRPr="005B5B85" w:rsidRDefault="002A58BA" w:rsidP="003A34E8">
                  <w:pPr>
                    <w:rPr>
                      <w:szCs w:val="24"/>
                      <w:lang w:val="lt-LT"/>
                    </w:rPr>
                  </w:pPr>
                  <w:r w:rsidRPr="005B5B85">
                    <w:rPr>
                      <w:szCs w:val="24"/>
                      <w:lang w:val="lt-LT"/>
                    </w:rPr>
                    <w:t>Alambix</w:t>
                  </w:r>
                </w:p>
              </w:tc>
              <w:tc>
                <w:tcPr>
                  <w:tcW w:w="622" w:type="pct"/>
                </w:tcPr>
                <w:p w14:paraId="63B349C0" w14:textId="77777777" w:rsidR="002A58BA" w:rsidRPr="005B5B85" w:rsidRDefault="002A58BA" w:rsidP="003A34E8">
                  <w:pPr>
                    <w:jc w:val="center"/>
                    <w:rPr>
                      <w:sz w:val="20"/>
                      <w:lang w:val="lt-LT"/>
                    </w:rPr>
                  </w:pPr>
                  <w:r w:rsidRPr="005B5B85">
                    <w:rPr>
                      <w:szCs w:val="24"/>
                      <w:lang w:val="lt-LT"/>
                    </w:rPr>
                    <w:t xml:space="preserve">6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768DAE5F" w14:textId="77777777" w:rsidTr="003A34E8">
              <w:trPr>
                <w:cantSplit/>
                <w:trHeight w:hRule="exact" w:val="144"/>
              </w:trPr>
              <w:tc>
                <w:tcPr>
                  <w:tcW w:w="1231" w:type="pct"/>
                </w:tcPr>
                <w:p w14:paraId="446590EE" w14:textId="77777777" w:rsidR="002A58BA" w:rsidRPr="005B5B85" w:rsidRDefault="002A58BA" w:rsidP="003A34E8">
                  <w:pPr>
                    <w:rPr>
                      <w:sz w:val="20"/>
                      <w:lang w:val="lt-LT"/>
                    </w:rPr>
                  </w:pPr>
                </w:p>
              </w:tc>
              <w:tc>
                <w:tcPr>
                  <w:tcW w:w="1266" w:type="pct"/>
                </w:tcPr>
                <w:p w14:paraId="0775D640" w14:textId="77777777" w:rsidR="002A58BA" w:rsidRPr="005B5B85" w:rsidRDefault="002A58BA" w:rsidP="003A34E8">
                  <w:pPr>
                    <w:rPr>
                      <w:sz w:val="20"/>
                      <w:lang w:val="lt-LT"/>
                    </w:rPr>
                  </w:pPr>
                </w:p>
              </w:tc>
              <w:tc>
                <w:tcPr>
                  <w:tcW w:w="1881" w:type="pct"/>
                </w:tcPr>
                <w:p w14:paraId="4EA91C48" w14:textId="77777777" w:rsidR="002A58BA" w:rsidRPr="005B5B85" w:rsidRDefault="002A58BA" w:rsidP="003A34E8">
                  <w:pPr>
                    <w:rPr>
                      <w:szCs w:val="24"/>
                      <w:lang w:val="lt-LT"/>
                    </w:rPr>
                  </w:pPr>
                </w:p>
              </w:tc>
              <w:tc>
                <w:tcPr>
                  <w:tcW w:w="622" w:type="pct"/>
                </w:tcPr>
                <w:p w14:paraId="48AED77D" w14:textId="77777777" w:rsidR="002A58BA" w:rsidRPr="005B5B85" w:rsidRDefault="002A58BA" w:rsidP="003A34E8">
                  <w:pPr>
                    <w:jc w:val="right"/>
                    <w:rPr>
                      <w:sz w:val="20"/>
                      <w:lang w:val="lt-LT"/>
                    </w:rPr>
                  </w:pPr>
                </w:p>
              </w:tc>
            </w:tr>
            <w:tr w:rsidR="002A58BA" w:rsidRPr="005B5B85" w14:paraId="28C6F343" w14:textId="77777777" w:rsidTr="003A34E8">
              <w:trPr>
                <w:cantSplit/>
                <w:trHeight w:val="549"/>
              </w:trPr>
              <w:tc>
                <w:tcPr>
                  <w:tcW w:w="2497" w:type="pct"/>
                  <w:gridSpan w:val="2"/>
                </w:tcPr>
                <w:p w14:paraId="34677C28" w14:textId="77777777" w:rsidR="002A58BA" w:rsidRPr="005B5B85" w:rsidRDefault="002A58BA" w:rsidP="003A34E8">
                  <w:pPr>
                    <w:rPr>
                      <w:szCs w:val="24"/>
                      <w:lang w:val="lt-LT"/>
                    </w:rPr>
                  </w:pPr>
                  <w:r w:rsidRPr="005B5B85">
                    <w:rPr>
                      <w:szCs w:val="24"/>
                      <w:lang w:val="lt-LT"/>
                    </w:rPr>
                    <w:t>stiprus</w:t>
                  </w:r>
                </w:p>
                <w:p w14:paraId="0112D7F0" w14:textId="77777777" w:rsidR="002A58BA" w:rsidRPr="005B5B85" w:rsidRDefault="002A58BA" w:rsidP="003A34E8">
                  <w:pPr>
                    <w:rPr>
                      <w:sz w:val="20"/>
                      <w:lang w:val="lt-LT"/>
                    </w:rPr>
                  </w:pPr>
                  <w:r w:rsidRPr="005B5B85">
                    <w:rPr>
                      <w:sz w:val="20"/>
                      <w:lang w:val="lt-LT"/>
                    </w:rPr>
                    <w:t>strong</w:t>
                  </w:r>
                </w:p>
              </w:tc>
              <w:tc>
                <w:tcPr>
                  <w:tcW w:w="1881" w:type="pct"/>
                </w:tcPr>
                <w:p w14:paraId="4AF2B7A7" w14:textId="77777777" w:rsidR="002A58BA" w:rsidRPr="005B5B85" w:rsidRDefault="002A58BA" w:rsidP="003A34E8">
                  <w:pPr>
                    <w:rPr>
                      <w:szCs w:val="24"/>
                      <w:lang w:val="lt-LT"/>
                    </w:rPr>
                  </w:pPr>
                </w:p>
              </w:tc>
              <w:tc>
                <w:tcPr>
                  <w:tcW w:w="622" w:type="pct"/>
                </w:tcPr>
                <w:p w14:paraId="5C7C549D" w14:textId="77777777" w:rsidR="002A58BA" w:rsidRPr="005B5B85" w:rsidRDefault="002A58BA" w:rsidP="003A34E8">
                  <w:pPr>
                    <w:jc w:val="center"/>
                    <w:rPr>
                      <w:sz w:val="20"/>
                      <w:lang w:val="lt-LT"/>
                    </w:rPr>
                  </w:pPr>
                  <w:r w:rsidRPr="005B5B85">
                    <w:rPr>
                      <w:szCs w:val="24"/>
                      <w:lang w:val="lt-LT"/>
                    </w:rPr>
                    <w:t xml:space="preserve">7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58CAF04E" w14:textId="77777777" w:rsidTr="003A34E8">
              <w:trPr>
                <w:cantSplit/>
                <w:trHeight w:hRule="exact" w:val="113"/>
              </w:trPr>
              <w:tc>
                <w:tcPr>
                  <w:tcW w:w="1231" w:type="pct"/>
                </w:tcPr>
                <w:p w14:paraId="736F1E37" w14:textId="77777777" w:rsidR="002A58BA" w:rsidRPr="005B5B85" w:rsidRDefault="002A58BA" w:rsidP="003A34E8">
                  <w:pPr>
                    <w:rPr>
                      <w:sz w:val="20"/>
                      <w:lang w:val="lt-LT"/>
                    </w:rPr>
                  </w:pPr>
                </w:p>
              </w:tc>
              <w:tc>
                <w:tcPr>
                  <w:tcW w:w="1266" w:type="pct"/>
                </w:tcPr>
                <w:p w14:paraId="08E70BC3" w14:textId="77777777" w:rsidR="002A58BA" w:rsidRPr="005B5B85" w:rsidRDefault="002A58BA" w:rsidP="003A34E8">
                  <w:pPr>
                    <w:rPr>
                      <w:sz w:val="20"/>
                      <w:lang w:val="lt-LT"/>
                    </w:rPr>
                  </w:pPr>
                </w:p>
              </w:tc>
              <w:tc>
                <w:tcPr>
                  <w:tcW w:w="1881" w:type="pct"/>
                </w:tcPr>
                <w:p w14:paraId="22BADAFC" w14:textId="77777777" w:rsidR="002A58BA" w:rsidRPr="005B5B85" w:rsidRDefault="002A58BA" w:rsidP="003A34E8">
                  <w:pPr>
                    <w:rPr>
                      <w:szCs w:val="24"/>
                      <w:lang w:val="lt-LT"/>
                    </w:rPr>
                  </w:pPr>
                </w:p>
              </w:tc>
              <w:tc>
                <w:tcPr>
                  <w:tcW w:w="622" w:type="pct"/>
                </w:tcPr>
                <w:p w14:paraId="756FB04A" w14:textId="77777777" w:rsidR="002A58BA" w:rsidRPr="005B5B85" w:rsidRDefault="002A58BA" w:rsidP="003A34E8">
                  <w:pPr>
                    <w:jc w:val="right"/>
                    <w:rPr>
                      <w:sz w:val="20"/>
                      <w:lang w:val="lt-LT"/>
                    </w:rPr>
                  </w:pPr>
                </w:p>
              </w:tc>
            </w:tr>
            <w:tr w:rsidR="002A58BA" w:rsidRPr="005B5B85" w14:paraId="7B37E3F6" w14:textId="77777777" w:rsidTr="003A34E8">
              <w:trPr>
                <w:cantSplit/>
                <w:trHeight w:val="549"/>
              </w:trPr>
              <w:tc>
                <w:tcPr>
                  <w:tcW w:w="2497" w:type="pct"/>
                  <w:gridSpan w:val="2"/>
                </w:tcPr>
                <w:p w14:paraId="7C71D00D" w14:textId="77777777" w:rsidR="002A58BA" w:rsidRPr="005B5B85" w:rsidRDefault="002A58BA" w:rsidP="003A34E8">
                  <w:pPr>
                    <w:rPr>
                      <w:szCs w:val="24"/>
                      <w:lang w:val="lt-LT"/>
                    </w:rPr>
                  </w:pPr>
                  <w:r w:rsidRPr="005B5B85">
                    <w:rPr>
                      <w:szCs w:val="24"/>
                      <w:lang w:val="lt-LT"/>
                    </w:rPr>
                    <w:t xml:space="preserve">nuo stipraus iki labai stipraus </w:t>
                  </w:r>
                </w:p>
                <w:p w14:paraId="35477C42" w14:textId="77777777" w:rsidR="002A58BA" w:rsidRPr="005B5B85" w:rsidRDefault="002A58BA" w:rsidP="003A34E8">
                  <w:pPr>
                    <w:rPr>
                      <w:sz w:val="20"/>
                      <w:lang w:val="lt-LT"/>
                    </w:rPr>
                  </w:pPr>
                  <w:r w:rsidRPr="005B5B85">
                    <w:rPr>
                      <w:sz w:val="20"/>
                      <w:lang w:val="lt-LT"/>
                    </w:rPr>
                    <w:t>strong to very strong</w:t>
                  </w:r>
                </w:p>
              </w:tc>
              <w:tc>
                <w:tcPr>
                  <w:tcW w:w="1881" w:type="pct"/>
                </w:tcPr>
                <w:p w14:paraId="1276BB6F" w14:textId="77777777" w:rsidR="002A58BA" w:rsidRPr="005B5B85" w:rsidRDefault="002A58BA" w:rsidP="003A34E8">
                  <w:pPr>
                    <w:rPr>
                      <w:szCs w:val="24"/>
                      <w:lang w:val="lt-LT"/>
                    </w:rPr>
                  </w:pPr>
                </w:p>
              </w:tc>
              <w:tc>
                <w:tcPr>
                  <w:tcW w:w="622" w:type="pct"/>
                </w:tcPr>
                <w:p w14:paraId="7001416D" w14:textId="77777777" w:rsidR="002A58BA" w:rsidRPr="005B5B85" w:rsidRDefault="002A58BA" w:rsidP="003A34E8">
                  <w:pPr>
                    <w:jc w:val="center"/>
                    <w:rPr>
                      <w:sz w:val="20"/>
                      <w:lang w:val="lt-LT"/>
                    </w:rPr>
                  </w:pPr>
                  <w:r w:rsidRPr="005B5B85">
                    <w:rPr>
                      <w:szCs w:val="24"/>
                      <w:lang w:val="lt-LT"/>
                    </w:rPr>
                    <w:t xml:space="preserve">8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25A1B0E3" w14:textId="77777777" w:rsidTr="003A34E8">
              <w:trPr>
                <w:cantSplit/>
                <w:trHeight w:hRule="exact" w:val="113"/>
              </w:trPr>
              <w:tc>
                <w:tcPr>
                  <w:tcW w:w="1231" w:type="pct"/>
                </w:tcPr>
                <w:p w14:paraId="2A314DD4" w14:textId="77777777" w:rsidR="002A58BA" w:rsidRPr="005B5B85" w:rsidRDefault="002A58BA" w:rsidP="003A34E8">
                  <w:pPr>
                    <w:rPr>
                      <w:sz w:val="20"/>
                      <w:lang w:val="lt-LT"/>
                    </w:rPr>
                  </w:pPr>
                </w:p>
              </w:tc>
              <w:tc>
                <w:tcPr>
                  <w:tcW w:w="1266" w:type="pct"/>
                </w:tcPr>
                <w:p w14:paraId="4083826D" w14:textId="77777777" w:rsidR="002A58BA" w:rsidRPr="005B5B85" w:rsidRDefault="002A58BA" w:rsidP="003A34E8">
                  <w:pPr>
                    <w:rPr>
                      <w:sz w:val="20"/>
                      <w:lang w:val="lt-LT"/>
                    </w:rPr>
                  </w:pPr>
                </w:p>
              </w:tc>
              <w:tc>
                <w:tcPr>
                  <w:tcW w:w="1881" w:type="pct"/>
                </w:tcPr>
                <w:p w14:paraId="102F6339" w14:textId="77777777" w:rsidR="002A58BA" w:rsidRPr="005B5B85" w:rsidRDefault="002A58BA" w:rsidP="003A34E8">
                  <w:pPr>
                    <w:rPr>
                      <w:szCs w:val="24"/>
                      <w:lang w:val="lt-LT"/>
                    </w:rPr>
                  </w:pPr>
                </w:p>
              </w:tc>
              <w:tc>
                <w:tcPr>
                  <w:tcW w:w="622" w:type="pct"/>
                </w:tcPr>
                <w:p w14:paraId="04FE2A19" w14:textId="77777777" w:rsidR="002A58BA" w:rsidRPr="005B5B85" w:rsidRDefault="002A58BA" w:rsidP="003A34E8">
                  <w:pPr>
                    <w:jc w:val="right"/>
                    <w:rPr>
                      <w:sz w:val="20"/>
                      <w:lang w:val="lt-LT"/>
                    </w:rPr>
                  </w:pPr>
                </w:p>
              </w:tc>
            </w:tr>
            <w:tr w:rsidR="002A58BA" w:rsidRPr="005B5B85" w14:paraId="214852FA" w14:textId="77777777" w:rsidTr="003A34E8">
              <w:trPr>
                <w:cantSplit/>
                <w:trHeight w:val="594"/>
              </w:trPr>
              <w:tc>
                <w:tcPr>
                  <w:tcW w:w="2497" w:type="pct"/>
                  <w:gridSpan w:val="2"/>
                </w:tcPr>
                <w:p w14:paraId="470BC9F5" w14:textId="77777777" w:rsidR="002A58BA" w:rsidRPr="005B5B85" w:rsidRDefault="002A58BA" w:rsidP="003A34E8">
                  <w:pPr>
                    <w:rPr>
                      <w:szCs w:val="24"/>
                      <w:lang w:val="lt-LT"/>
                    </w:rPr>
                  </w:pPr>
                  <w:r w:rsidRPr="005B5B85">
                    <w:rPr>
                      <w:szCs w:val="24"/>
                      <w:lang w:val="lt-LT"/>
                    </w:rPr>
                    <w:t>labai stiprus</w:t>
                  </w:r>
                </w:p>
                <w:p w14:paraId="2A4F9F83" w14:textId="77777777" w:rsidR="002A58BA" w:rsidRPr="005B5B85" w:rsidRDefault="002A58BA" w:rsidP="003A34E8">
                  <w:pPr>
                    <w:rPr>
                      <w:sz w:val="20"/>
                      <w:lang w:val="lt-LT"/>
                    </w:rPr>
                  </w:pPr>
                  <w:r w:rsidRPr="005B5B85">
                    <w:rPr>
                      <w:sz w:val="20"/>
                      <w:lang w:val="lt-LT"/>
                    </w:rPr>
                    <w:t>very strong</w:t>
                  </w:r>
                </w:p>
              </w:tc>
              <w:tc>
                <w:tcPr>
                  <w:tcW w:w="1881" w:type="pct"/>
                </w:tcPr>
                <w:p w14:paraId="4BA72075" w14:textId="77777777" w:rsidR="002A58BA" w:rsidRPr="005B5B85" w:rsidRDefault="002A58BA" w:rsidP="003A34E8">
                  <w:pPr>
                    <w:rPr>
                      <w:szCs w:val="24"/>
                      <w:lang w:val="lt-LT"/>
                    </w:rPr>
                  </w:pPr>
                </w:p>
              </w:tc>
              <w:tc>
                <w:tcPr>
                  <w:tcW w:w="622" w:type="pct"/>
                </w:tcPr>
                <w:p w14:paraId="6595075C" w14:textId="77777777" w:rsidR="002A58BA" w:rsidRPr="005B5B85" w:rsidRDefault="002A58BA" w:rsidP="003A34E8">
                  <w:pPr>
                    <w:jc w:val="center"/>
                    <w:rPr>
                      <w:sz w:val="20"/>
                      <w:lang w:val="lt-LT"/>
                    </w:rPr>
                  </w:pPr>
                  <w:r w:rsidRPr="005B5B85">
                    <w:rPr>
                      <w:szCs w:val="24"/>
                      <w:lang w:val="lt-LT"/>
                    </w:rPr>
                    <w:t xml:space="preserve">9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bl>
          <w:p w14:paraId="6EA412A4" w14:textId="77777777" w:rsidR="002A58BA" w:rsidRPr="005B5B85" w:rsidRDefault="002A58BA" w:rsidP="003A34E8">
            <w:pPr>
              <w:rPr>
                <w:sz w:val="20"/>
                <w:lang w:val="lt-LT"/>
              </w:rPr>
            </w:pPr>
          </w:p>
        </w:tc>
      </w:tr>
      <w:tr w:rsidR="002A58BA" w:rsidRPr="005B5B85" w14:paraId="6A9DF8A4" w14:textId="77777777" w:rsidTr="001507B3">
        <w:trPr>
          <w:cantSplit/>
          <w:trHeight w:val="3488"/>
          <w:jc w:val="center"/>
        </w:trPr>
        <w:tc>
          <w:tcPr>
            <w:tcW w:w="546" w:type="dxa"/>
            <w:tcBorders>
              <w:top w:val="single" w:sz="4" w:space="0" w:color="auto"/>
              <w:bottom w:val="single" w:sz="4" w:space="0" w:color="auto"/>
            </w:tcBorders>
            <w:tcMar>
              <w:top w:w="57" w:type="dxa"/>
            </w:tcMar>
          </w:tcPr>
          <w:p w14:paraId="7604FE56" w14:textId="77777777" w:rsidR="002A58BA" w:rsidRPr="005B5B85" w:rsidRDefault="002A58BA" w:rsidP="003A34E8">
            <w:pPr>
              <w:jc w:val="center"/>
              <w:rPr>
                <w:b/>
                <w:szCs w:val="24"/>
                <w:lang w:val="lt-LT"/>
              </w:rPr>
            </w:pPr>
            <w:r w:rsidRPr="005B5B85">
              <w:rPr>
                <w:b/>
                <w:szCs w:val="24"/>
                <w:lang w:val="lt-LT"/>
              </w:rPr>
              <w:t>5.5.</w:t>
            </w:r>
          </w:p>
          <w:p w14:paraId="389E2314"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tcPr>
          <w:p w14:paraId="25B4773B" w14:textId="77777777" w:rsidR="002A58BA" w:rsidRPr="005B5B85" w:rsidRDefault="002A58BA" w:rsidP="003A34E8">
            <w:pPr>
              <w:rPr>
                <w:b/>
                <w:bCs/>
                <w:szCs w:val="24"/>
                <w:lang w:val="lt-LT"/>
              </w:rPr>
            </w:pPr>
            <w:r w:rsidRPr="005B5B85">
              <w:rPr>
                <w:b/>
                <w:bCs/>
                <w:szCs w:val="24"/>
                <w:lang w:val="lt-LT"/>
              </w:rPr>
              <w:t>Lapas: šoninio lapelio forma</w:t>
            </w:r>
          </w:p>
          <w:p w14:paraId="174ED86B" w14:textId="77777777" w:rsidR="002A58BA" w:rsidRPr="005B5B85" w:rsidRDefault="002A58BA" w:rsidP="003A34E8">
            <w:pPr>
              <w:rPr>
                <w:sz w:val="20"/>
                <w:lang w:val="lt-LT"/>
              </w:rPr>
            </w:pPr>
            <w:r w:rsidRPr="005B5B85">
              <w:rPr>
                <w:sz w:val="20"/>
                <w:lang w:val="lt-LT"/>
              </w:rPr>
              <w:t>Leaf: shape of lateral leaflet</w:t>
            </w:r>
          </w:p>
          <w:tbl>
            <w:tblPr>
              <w:tblW w:w="9551" w:type="dxa"/>
              <w:tblLayout w:type="fixed"/>
              <w:tblCellMar>
                <w:left w:w="85" w:type="dxa"/>
                <w:right w:w="85" w:type="dxa"/>
              </w:tblCellMar>
              <w:tblLook w:val="04A0" w:firstRow="1" w:lastRow="0" w:firstColumn="1" w:lastColumn="0" w:noHBand="0" w:noVBand="1"/>
            </w:tblPr>
            <w:tblGrid>
              <w:gridCol w:w="2352"/>
              <w:gridCol w:w="2418"/>
              <w:gridCol w:w="3593"/>
              <w:gridCol w:w="1188"/>
            </w:tblGrid>
            <w:tr w:rsidR="002A58BA" w:rsidRPr="005B5B85" w14:paraId="52A8D79A" w14:textId="77777777" w:rsidTr="003A34E8">
              <w:trPr>
                <w:cantSplit/>
                <w:trHeight w:hRule="exact" w:val="113"/>
              </w:trPr>
              <w:tc>
                <w:tcPr>
                  <w:tcW w:w="1231" w:type="pct"/>
                </w:tcPr>
                <w:p w14:paraId="46D14D5F" w14:textId="77777777" w:rsidR="002A58BA" w:rsidRPr="005B5B85" w:rsidRDefault="002A58BA" w:rsidP="003A34E8">
                  <w:pPr>
                    <w:rPr>
                      <w:szCs w:val="24"/>
                      <w:lang w:val="lt-LT"/>
                    </w:rPr>
                  </w:pPr>
                </w:p>
              </w:tc>
              <w:tc>
                <w:tcPr>
                  <w:tcW w:w="1266" w:type="pct"/>
                </w:tcPr>
                <w:p w14:paraId="669220CF" w14:textId="77777777" w:rsidR="002A58BA" w:rsidRPr="005B5B85" w:rsidRDefault="002A58BA" w:rsidP="003A34E8">
                  <w:pPr>
                    <w:rPr>
                      <w:sz w:val="20"/>
                      <w:lang w:val="lt-LT"/>
                    </w:rPr>
                  </w:pPr>
                </w:p>
              </w:tc>
              <w:tc>
                <w:tcPr>
                  <w:tcW w:w="1881" w:type="pct"/>
                </w:tcPr>
                <w:p w14:paraId="0F01833D" w14:textId="77777777" w:rsidR="002A58BA" w:rsidRPr="005B5B85" w:rsidRDefault="002A58BA" w:rsidP="003A34E8">
                  <w:pPr>
                    <w:rPr>
                      <w:szCs w:val="24"/>
                      <w:lang w:val="lt-LT"/>
                    </w:rPr>
                  </w:pPr>
                </w:p>
              </w:tc>
              <w:tc>
                <w:tcPr>
                  <w:tcW w:w="622" w:type="pct"/>
                </w:tcPr>
                <w:p w14:paraId="48146D10" w14:textId="77777777" w:rsidR="002A58BA" w:rsidRPr="005B5B85" w:rsidRDefault="002A58BA" w:rsidP="003A34E8">
                  <w:pPr>
                    <w:jc w:val="right"/>
                    <w:rPr>
                      <w:szCs w:val="24"/>
                      <w:lang w:val="lt-LT"/>
                    </w:rPr>
                  </w:pPr>
                  <w:r w:rsidRPr="005B5B85">
                    <w:rPr>
                      <w:sz w:val="20"/>
                      <w:lang w:val="lt-LT"/>
                    </w:rPr>
                    <w:t xml:space="preserve">           </w:t>
                  </w:r>
                </w:p>
              </w:tc>
            </w:tr>
            <w:tr w:rsidR="002A58BA" w:rsidRPr="005B5B85" w14:paraId="55F85E64" w14:textId="77777777" w:rsidTr="003A34E8">
              <w:trPr>
                <w:cantSplit/>
                <w:trHeight w:val="57"/>
              </w:trPr>
              <w:tc>
                <w:tcPr>
                  <w:tcW w:w="2497" w:type="pct"/>
                  <w:gridSpan w:val="2"/>
                </w:tcPr>
                <w:p w14:paraId="32641227" w14:textId="77777777" w:rsidR="002A58BA" w:rsidRPr="005B5B85" w:rsidRDefault="002A58BA" w:rsidP="003A34E8">
                  <w:pPr>
                    <w:rPr>
                      <w:szCs w:val="24"/>
                      <w:lang w:val="lt-LT"/>
                    </w:rPr>
                  </w:pPr>
                  <w:r w:rsidRPr="005B5B85">
                    <w:rPr>
                      <w:szCs w:val="24"/>
                      <w:lang w:val="lt-LT"/>
                    </w:rPr>
                    <w:t>lancetiška</w:t>
                  </w:r>
                </w:p>
                <w:p w14:paraId="44192887" w14:textId="77777777" w:rsidR="002A58BA" w:rsidRPr="005B5B85" w:rsidRDefault="002A58BA" w:rsidP="003A34E8">
                  <w:pPr>
                    <w:rPr>
                      <w:sz w:val="20"/>
                      <w:lang w:val="lt-LT"/>
                    </w:rPr>
                  </w:pPr>
                  <w:r w:rsidRPr="005B5B85">
                    <w:rPr>
                      <w:sz w:val="20"/>
                      <w:lang w:val="lt-LT"/>
                    </w:rPr>
                    <w:t>lanceolate</w:t>
                  </w:r>
                </w:p>
              </w:tc>
              <w:tc>
                <w:tcPr>
                  <w:tcW w:w="1881" w:type="pct"/>
                  <w:vAlign w:val="center"/>
                </w:tcPr>
                <w:p w14:paraId="14348C07" w14:textId="77777777" w:rsidR="002A58BA" w:rsidRPr="005B5B85" w:rsidRDefault="002A58BA" w:rsidP="003A34E8">
                  <w:pPr>
                    <w:rPr>
                      <w:szCs w:val="24"/>
                      <w:lang w:val="lt-LT"/>
                    </w:rPr>
                  </w:pPr>
                  <w:r w:rsidRPr="005B5B85">
                    <w:rPr>
                      <w:szCs w:val="24"/>
                      <w:lang w:val="lt-LT"/>
                    </w:rPr>
                    <w:t>ES Pallador, RGT Straviata,</w:t>
                  </w:r>
                </w:p>
                <w:p w14:paraId="3EEC98DF" w14:textId="77777777" w:rsidR="002A58BA" w:rsidRPr="005B5B85" w:rsidRDefault="002A58BA" w:rsidP="003A34E8">
                  <w:pPr>
                    <w:rPr>
                      <w:szCs w:val="24"/>
                      <w:lang w:val="lt-LT"/>
                    </w:rPr>
                  </w:pPr>
                  <w:r w:rsidRPr="005B5B85">
                    <w:rPr>
                      <w:szCs w:val="24"/>
                      <w:lang w:val="lt-LT"/>
                    </w:rPr>
                    <w:t>Successor</w:t>
                  </w:r>
                </w:p>
              </w:tc>
              <w:tc>
                <w:tcPr>
                  <w:tcW w:w="622" w:type="pct"/>
                </w:tcPr>
                <w:p w14:paraId="15B182EC" w14:textId="77777777" w:rsidR="002A58BA" w:rsidRPr="005B5B85" w:rsidRDefault="002A58BA" w:rsidP="003A34E8">
                  <w:pPr>
                    <w:jc w:val="center"/>
                    <w:rPr>
                      <w:szCs w:val="24"/>
                      <w:lang w:val="lt-LT"/>
                    </w:rPr>
                  </w:pPr>
                  <w:r w:rsidRPr="005B5B85">
                    <w:rPr>
                      <w:szCs w:val="24"/>
                      <w:lang w:val="lt-LT"/>
                    </w:rPr>
                    <w:t xml:space="preserve">1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066C260D" w14:textId="77777777" w:rsidTr="003A34E8">
              <w:trPr>
                <w:cantSplit/>
                <w:trHeight w:hRule="exact" w:val="207"/>
              </w:trPr>
              <w:tc>
                <w:tcPr>
                  <w:tcW w:w="1231" w:type="pct"/>
                </w:tcPr>
                <w:p w14:paraId="344A072F" w14:textId="77777777" w:rsidR="002A58BA" w:rsidRPr="005B5B85" w:rsidRDefault="002A58BA" w:rsidP="003A34E8">
                  <w:pPr>
                    <w:rPr>
                      <w:sz w:val="20"/>
                      <w:lang w:val="lt-LT"/>
                    </w:rPr>
                  </w:pPr>
                </w:p>
              </w:tc>
              <w:tc>
                <w:tcPr>
                  <w:tcW w:w="1266" w:type="pct"/>
                </w:tcPr>
                <w:p w14:paraId="17025C49" w14:textId="77777777" w:rsidR="002A58BA" w:rsidRPr="005B5B85" w:rsidRDefault="002A58BA" w:rsidP="003A34E8">
                  <w:pPr>
                    <w:rPr>
                      <w:sz w:val="20"/>
                      <w:lang w:val="lt-LT"/>
                    </w:rPr>
                  </w:pPr>
                </w:p>
              </w:tc>
              <w:tc>
                <w:tcPr>
                  <w:tcW w:w="1881" w:type="pct"/>
                </w:tcPr>
                <w:p w14:paraId="509B1790" w14:textId="77777777" w:rsidR="002A58BA" w:rsidRPr="005B5B85" w:rsidRDefault="002A58BA" w:rsidP="003A34E8">
                  <w:pPr>
                    <w:rPr>
                      <w:szCs w:val="24"/>
                      <w:lang w:val="lt-LT"/>
                    </w:rPr>
                  </w:pPr>
                </w:p>
              </w:tc>
              <w:tc>
                <w:tcPr>
                  <w:tcW w:w="622" w:type="pct"/>
                </w:tcPr>
                <w:p w14:paraId="68E3CE3F" w14:textId="77777777" w:rsidR="002A58BA" w:rsidRPr="005B5B85" w:rsidRDefault="002A58BA" w:rsidP="003A34E8">
                  <w:pPr>
                    <w:jc w:val="right"/>
                    <w:rPr>
                      <w:sz w:val="20"/>
                      <w:lang w:val="lt-LT"/>
                    </w:rPr>
                  </w:pPr>
                </w:p>
              </w:tc>
            </w:tr>
            <w:tr w:rsidR="002A58BA" w:rsidRPr="005B5B85" w14:paraId="4447678F" w14:textId="77777777" w:rsidTr="003A34E8">
              <w:trPr>
                <w:cantSplit/>
                <w:trHeight w:val="603"/>
              </w:trPr>
              <w:tc>
                <w:tcPr>
                  <w:tcW w:w="2497" w:type="pct"/>
                  <w:gridSpan w:val="2"/>
                </w:tcPr>
                <w:p w14:paraId="7DFC680E" w14:textId="77777777" w:rsidR="002A58BA" w:rsidRPr="005B5B85" w:rsidRDefault="002A58BA" w:rsidP="003A34E8">
                  <w:pPr>
                    <w:rPr>
                      <w:szCs w:val="24"/>
                      <w:lang w:val="lt-LT"/>
                    </w:rPr>
                  </w:pPr>
                  <w:r w:rsidRPr="005B5B85">
                    <w:rPr>
                      <w:szCs w:val="24"/>
                      <w:lang w:val="lt-LT"/>
                    </w:rPr>
                    <w:t>trikampė</w:t>
                  </w:r>
                </w:p>
                <w:p w14:paraId="5730EF26" w14:textId="77777777" w:rsidR="002A58BA" w:rsidRPr="005B5B85" w:rsidRDefault="002A58BA" w:rsidP="003A34E8">
                  <w:pPr>
                    <w:rPr>
                      <w:sz w:val="20"/>
                      <w:lang w:val="lt-LT"/>
                    </w:rPr>
                  </w:pPr>
                  <w:r w:rsidRPr="005B5B85">
                    <w:rPr>
                      <w:sz w:val="20"/>
                      <w:lang w:val="lt-LT"/>
                    </w:rPr>
                    <w:t>triangular</w:t>
                  </w:r>
                </w:p>
              </w:tc>
              <w:tc>
                <w:tcPr>
                  <w:tcW w:w="1881" w:type="pct"/>
                </w:tcPr>
                <w:p w14:paraId="0B536DA2" w14:textId="77777777" w:rsidR="002A58BA" w:rsidRPr="005B5B85" w:rsidRDefault="002A58BA" w:rsidP="003A34E8">
                  <w:pPr>
                    <w:rPr>
                      <w:szCs w:val="24"/>
                      <w:lang w:val="lt-LT"/>
                    </w:rPr>
                  </w:pPr>
                  <w:r w:rsidRPr="005B5B85">
                    <w:rPr>
                      <w:szCs w:val="24"/>
                      <w:lang w:val="lt-LT"/>
                    </w:rPr>
                    <w:t>Basak, Xena</w:t>
                  </w:r>
                </w:p>
              </w:tc>
              <w:tc>
                <w:tcPr>
                  <w:tcW w:w="622" w:type="pct"/>
                </w:tcPr>
                <w:p w14:paraId="1AA197C0" w14:textId="77777777" w:rsidR="002A58BA" w:rsidRPr="005B5B85" w:rsidRDefault="002A58BA" w:rsidP="003A34E8">
                  <w:pPr>
                    <w:jc w:val="center"/>
                    <w:rPr>
                      <w:sz w:val="20"/>
                      <w:lang w:val="lt-LT"/>
                    </w:rPr>
                  </w:pPr>
                  <w:r w:rsidRPr="005B5B85">
                    <w:rPr>
                      <w:szCs w:val="24"/>
                      <w:lang w:val="lt-LT"/>
                    </w:rPr>
                    <w:t xml:space="preserve">2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692D6CDB" w14:textId="77777777" w:rsidTr="003A34E8">
              <w:trPr>
                <w:cantSplit/>
                <w:trHeight w:hRule="exact" w:val="113"/>
              </w:trPr>
              <w:tc>
                <w:tcPr>
                  <w:tcW w:w="1231" w:type="pct"/>
                </w:tcPr>
                <w:p w14:paraId="025CA561" w14:textId="77777777" w:rsidR="002A58BA" w:rsidRPr="005B5B85" w:rsidRDefault="002A58BA" w:rsidP="003A34E8">
                  <w:pPr>
                    <w:rPr>
                      <w:sz w:val="20"/>
                      <w:lang w:val="lt-LT"/>
                    </w:rPr>
                  </w:pPr>
                </w:p>
              </w:tc>
              <w:tc>
                <w:tcPr>
                  <w:tcW w:w="1266" w:type="pct"/>
                </w:tcPr>
                <w:p w14:paraId="37413834" w14:textId="77777777" w:rsidR="002A58BA" w:rsidRPr="005B5B85" w:rsidRDefault="002A58BA" w:rsidP="003A34E8">
                  <w:pPr>
                    <w:rPr>
                      <w:sz w:val="20"/>
                      <w:lang w:val="lt-LT"/>
                    </w:rPr>
                  </w:pPr>
                </w:p>
              </w:tc>
              <w:tc>
                <w:tcPr>
                  <w:tcW w:w="1881" w:type="pct"/>
                </w:tcPr>
                <w:p w14:paraId="5C16050C" w14:textId="77777777" w:rsidR="002A58BA" w:rsidRPr="005B5B85" w:rsidRDefault="002A58BA" w:rsidP="003A34E8">
                  <w:pPr>
                    <w:rPr>
                      <w:szCs w:val="24"/>
                      <w:lang w:val="lt-LT"/>
                    </w:rPr>
                  </w:pPr>
                </w:p>
              </w:tc>
              <w:tc>
                <w:tcPr>
                  <w:tcW w:w="622" w:type="pct"/>
                </w:tcPr>
                <w:p w14:paraId="53CC8C41" w14:textId="77777777" w:rsidR="002A58BA" w:rsidRPr="005B5B85" w:rsidRDefault="002A58BA" w:rsidP="003A34E8">
                  <w:pPr>
                    <w:jc w:val="right"/>
                    <w:rPr>
                      <w:sz w:val="20"/>
                      <w:lang w:val="lt-LT"/>
                    </w:rPr>
                  </w:pPr>
                </w:p>
              </w:tc>
            </w:tr>
            <w:tr w:rsidR="002A58BA" w:rsidRPr="005B5B85" w14:paraId="7B3380FA" w14:textId="77777777" w:rsidTr="003A34E8">
              <w:trPr>
                <w:cantSplit/>
                <w:trHeight w:val="549"/>
              </w:trPr>
              <w:tc>
                <w:tcPr>
                  <w:tcW w:w="2497" w:type="pct"/>
                  <w:gridSpan w:val="2"/>
                </w:tcPr>
                <w:p w14:paraId="0EB60632" w14:textId="77777777" w:rsidR="002A58BA" w:rsidRPr="005B5B85" w:rsidRDefault="002A58BA" w:rsidP="003A34E8">
                  <w:pPr>
                    <w:rPr>
                      <w:szCs w:val="24"/>
                      <w:lang w:val="lt-LT"/>
                    </w:rPr>
                  </w:pPr>
                  <w:r w:rsidRPr="005B5B85">
                    <w:rPr>
                      <w:szCs w:val="24"/>
                      <w:lang w:val="lt-LT"/>
                    </w:rPr>
                    <w:t>smailėjančio ovalo</w:t>
                  </w:r>
                </w:p>
                <w:p w14:paraId="78187092" w14:textId="77777777" w:rsidR="002A58BA" w:rsidRPr="005B5B85" w:rsidRDefault="002A58BA" w:rsidP="003A34E8">
                  <w:pPr>
                    <w:rPr>
                      <w:sz w:val="20"/>
                      <w:lang w:val="lt-LT"/>
                    </w:rPr>
                  </w:pPr>
                  <w:r w:rsidRPr="005B5B85">
                    <w:rPr>
                      <w:sz w:val="20"/>
                      <w:lang w:val="lt-LT"/>
                    </w:rPr>
                    <w:t>ovate with acute apex</w:t>
                  </w:r>
                </w:p>
              </w:tc>
              <w:tc>
                <w:tcPr>
                  <w:tcW w:w="1881" w:type="pct"/>
                </w:tcPr>
                <w:p w14:paraId="5CA38B05" w14:textId="77777777" w:rsidR="002A58BA" w:rsidRPr="005B5B85" w:rsidRDefault="002A58BA" w:rsidP="003A34E8">
                  <w:pPr>
                    <w:rPr>
                      <w:szCs w:val="24"/>
                      <w:lang w:val="lt-LT"/>
                    </w:rPr>
                  </w:pPr>
                  <w:r w:rsidRPr="005B5B85">
                    <w:rPr>
                      <w:szCs w:val="24"/>
                      <w:lang w:val="lt-LT"/>
                    </w:rPr>
                    <w:t xml:space="preserve">Elba, LID Constructor, </w:t>
                  </w:r>
                </w:p>
                <w:p w14:paraId="091933EF" w14:textId="77777777" w:rsidR="002A58BA" w:rsidRPr="005B5B85" w:rsidRDefault="002A58BA" w:rsidP="003A34E8">
                  <w:pPr>
                    <w:rPr>
                      <w:szCs w:val="24"/>
                      <w:lang w:val="lt-LT"/>
                    </w:rPr>
                  </w:pPr>
                  <w:r w:rsidRPr="005B5B85">
                    <w:rPr>
                      <w:szCs w:val="24"/>
                      <w:lang w:val="lt-LT"/>
                    </w:rPr>
                    <w:t>RGT Sigma</w:t>
                  </w:r>
                </w:p>
              </w:tc>
              <w:tc>
                <w:tcPr>
                  <w:tcW w:w="622" w:type="pct"/>
                </w:tcPr>
                <w:p w14:paraId="26EA07A1" w14:textId="77777777" w:rsidR="002A58BA" w:rsidRPr="005B5B85" w:rsidRDefault="002A58BA" w:rsidP="003A34E8">
                  <w:pPr>
                    <w:jc w:val="center"/>
                    <w:rPr>
                      <w:sz w:val="20"/>
                      <w:lang w:val="lt-LT"/>
                    </w:rPr>
                  </w:pPr>
                  <w:r w:rsidRPr="005B5B85">
                    <w:rPr>
                      <w:szCs w:val="24"/>
                      <w:lang w:val="lt-LT"/>
                    </w:rPr>
                    <w:t xml:space="preserve">3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5157637E" w14:textId="77777777" w:rsidTr="003A34E8">
              <w:trPr>
                <w:cantSplit/>
                <w:trHeight w:hRule="exact" w:val="261"/>
              </w:trPr>
              <w:tc>
                <w:tcPr>
                  <w:tcW w:w="1231" w:type="pct"/>
                </w:tcPr>
                <w:p w14:paraId="01E800B1" w14:textId="77777777" w:rsidR="002A58BA" w:rsidRPr="005B5B85" w:rsidRDefault="002A58BA" w:rsidP="003A34E8">
                  <w:pPr>
                    <w:rPr>
                      <w:sz w:val="20"/>
                      <w:lang w:val="lt-LT"/>
                    </w:rPr>
                  </w:pPr>
                </w:p>
              </w:tc>
              <w:tc>
                <w:tcPr>
                  <w:tcW w:w="1266" w:type="pct"/>
                </w:tcPr>
                <w:p w14:paraId="3C6F422B" w14:textId="77777777" w:rsidR="002A58BA" w:rsidRPr="005B5B85" w:rsidRDefault="002A58BA" w:rsidP="003A34E8">
                  <w:pPr>
                    <w:rPr>
                      <w:sz w:val="20"/>
                      <w:lang w:val="lt-LT"/>
                    </w:rPr>
                  </w:pPr>
                </w:p>
              </w:tc>
              <w:tc>
                <w:tcPr>
                  <w:tcW w:w="1881" w:type="pct"/>
                </w:tcPr>
                <w:p w14:paraId="134A4A7C" w14:textId="77777777" w:rsidR="002A58BA" w:rsidRPr="005B5B85" w:rsidRDefault="002A58BA" w:rsidP="003A34E8">
                  <w:pPr>
                    <w:rPr>
                      <w:szCs w:val="24"/>
                      <w:lang w:val="lt-LT"/>
                    </w:rPr>
                  </w:pPr>
                </w:p>
              </w:tc>
              <w:tc>
                <w:tcPr>
                  <w:tcW w:w="622" w:type="pct"/>
                </w:tcPr>
                <w:p w14:paraId="24183FE1" w14:textId="77777777" w:rsidR="002A58BA" w:rsidRPr="005B5B85" w:rsidRDefault="002A58BA" w:rsidP="003A34E8">
                  <w:pPr>
                    <w:jc w:val="right"/>
                    <w:rPr>
                      <w:sz w:val="20"/>
                      <w:lang w:val="lt-LT"/>
                    </w:rPr>
                  </w:pPr>
                </w:p>
              </w:tc>
            </w:tr>
            <w:tr w:rsidR="002A58BA" w:rsidRPr="005B5B85" w14:paraId="0E7E877C" w14:textId="77777777" w:rsidTr="003A34E8">
              <w:trPr>
                <w:cantSplit/>
                <w:trHeight w:val="549"/>
              </w:trPr>
              <w:tc>
                <w:tcPr>
                  <w:tcW w:w="2497" w:type="pct"/>
                  <w:gridSpan w:val="2"/>
                </w:tcPr>
                <w:p w14:paraId="2090C0ED" w14:textId="77777777" w:rsidR="002A58BA" w:rsidRPr="005B5B85" w:rsidRDefault="002A58BA" w:rsidP="003A34E8">
                  <w:pPr>
                    <w:rPr>
                      <w:szCs w:val="24"/>
                      <w:lang w:val="lt-LT"/>
                    </w:rPr>
                  </w:pPr>
                  <w:r w:rsidRPr="005B5B85">
                    <w:rPr>
                      <w:szCs w:val="24"/>
                      <w:lang w:val="lt-LT"/>
                    </w:rPr>
                    <w:t>užapvalinto ovalo</w:t>
                  </w:r>
                </w:p>
                <w:p w14:paraId="6C460A01" w14:textId="77777777" w:rsidR="002A58BA" w:rsidRPr="005B5B85" w:rsidRDefault="002A58BA" w:rsidP="003A34E8">
                  <w:pPr>
                    <w:rPr>
                      <w:sz w:val="20"/>
                      <w:lang w:val="lt-LT"/>
                    </w:rPr>
                  </w:pPr>
                  <w:r w:rsidRPr="005B5B85">
                    <w:rPr>
                      <w:sz w:val="20"/>
                      <w:lang w:val="lt-LT"/>
                    </w:rPr>
                    <w:t>ovate with rounded apex</w:t>
                  </w:r>
                </w:p>
              </w:tc>
              <w:tc>
                <w:tcPr>
                  <w:tcW w:w="1881" w:type="pct"/>
                </w:tcPr>
                <w:p w14:paraId="55FAB442" w14:textId="77777777" w:rsidR="002A58BA" w:rsidRPr="005B5B85" w:rsidRDefault="002A58BA" w:rsidP="003A34E8">
                  <w:pPr>
                    <w:rPr>
                      <w:szCs w:val="24"/>
                      <w:lang w:val="lt-LT"/>
                    </w:rPr>
                  </w:pPr>
                  <w:r w:rsidRPr="005B5B85">
                    <w:rPr>
                      <w:szCs w:val="24"/>
                      <w:lang w:val="lt-LT"/>
                    </w:rPr>
                    <w:t>ES Indicator, Magnolia PZO,</w:t>
                  </w:r>
                </w:p>
                <w:p w14:paraId="0DE23766" w14:textId="77777777" w:rsidR="002A58BA" w:rsidRPr="005B5B85" w:rsidRDefault="002A58BA" w:rsidP="003A34E8">
                  <w:pPr>
                    <w:rPr>
                      <w:szCs w:val="24"/>
                      <w:lang w:val="lt-LT"/>
                    </w:rPr>
                  </w:pPr>
                  <w:r w:rsidRPr="005B5B85">
                    <w:rPr>
                      <w:szCs w:val="24"/>
                      <w:lang w:val="lt-LT"/>
                    </w:rPr>
                    <w:t>PRO Taranaki</w:t>
                  </w:r>
                </w:p>
              </w:tc>
              <w:tc>
                <w:tcPr>
                  <w:tcW w:w="622" w:type="pct"/>
                </w:tcPr>
                <w:p w14:paraId="3A73FB5A" w14:textId="77777777" w:rsidR="002A58BA" w:rsidRPr="005B5B85" w:rsidRDefault="002A58BA" w:rsidP="003A34E8">
                  <w:pPr>
                    <w:jc w:val="center"/>
                    <w:rPr>
                      <w:sz w:val="20"/>
                      <w:lang w:val="lt-LT"/>
                    </w:rPr>
                  </w:pPr>
                  <w:r w:rsidRPr="005B5B85">
                    <w:rPr>
                      <w:szCs w:val="24"/>
                      <w:lang w:val="lt-LT"/>
                    </w:rPr>
                    <w:t xml:space="preserve">4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190EFC68" w14:textId="77777777" w:rsidTr="003A34E8">
              <w:trPr>
                <w:cantSplit/>
                <w:trHeight w:hRule="exact" w:val="113"/>
              </w:trPr>
              <w:tc>
                <w:tcPr>
                  <w:tcW w:w="1231" w:type="pct"/>
                </w:tcPr>
                <w:p w14:paraId="27206715" w14:textId="77777777" w:rsidR="002A58BA" w:rsidRPr="005B5B85" w:rsidRDefault="002A58BA" w:rsidP="003A34E8">
                  <w:pPr>
                    <w:rPr>
                      <w:sz w:val="20"/>
                      <w:lang w:val="lt-LT"/>
                    </w:rPr>
                  </w:pPr>
                </w:p>
              </w:tc>
              <w:tc>
                <w:tcPr>
                  <w:tcW w:w="1266" w:type="pct"/>
                </w:tcPr>
                <w:p w14:paraId="211F4B9A" w14:textId="77777777" w:rsidR="002A58BA" w:rsidRPr="005B5B85" w:rsidRDefault="002A58BA" w:rsidP="003A34E8">
                  <w:pPr>
                    <w:rPr>
                      <w:sz w:val="20"/>
                      <w:lang w:val="lt-LT"/>
                    </w:rPr>
                  </w:pPr>
                </w:p>
              </w:tc>
              <w:tc>
                <w:tcPr>
                  <w:tcW w:w="1881" w:type="pct"/>
                </w:tcPr>
                <w:p w14:paraId="48A4048C" w14:textId="77777777" w:rsidR="002A58BA" w:rsidRPr="005B5B85" w:rsidRDefault="002A58BA" w:rsidP="003A34E8">
                  <w:pPr>
                    <w:rPr>
                      <w:szCs w:val="24"/>
                      <w:lang w:val="lt-LT"/>
                    </w:rPr>
                  </w:pPr>
                </w:p>
              </w:tc>
              <w:tc>
                <w:tcPr>
                  <w:tcW w:w="622" w:type="pct"/>
                </w:tcPr>
                <w:p w14:paraId="574F5223" w14:textId="77777777" w:rsidR="002A58BA" w:rsidRPr="005B5B85" w:rsidRDefault="002A58BA" w:rsidP="003A34E8">
                  <w:pPr>
                    <w:jc w:val="right"/>
                    <w:rPr>
                      <w:sz w:val="20"/>
                      <w:lang w:val="lt-LT"/>
                    </w:rPr>
                  </w:pPr>
                </w:p>
              </w:tc>
            </w:tr>
          </w:tbl>
          <w:p w14:paraId="6EF5E6A3" w14:textId="77777777" w:rsidR="002A58BA" w:rsidRPr="005B5B85" w:rsidRDefault="002A58BA" w:rsidP="003A34E8">
            <w:pPr>
              <w:rPr>
                <w:sz w:val="20"/>
                <w:lang w:val="lt-LT"/>
              </w:rPr>
            </w:pPr>
          </w:p>
        </w:tc>
      </w:tr>
      <w:tr w:rsidR="002A58BA" w:rsidRPr="005B5B85" w14:paraId="2FC64D0A" w14:textId="77777777" w:rsidTr="001507B3">
        <w:trPr>
          <w:cantSplit/>
          <w:trHeight w:val="6917"/>
          <w:jc w:val="center"/>
        </w:trPr>
        <w:tc>
          <w:tcPr>
            <w:tcW w:w="546" w:type="dxa"/>
            <w:tcBorders>
              <w:top w:val="single" w:sz="4" w:space="0" w:color="auto"/>
              <w:bottom w:val="single" w:sz="4" w:space="0" w:color="auto"/>
            </w:tcBorders>
            <w:tcMar>
              <w:top w:w="57" w:type="dxa"/>
            </w:tcMar>
          </w:tcPr>
          <w:p w14:paraId="4958AE7A" w14:textId="77777777" w:rsidR="002A58BA" w:rsidRPr="005B5B85" w:rsidRDefault="002A58BA" w:rsidP="003A34E8">
            <w:pPr>
              <w:jc w:val="center"/>
              <w:rPr>
                <w:b/>
                <w:szCs w:val="24"/>
                <w:lang w:val="lt-LT"/>
              </w:rPr>
            </w:pPr>
            <w:r w:rsidRPr="005B5B85">
              <w:rPr>
                <w:b/>
                <w:szCs w:val="24"/>
                <w:lang w:val="lt-LT"/>
              </w:rPr>
              <w:lastRenderedPageBreak/>
              <w:t>5.6.</w:t>
            </w:r>
          </w:p>
          <w:p w14:paraId="6A2A64AC"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tcPr>
          <w:p w14:paraId="7764F8F7" w14:textId="77777777" w:rsidR="002A58BA" w:rsidRPr="005B5B85" w:rsidRDefault="002A58BA" w:rsidP="003A34E8">
            <w:pPr>
              <w:rPr>
                <w:b/>
                <w:bCs/>
                <w:szCs w:val="24"/>
                <w:lang w:val="lt-LT"/>
              </w:rPr>
            </w:pPr>
            <w:r w:rsidRPr="005B5B85">
              <w:rPr>
                <w:b/>
                <w:bCs/>
                <w:szCs w:val="24"/>
                <w:lang w:val="lt-LT"/>
              </w:rPr>
              <w:t>Lapas: šoninio lapelio dydis</w:t>
            </w:r>
          </w:p>
          <w:p w14:paraId="77B01DCE" w14:textId="77777777" w:rsidR="002A58BA" w:rsidRPr="005B5B85" w:rsidRDefault="002A58BA" w:rsidP="003A34E8">
            <w:pPr>
              <w:rPr>
                <w:sz w:val="20"/>
                <w:lang w:val="lt-LT"/>
              </w:rPr>
            </w:pPr>
            <w:r w:rsidRPr="005B5B85">
              <w:rPr>
                <w:sz w:val="20"/>
                <w:lang w:val="lt-LT"/>
              </w:rPr>
              <w:t>Leaf: size of lateral leaflet</w:t>
            </w:r>
          </w:p>
          <w:tbl>
            <w:tblPr>
              <w:tblW w:w="9551" w:type="dxa"/>
              <w:tblLayout w:type="fixed"/>
              <w:tblCellMar>
                <w:left w:w="85" w:type="dxa"/>
                <w:right w:w="85" w:type="dxa"/>
              </w:tblCellMar>
              <w:tblLook w:val="04A0" w:firstRow="1" w:lastRow="0" w:firstColumn="1" w:lastColumn="0" w:noHBand="0" w:noVBand="1"/>
            </w:tblPr>
            <w:tblGrid>
              <w:gridCol w:w="2352"/>
              <w:gridCol w:w="2418"/>
              <w:gridCol w:w="3593"/>
              <w:gridCol w:w="1188"/>
            </w:tblGrid>
            <w:tr w:rsidR="002A58BA" w:rsidRPr="005B5B85" w14:paraId="40A42E21" w14:textId="77777777" w:rsidTr="003A34E8">
              <w:trPr>
                <w:cantSplit/>
                <w:trHeight w:hRule="exact" w:val="113"/>
              </w:trPr>
              <w:tc>
                <w:tcPr>
                  <w:tcW w:w="1231" w:type="pct"/>
                </w:tcPr>
                <w:p w14:paraId="3A744E43" w14:textId="77777777" w:rsidR="002A58BA" w:rsidRPr="005B5B85" w:rsidRDefault="002A58BA" w:rsidP="003A34E8">
                  <w:pPr>
                    <w:rPr>
                      <w:szCs w:val="24"/>
                      <w:lang w:val="lt-LT"/>
                    </w:rPr>
                  </w:pPr>
                </w:p>
              </w:tc>
              <w:tc>
                <w:tcPr>
                  <w:tcW w:w="1266" w:type="pct"/>
                </w:tcPr>
                <w:p w14:paraId="1AEB45DF" w14:textId="77777777" w:rsidR="002A58BA" w:rsidRPr="005B5B85" w:rsidRDefault="002A58BA" w:rsidP="003A34E8">
                  <w:pPr>
                    <w:rPr>
                      <w:sz w:val="20"/>
                      <w:lang w:val="lt-LT"/>
                    </w:rPr>
                  </w:pPr>
                </w:p>
              </w:tc>
              <w:tc>
                <w:tcPr>
                  <w:tcW w:w="1881" w:type="pct"/>
                </w:tcPr>
                <w:p w14:paraId="4EE43435" w14:textId="77777777" w:rsidR="002A58BA" w:rsidRPr="005B5B85" w:rsidRDefault="002A58BA" w:rsidP="003A34E8">
                  <w:pPr>
                    <w:rPr>
                      <w:szCs w:val="24"/>
                      <w:lang w:val="lt-LT"/>
                    </w:rPr>
                  </w:pPr>
                </w:p>
              </w:tc>
              <w:tc>
                <w:tcPr>
                  <w:tcW w:w="622" w:type="pct"/>
                </w:tcPr>
                <w:p w14:paraId="23B3B7F0" w14:textId="77777777" w:rsidR="002A58BA" w:rsidRPr="005B5B85" w:rsidRDefault="002A58BA" w:rsidP="003A34E8">
                  <w:pPr>
                    <w:jc w:val="right"/>
                    <w:rPr>
                      <w:szCs w:val="24"/>
                      <w:lang w:val="lt-LT"/>
                    </w:rPr>
                  </w:pPr>
                  <w:r w:rsidRPr="005B5B85">
                    <w:rPr>
                      <w:sz w:val="20"/>
                      <w:lang w:val="lt-LT"/>
                    </w:rPr>
                    <w:t xml:space="preserve">           </w:t>
                  </w:r>
                </w:p>
              </w:tc>
            </w:tr>
            <w:tr w:rsidR="002A58BA" w:rsidRPr="005B5B85" w14:paraId="56380798" w14:textId="77777777" w:rsidTr="003A34E8">
              <w:trPr>
                <w:cantSplit/>
                <w:trHeight w:val="57"/>
              </w:trPr>
              <w:tc>
                <w:tcPr>
                  <w:tcW w:w="2497" w:type="pct"/>
                  <w:gridSpan w:val="2"/>
                </w:tcPr>
                <w:p w14:paraId="758A8DD0" w14:textId="77777777" w:rsidR="002A58BA" w:rsidRPr="005B5B85" w:rsidRDefault="002A58BA" w:rsidP="003A34E8">
                  <w:pPr>
                    <w:rPr>
                      <w:szCs w:val="24"/>
                      <w:lang w:val="lt-LT"/>
                    </w:rPr>
                  </w:pPr>
                  <w:r w:rsidRPr="005B5B85">
                    <w:rPr>
                      <w:szCs w:val="24"/>
                      <w:lang w:val="lt-LT"/>
                    </w:rPr>
                    <w:t>labai mažas</w:t>
                  </w:r>
                </w:p>
                <w:p w14:paraId="5F6F5EFE" w14:textId="77777777" w:rsidR="002A58BA" w:rsidRPr="005B5B85" w:rsidRDefault="002A58BA" w:rsidP="003A34E8">
                  <w:pPr>
                    <w:rPr>
                      <w:sz w:val="20"/>
                      <w:lang w:val="lt-LT"/>
                    </w:rPr>
                  </w:pPr>
                  <w:r w:rsidRPr="005B5B85">
                    <w:rPr>
                      <w:sz w:val="20"/>
                      <w:lang w:val="lt-LT"/>
                    </w:rPr>
                    <w:t>very small</w:t>
                  </w:r>
                </w:p>
              </w:tc>
              <w:tc>
                <w:tcPr>
                  <w:tcW w:w="1881" w:type="pct"/>
                  <w:vAlign w:val="center"/>
                </w:tcPr>
                <w:p w14:paraId="4E9C2EFB" w14:textId="77777777" w:rsidR="002A58BA" w:rsidRPr="005B5B85" w:rsidRDefault="002A58BA" w:rsidP="003A34E8">
                  <w:pPr>
                    <w:rPr>
                      <w:szCs w:val="24"/>
                      <w:lang w:val="lt-LT"/>
                    </w:rPr>
                  </w:pPr>
                </w:p>
              </w:tc>
              <w:tc>
                <w:tcPr>
                  <w:tcW w:w="622" w:type="pct"/>
                </w:tcPr>
                <w:p w14:paraId="58C344EC" w14:textId="77777777" w:rsidR="002A58BA" w:rsidRPr="005B5B85" w:rsidRDefault="002A58BA" w:rsidP="003A34E8">
                  <w:pPr>
                    <w:jc w:val="center"/>
                    <w:rPr>
                      <w:szCs w:val="24"/>
                      <w:lang w:val="lt-LT"/>
                    </w:rPr>
                  </w:pPr>
                  <w:r w:rsidRPr="005B5B85">
                    <w:rPr>
                      <w:szCs w:val="24"/>
                      <w:lang w:val="lt-LT"/>
                    </w:rPr>
                    <w:t xml:space="preserve">1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7670BF1A" w14:textId="77777777" w:rsidTr="003A34E8">
              <w:trPr>
                <w:cantSplit/>
                <w:trHeight w:hRule="exact" w:val="113"/>
              </w:trPr>
              <w:tc>
                <w:tcPr>
                  <w:tcW w:w="1231" w:type="pct"/>
                </w:tcPr>
                <w:p w14:paraId="3E8847B5" w14:textId="77777777" w:rsidR="002A58BA" w:rsidRPr="005B5B85" w:rsidRDefault="002A58BA" w:rsidP="003A34E8">
                  <w:pPr>
                    <w:rPr>
                      <w:sz w:val="20"/>
                      <w:lang w:val="lt-LT"/>
                    </w:rPr>
                  </w:pPr>
                </w:p>
              </w:tc>
              <w:tc>
                <w:tcPr>
                  <w:tcW w:w="1266" w:type="pct"/>
                </w:tcPr>
                <w:p w14:paraId="0D33BD67" w14:textId="77777777" w:rsidR="002A58BA" w:rsidRPr="005B5B85" w:rsidRDefault="002A58BA" w:rsidP="003A34E8">
                  <w:pPr>
                    <w:rPr>
                      <w:sz w:val="20"/>
                      <w:lang w:val="lt-LT"/>
                    </w:rPr>
                  </w:pPr>
                </w:p>
              </w:tc>
              <w:tc>
                <w:tcPr>
                  <w:tcW w:w="1881" w:type="pct"/>
                </w:tcPr>
                <w:p w14:paraId="14F5D94F" w14:textId="77777777" w:rsidR="002A58BA" w:rsidRPr="005B5B85" w:rsidRDefault="002A58BA" w:rsidP="003A34E8">
                  <w:pPr>
                    <w:rPr>
                      <w:szCs w:val="24"/>
                      <w:lang w:val="lt-LT"/>
                    </w:rPr>
                  </w:pPr>
                </w:p>
              </w:tc>
              <w:tc>
                <w:tcPr>
                  <w:tcW w:w="622" w:type="pct"/>
                </w:tcPr>
                <w:p w14:paraId="369E6AB7" w14:textId="77777777" w:rsidR="002A58BA" w:rsidRPr="005B5B85" w:rsidRDefault="002A58BA" w:rsidP="003A34E8">
                  <w:pPr>
                    <w:jc w:val="right"/>
                    <w:rPr>
                      <w:sz w:val="20"/>
                      <w:lang w:val="lt-LT"/>
                    </w:rPr>
                  </w:pPr>
                </w:p>
              </w:tc>
            </w:tr>
            <w:tr w:rsidR="002A58BA" w:rsidRPr="005B5B85" w14:paraId="0AC7CBA2" w14:textId="77777777" w:rsidTr="003A34E8">
              <w:trPr>
                <w:cantSplit/>
                <w:trHeight w:val="558"/>
              </w:trPr>
              <w:tc>
                <w:tcPr>
                  <w:tcW w:w="2497" w:type="pct"/>
                  <w:gridSpan w:val="2"/>
                </w:tcPr>
                <w:p w14:paraId="5E60335E" w14:textId="77777777" w:rsidR="002A58BA" w:rsidRPr="005B5B85" w:rsidRDefault="002A58BA" w:rsidP="003A34E8">
                  <w:pPr>
                    <w:rPr>
                      <w:szCs w:val="24"/>
                      <w:lang w:val="lt-LT"/>
                    </w:rPr>
                  </w:pPr>
                  <w:r w:rsidRPr="005B5B85">
                    <w:rPr>
                      <w:szCs w:val="24"/>
                      <w:lang w:val="lt-LT"/>
                    </w:rPr>
                    <w:t>nuo labai mažo iki mažo</w:t>
                  </w:r>
                </w:p>
                <w:p w14:paraId="2B9F7EC8" w14:textId="77777777" w:rsidR="002A58BA" w:rsidRPr="005B5B85" w:rsidRDefault="002A58BA" w:rsidP="003A34E8">
                  <w:pPr>
                    <w:rPr>
                      <w:sz w:val="20"/>
                      <w:lang w:val="lt-LT"/>
                    </w:rPr>
                  </w:pPr>
                  <w:r w:rsidRPr="005B5B85">
                    <w:rPr>
                      <w:sz w:val="20"/>
                      <w:lang w:val="lt-LT"/>
                    </w:rPr>
                    <w:t>very small to small</w:t>
                  </w:r>
                </w:p>
              </w:tc>
              <w:tc>
                <w:tcPr>
                  <w:tcW w:w="1881" w:type="pct"/>
                </w:tcPr>
                <w:p w14:paraId="20CF8C22" w14:textId="77777777" w:rsidR="002A58BA" w:rsidRPr="005B5B85" w:rsidRDefault="002A58BA" w:rsidP="003A34E8">
                  <w:pPr>
                    <w:rPr>
                      <w:szCs w:val="24"/>
                      <w:lang w:val="lt-LT"/>
                    </w:rPr>
                  </w:pPr>
                </w:p>
              </w:tc>
              <w:tc>
                <w:tcPr>
                  <w:tcW w:w="622" w:type="pct"/>
                </w:tcPr>
                <w:p w14:paraId="553FC725" w14:textId="77777777" w:rsidR="002A58BA" w:rsidRPr="005B5B85" w:rsidRDefault="002A58BA" w:rsidP="003A34E8">
                  <w:pPr>
                    <w:jc w:val="center"/>
                    <w:rPr>
                      <w:sz w:val="20"/>
                      <w:lang w:val="lt-LT"/>
                    </w:rPr>
                  </w:pPr>
                  <w:r w:rsidRPr="005B5B85">
                    <w:rPr>
                      <w:szCs w:val="24"/>
                      <w:lang w:val="lt-LT"/>
                    </w:rPr>
                    <w:t xml:space="preserve">2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506C6C83" w14:textId="77777777" w:rsidTr="003A34E8">
              <w:trPr>
                <w:cantSplit/>
                <w:trHeight w:hRule="exact" w:val="113"/>
              </w:trPr>
              <w:tc>
                <w:tcPr>
                  <w:tcW w:w="1231" w:type="pct"/>
                </w:tcPr>
                <w:p w14:paraId="2DDBBCA0" w14:textId="77777777" w:rsidR="002A58BA" w:rsidRPr="005B5B85" w:rsidRDefault="002A58BA" w:rsidP="003A34E8">
                  <w:pPr>
                    <w:rPr>
                      <w:sz w:val="20"/>
                      <w:lang w:val="lt-LT"/>
                    </w:rPr>
                  </w:pPr>
                </w:p>
              </w:tc>
              <w:tc>
                <w:tcPr>
                  <w:tcW w:w="1266" w:type="pct"/>
                </w:tcPr>
                <w:p w14:paraId="61E0177F" w14:textId="77777777" w:rsidR="002A58BA" w:rsidRPr="005B5B85" w:rsidRDefault="002A58BA" w:rsidP="003A34E8">
                  <w:pPr>
                    <w:rPr>
                      <w:sz w:val="20"/>
                      <w:lang w:val="lt-LT"/>
                    </w:rPr>
                  </w:pPr>
                </w:p>
              </w:tc>
              <w:tc>
                <w:tcPr>
                  <w:tcW w:w="1881" w:type="pct"/>
                </w:tcPr>
                <w:p w14:paraId="6CF24704" w14:textId="77777777" w:rsidR="002A58BA" w:rsidRPr="005B5B85" w:rsidRDefault="002A58BA" w:rsidP="003A34E8">
                  <w:pPr>
                    <w:rPr>
                      <w:szCs w:val="24"/>
                      <w:lang w:val="lt-LT"/>
                    </w:rPr>
                  </w:pPr>
                </w:p>
              </w:tc>
              <w:tc>
                <w:tcPr>
                  <w:tcW w:w="622" w:type="pct"/>
                </w:tcPr>
                <w:p w14:paraId="259B432A" w14:textId="77777777" w:rsidR="002A58BA" w:rsidRPr="005B5B85" w:rsidRDefault="002A58BA" w:rsidP="003A34E8">
                  <w:pPr>
                    <w:jc w:val="right"/>
                    <w:rPr>
                      <w:sz w:val="20"/>
                      <w:lang w:val="lt-LT"/>
                    </w:rPr>
                  </w:pPr>
                </w:p>
              </w:tc>
            </w:tr>
            <w:tr w:rsidR="002A58BA" w:rsidRPr="005B5B85" w14:paraId="0F633682" w14:textId="77777777" w:rsidTr="003A34E8">
              <w:trPr>
                <w:cantSplit/>
                <w:trHeight w:val="549"/>
              </w:trPr>
              <w:tc>
                <w:tcPr>
                  <w:tcW w:w="2497" w:type="pct"/>
                  <w:gridSpan w:val="2"/>
                </w:tcPr>
                <w:p w14:paraId="6A8BB7A7" w14:textId="77777777" w:rsidR="002A58BA" w:rsidRPr="005B5B85" w:rsidRDefault="002A58BA" w:rsidP="003A34E8">
                  <w:pPr>
                    <w:rPr>
                      <w:szCs w:val="24"/>
                      <w:lang w:val="lt-LT"/>
                    </w:rPr>
                  </w:pPr>
                  <w:r w:rsidRPr="005B5B85">
                    <w:rPr>
                      <w:szCs w:val="24"/>
                      <w:lang w:val="lt-LT"/>
                    </w:rPr>
                    <w:t>mažas</w:t>
                  </w:r>
                </w:p>
                <w:p w14:paraId="0D116840" w14:textId="77777777" w:rsidR="002A58BA" w:rsidRPr="005B5B85" w:rsidRDefault="002A58BA" w:rsidP="003A34E8">
                  <w:pPr>
                    <w:rPr>
                      <w:sz w:val="20"/>
                      <w:lang w:val="lt-LT"/>
                    </w:rPr>
                  </w:pPr>
                  <w:r w:rsidRPr="005B5B85">
                    <w:rPr>
                      <w:sz w:val="20"/>
                      <w:lang w:val="lt-LT"/>
                    </w:rPr>
                    <w:t>small</w:t>
                  </w:r>
                </w:p>
              </w:tc>
              <w:tc>
                <w:tcPr>
                  <w:tcW w:w="1881" w:type="pct"/>
                </w:tcPr>
                <w:p w14:paraId="6FD905E9" w14:textId="77777777" w:rsidR="002A58BA" w:rsidRPr="005B5B85" w:rsidRDefault="002A58BA" w:rsidP="003A34E8">
                  <w:pPr>
                    <w:rPr>
                      <w:szCs w:val="24"/>
                      <w:lang w:val="lt-LT"/>
                    </w:rPr>
                  </w:pPr>
                  <w:r w:rsidRPr="005B5B85">
                    <w:rPr>
                      <w:szCs w:val="24"/>
                      <w:lang w:val="lt-LT"/>
                    </w:rPr>
                    <w:t>Abelina, LID Constructor,</w:t>
                  </w:r>
                </w:p>
                <w:p w14:paraId="73C4B15B" w14:textId="77777777" w:rsidR="002A58BA" w:rsidRPr="005B5B85" w:rsidRDefault="002A58BA" w:rsidP="003A34E8">
                  <w:pPr>
                    <w:rPr>
                      <w:szCs w:val="24"/>
                      <w:lang w:val="lt-LT"/>
                    </w:rPr>
                  </w:pPr>
                  <w:r w:rsidRPr="005B5B85">
                    <w:rPr>
                      <w:szCs w:val="24"/>
                      <w:lang w:val="lt-LT"/>
                    </w:rPr>
                    <w:t>Magnolia PZO, Stapelia</w:t>
                  </w:r>
                </w:p>
              </w:tc>
              <w:tc>
                <w:tcPr>
                  <w:tcW w:w="622" w:type="pct"/>
                </w:tcPr>
                <w:p w14:paraId="5BD4D7AF" w14:textId="77777777" w:rsidR="002A58BA" w:rsidRPr="005B5B85" w:rsidRDefault="002A58BA" w:rsidP="003A34E8">
                  <w:pPr>
                    <w:jc w:val="center"/>
                    <w:rPr>
                      <w:sz w:val="20"/>
                      <w:lang w:val="lt-LT"/>
                    </w:rPr>
                  </w:pPr>
                  <w:r w:rsidRPr="005B5B85">
                    <w:rPr>
                      <w:szCs w:val="24"/>
                      <w:lang w:val="lt-LT"/>
                    </w:rPr>
                    <w:t xml:space="preserve">3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61BA68EC" w14:textId="77777777" w:rsidTr="003A34E8">
              <w:trPr>
                <w:cantSplit/>
                <w:trHeight w:hRule="exact" w:val="225"/>
              </w:trPr>
              <w:tc>
                <w:tcPr>
                  <w:tcW w:w="1231" w:type="pct"/>
                </w:tcPr>
                <w:p w14:paraId="6C2EDC36" w14:textId="77777777" w:rsidR="002A58BA" w:rsidRPr="005B5B85" w:rsidRDefault="002A58BA" w:rsidP="003A34E8">
                  <w:pPr>
                    <w:rPr>
                      <w:sz w:val="20"/>
                      <w:lang w:val="lt-LT"/>
                    </w:rPr>
                  </w:pPr>
                </w:p>
              </w:tc>
              <w:tc>
                <w:tcPr>
                  <w:tcW w:w="1266" w:type="pct"/>
                </w:tcPr>
                <w:p w14:paraId="5CC2EC4A" w14:textId="77777777" w:rsidR="002A58BA" w:rsidRPr="005B5B85" w:rsidRDefault="002A58BA" w:rsidP="003A34E8">
                  <w:pPr>
                    <w:rPr>
                      <w:sz w:val="20"/>
                      <w:lang w:val="lt-LT"/>
                    </w:rPr>
                  </w:pPr>
                </w:p>
              </w:tc>
              <w:tc>
                <w:tcPr>
                  <w:tcW w:w="1881" w:type="pct"/>
                </w:tcPr>
                <w:p w14:paraId="3CEFC9A5" w14:textId="77777777" w:rsidR="002A58BA" w:rsidRPr="005B5B85" w:rsidRDefault="002A58BA" w:rsidP="003A34E8">
                  <w:pPr>
                    <w:rPr>
                      <w:szCs w:val="24"/>
                      <w:lang w:val="lt-LT"/>
                    </w:rPr>
                  </w:pPr>
                </w:p>
              </w:tc>
              <w:tc>
                <w:tcPr>
                  <w:tcW w:w="622" w:type="pct"/>
                </w:tcPr>
                <w:p w14:paraId="561794F5" w14:textId="77777777" w:rsidR="002A58BA" w:rsidRPr="005B5B85" w:rsidRDefault="002A58BA" w:rsidP="003A34E8">
                  <w:pPr>
                    <w:jc w:val="right"/>
                    <w:rPr>
                      <w:sz w:val="20"/>
                      <w:lang w:val="lt-LT"/>
                    </w:rPr>
                  </w:pPr>
                </w:p>
              </w:tc>
            </w:tr>
            <w:tr w:rsidR="002A58BA" w:rsidRPr="005B5B85" w14:paraId="7B092BE5" w14:textId="77777777" w:rsidTr="003A34E8">
              <w:trPr>
                <w:cantSplit/>
                <w:trHeight w:val="549"/>
              </w:trPr>
              <w:tc>
                <w:tcPr>
                  <w:tcW w:w="2497" w:type="pct"/>
                  <w:gridSpan w:val="2"/>
                </w:tcPr>
                <w:p w14:paraId="4758117B" w14:textId="77777777" w:rsidR="002A58BA" w:rsidRPr="005B5B85" w:rsidRDefault="002A58BA" w:rsidP="003A34E8">
                  <w:pPr>
                    <w:rPr>
                      <w:szCs w:val="24"/>
                      <w:lang w:val="lt-LT"/>
                    </w:rPr>
                  </w:pPr>
                  <w:r w:rsidRPr="005B5B85">
                    <w:rPr>
                      <w:szCs w:val="24"/>
                      <w:lang w:val="lt-LT"/>
                    </w:rPr>
                    <w:t>nuo mažo iki vidutinio</w:t>
                  </w:r>
                </w:p>
                <w:p w14:paraId="18A37D2B" w14:textId="77777777" w:rsidR="002A58BA" w:rsidRPr="005B5B85" w:rsidRDefault="002A58BA" w:rsidP="003A34E8">
                  <w:pPr>
                    <w:rPr>
                      <w:sz w:val="20"/>
                      <w:lang w:val="lt-LT"/>
                    </w:rPr>
                  </w:pPr>
                  <w:r w:rsidRPr="005B5B85">
                    <w:rPr>
                      <w:sz w:val="20"/>
                      <w:lang w:val="lt-LT"/>
                    </w:rPr>
                    <w:t>small to medium</w:t>
                  </w:r>
                </w:p>
              </w:tc>
              <w:tc>
                <w:tcPr>
                  <w:tcW w:w="1881" w:type="pct"/>
                </w:tcPr>
                <w:p w14:paraId="53059A29" w14:textId="77777777" w:rsidR="002A58BA" w:rsidRPr="005B5B85" w:rsidRDefault="002A58BA" w:rsidP="003A34E8">
                  <w:pPr>
                    <w:rPr>
                      <w:szCs w:val="24"/>
                      <w:lang w:val="lt-LT"/>
                    </w:rPr>
                  </w:pPr>
                  <w:r w:rsidRPr="005B5B85">
                    <w:rPr>
                      <w:szCs w:val="24"/>
                      <w:lang w:val="lt-LT"/>
                    </w:rPr>
                    <w:t>Obelix, PRO Taranaki, Sussex</w:t>
                  </w:r>
                </w:p>
              </w:tc>
              <w:tc>
                <w:tcPr>
                  <w:tcW w:w="622" w:type="pct"/>
                </w:tcPr>
                <w:p w14:paraId="18F7F1EF" w14:textId="77777777" w:rsidR="002A58BA" w:rsidRPr="005B5B85" w:rsidRDefault="002A58BA" w:rsidP="003A34E8">
                  <w:pPr>
                    <w:jc w:val="center"/>
                    <w:rPr>
                      <w:sz w:val="20"/>
                      <w:lang w:val="lt-LT"/>
                    </w:rPr>
                  </w:pPr>
                  <w:r w:rsidRPr="005B5B85">
                    <w:rPr>
                      <w:szCs w:val="24"/>
                      <w:lang w:val="lt-LT"/>
                    </w:rPr>
                    <w:t xml:space="preserve">4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25E69D48" w14:textId="77777777" w:rsidTr="003A34E8">
              <w:trPr>
                <w:cantSplit/>
                <w:trHeight w:hRule="exact" w:val="113"/>
              </w:trPr>
              <w:tc>
                <w:tcPr>
                  <w:tcW w:w="1231" w:type="pct"/>
                </w:tcPr>
                <w:p w14:paraId="29E5FABC" w14:textId="77777777" w:rsidR="002A58BA" w:rsidRPr="005B5B85" w:rsidRDefault="002A58BA" w:rsidP="003A34E8">
                  <w:pPr>
                    <w:rPr>
                      <w:sz w:val="20"/>
                      <w:lang w:val="lt-LT"/>
                    </w:rPr>
                  </w:pPr>
                </w:p>
              </w:tc>
              <w:tc>
                <w:tcPr>
                  <w:tcW w:w="1266" w:type="pct"/>
                </w:tcPr>
                <w:p w14:paraId="76D0D297" w14:textId="77777777" w:rsidR="002A58BA" w:rsidRPr="005B5B85" w:rsidRDefault="002A58BA" w:rsidP="003A34E8">
                  <w:pPr>
                    <w:rPr>
                      <w:sz w:val="20"/>
                      <w:lang w:val="lt-LT"/>
                    </w:rPr>
                  </w:pPr>
                </w:p>
              </w:tc>
              <w:tc>
                <w:tcPr>
                  <w:tcW w:w="1881" w:type="pct"/>
                </w:tcPr>
                <w:p w14:paraId="442BD1F5" w14:textId="77777777" w:rsidR="002A58BA" w:rsidRPr="005B5B85" w:rsidRDefault="002A58BA" w:rsidP="003A34E8">
                  <w:pPr>
                    <w:rPr>
                      <w:szCs w:val="24"/>
                      <w:lang w:val="lt-LT"/>
                    </w:rPr>
                  </w:pPr>
                </w:p>
              </w:tc>
              <w:tc>
                <w:tcPr>
                  <w:tcW w:w="622" w:type="pct"/>
                </w:tcPr>
                <w:p w14:paraId="60227B72" w14:textId="77777777" w:rsidR="002A58BA" w:rsidRPr="005B5B85" w:rsidRDefault="002A58BA" w:rsidP="003A34E8">
                  <w:pPr>
                    <w:jc w:val="right"/>
                    <w:rPr>
                      <w:sz w:val="20"/>
                      <w:lang w:val="lt-LT"/>
                    </w:rPr>
                  </w:pPr>
                </w:p>
              </w:tc>
            </w:tr>
            <w:tr w:rsidR="002A58BA" w:rsidRPr="005B5B85" w14:paraId="03A48A97" w14:textId="77777777" w:rsidTr="003A34E8">
              <w:trPr>
                <w:cantSplit/>
                <w:trHeight w:val="549"/>
              </w:trPr>
              <w:tc>
                <w:tcPr>
                  <w:tcW w:w="2497" w:type="pct"/>
                  <w:gridSpan w:val="2"/>
                </w:tcPr>
                <w:p w14:paraId="1B2C96F8" w14:textId="77777777" w:rsidR="002A58BA" w:rsidRPr="005B5B85" w:rsidRDefault="002A58BA" w:rsidP="003A34E8">
                  <w:pPr>
                    <w:rPr>
                      <w:szCs w:val="24"/>
                      <w:lang w:val="lt-LT"/>
                    </w:rPr>
                  </w:pPr>
                  <w:r w:rsidRPr="005B5B85">
                    <w:rPr>
                      <w:szCs w:val="24"/>
                      <w:lang w:val="lt-LT"/>
                    </w:rPr>
                    <w:t>vidutinis</w:t>
                  </w:r>
                </w:p>
                <w:p w14:paraId="18A86A55" w14:textId="77777777" w:rsidR="002A58BA" w:rsidRPr="005B5B85" w:rsidRDefault="002A58BA" w:rsidP="003A34E8">
                  <w:pPr>
                    <w:rPr>
                      <w:sz w:val="20"/>
                      <w:lang w:val="lt-LT"/>
                    </w:rPr>
                  </w:pPr>
                  <w:r w:rsidRPr="005B5B85">
                    <w:rPr>
                      <w:sz w:val="20"/>
                      <w:lang w:val="lt-LT"/>
                    </w:rPr>
                    <w:t>medium</w:t>
                  </w:r>
                </w:p>
              </w:tc>
              <w:tc>
                <w:tcPr>
                  <w:tcW w:w="1881" w:type="pct"/>
                </w:tcPr>
                <w:p w14:paraId="1004083D" w14:textId="77777777" w:rsidR="002A58BA" w:rsidRPr="005B5B85" w:rsidRDefault="002A58BA" w:rsidP="003A34E8">
                  <w:pPr>
                    <w:rPr>
                      <w:szCs w:val="24"/>
                      <w:lang w:val="lt-LT"/>
                    </w:rPr>
                  </w:pPr>
                  <w:r w:rsidRPr="005B5B85">
                    <w:rPr>
                      <w:szCs w:val="24"/>
                      <w:lang w:val="lt-LT"/>
                    </w:rPr>
                    <w:t>Amma, Dakota, GL Lilas,</w:t>
                  </w:r>
                </w:p>
                <w:p w14:paraId="05BCB8F9" w14:textId="77777777" w:rsidR="002A58BA" w:rsidRPr="005B5B85" w:rsidRDefault="002A58BA" w:rsidP="003A34E8">
                  <w:pPr>
                    <w:rPr>
                      <w:szCs w:val="24"/>
                      <w:lang w:val="lt-LT"/>
                    </w:rPr>
                  </w:pPr>
                  <w:r w:rsidRPr="005B5B85">
                    <w:rPr>
                      <w:szCs w:val="24"/>
                      <w:lang w:val="lt-LT"/>
                    </w:rPr>
                    <w:t>RGT Sicilia</w:t>
                  </w:r>
                </w:p>
              </w:tc>
              <w:tc>
                <w:tcPr>
                  <w:tcW w:w="622" w:type="pct"/>
                </w:tcPr>
                <w:p w14:paraId="3410CD66" w14:textId="77777777" w:rsidR="002A58BA" w:rsidRPr="005B5B85" w:rsidRDefault="002A58BA" w:rsidP="003A34E8">
                  <w:pPr>
                    <w:jc w:val="center"/>
                    <w:rPr>
                      <w:sz w:val="20"/>
                      <w:lang w:val="lt-LT"/>
                    </w:rPr>
                  </w:pPr>
                  <w:r w:rsidRPr="005B5B85">
                    <w:rPr>
                      <w:szCs w:val="24"/>
                      <w:lang w:val="lt-LT"/>
                    </w:rPr>
                    <w:t xml:space="preserve">5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659C2015" w14:textId="77777777" w:rsidTr="003A34E8">
              <w:trPr>
                <w:cantSplit/>
                <w:trHeight w:hRule="exact" w:val="225"/>
              </w:trPr>
              <w:tc>
                <w:tcPr>
                  <w:tcW w:w="1231" w:type="pct"/>
                </w:tcPr>
                <w:p w14:paraId="5A656FBC" w14:textId="77777777" w:rsidR="002A58BA" w:rsidRPr="005B5B85" w:rsidRDefault="002A58BA" w:rsidP="003A34E8">
                  <w:pPr>
                    <w:rPr>
                      <w:sz w:val="20"/>
                      <w:lang w:val="lt-LT"/>
                    </w:rPr>
                  </w:pPr>
                </w:p>
              </w:tc>
              <w:tc>
                <w:tcPr>
                  <w:tcW w:w="1266" w:type="pct"/>
                </w:tcPr>
                <w:p w14:paraId="007C77F0" w14:textId="77777777" w:rsidR="002A58BA" w:rsidRPr="005B5B85" w:rsidRDefault="002A58BA" w:rsidP="003A34E8">
                  <w:pPr>
                    <w:rPr>
                      <w:sz w:val="20"/>
                      <w:lang w:val="lt-LT"/>
                    </w:rPr>
                  </w:pPr>
                </w:p>
              </w:tc>
              <w:tc>
                <w:tcPr>
                  <w:tcW w:w="1881" w:type="pct"/>
                </w:tcPr>
                <w:p w14:paraId="4211D03C" w14:textId="77777777" w:rsidR="002A58BA" w:rsidRPr="005B5B85" w:rsidRDefault="002A58BA" w:rsidP="003A34E8">
                  <w:pPr>
                    <w:rPr>
                      <w:szCs w:val="24"/>
                      <w:lang w:val="lt-LT"/>
                    </w:rPr>
                  </w:pPr>
                </w:p>
              </w:tc>
              <w:tc>
                <w:tcPr>
                  <w:tcW w:w="622" w:type="pct"/>
                </w:tcPr>
                <w:p w14:paraId="406E616B" w14:textId="77777777" w:rsidR="002A58BA" w:rsidRPr="005B5B85" w:rsidRDefault="002A58BA" w:rsidP="003A34E8">
                  <w:pPr>
                    <w:jc w:val="right"/>
                    <w:rPr>
                      <w:sz w:val="20"/>
                      <w:lang w:val="lt-LT"/>
                    </w:rPr>
                  </w:pPr>
                </w:p>
              </w:tc>
            </w:tr>
            <w:tr w:rsidR="002A58BA" w:rsidRPr="005B5B85" w14:paraId="43E24707" w14:textId="77777777" w:rsidTr="003A34E8">
              <w:trPr>
                <w:cantSplit/>
                <w:trHeight w:val="549"/>
              </w:trPr>
              <w:tc>
                <w:tcPr>
                  <w:tcW w:w="2497" w:type="pct"/>
                  <w:gridSpan w:val="2"/>
                </w:tcPr>
                <w:p w14:paraId="3187BA25" w14:textId="77777777" w:rsidR="002A58BA" w:rsidRPr="005B5B85" w:rsidRDefault="002A58BA" w:rsidP="003A34E8">
                  <w:pPr>
                    <w:rPr>
                      <w:szCs w:val="24"/>
                      <w:lang w:val="lt-LT"/>
                    </w:rPr>
                  </w:pPr>
                  <w:r w:rsidRPr="005B5B85">
                    <w:rPr>
                      <w:szCs w:val="24"/>
                      <w:lang w:val="lt-LT"/>
                    </w:rPr>
                    <w:t>nuo vidutinio iki didelio</w:t>
                  </w:r>
                </w:p>
                <w:p w14:paraId="3EFCE23A" w14:textId="77777777" w:rsidR="002A58BA" w:rsidRPr="005B5B85" w:rsidRDefault="002A58BA" w:rsidP="003A34E8">
                  <w:pPr>
                    <w:rPr>
                      <w:sz w:val="20"/>
                      <w:lang w:val="lt-LT"/>
                    </w:rPr>
                  </w:pPr>
                  <w:r w:rsidRPr="005B5B85">
                    <w:rPr>
                      <w:sz w:val="20"/>
                      <w:lang w:val="lt-LT"/>
                    </w:rPr>
                    <w:t>medium to large</w:t>
                  </w:r>
                </w:p>
              </w:tc>
              <w:tc>
                <w:tcPr>
                  <w:tcW w:w="1881" w:type="pct"/>
                </w:tcPr>
                <w:p w14:paraId="067F9B2C" w14:textId="77777777" w:rsidR="002A58BA" w:rsidRPr="005B5B85" w:rsidRDefault="002A58BA" w:rsidP="003A34E8">
                  <w:pPr>
                    <w:rPr>
                      <w:szCs w:val="24"/>
                      <w:lang w:val="lt-LT"/>
                    </w:rPr>
                  </w:pPr>
                </w:p>
              </w:tc>
              <w:tc>
                <w:tcPr>
                  <w:tcW w:w="622" w:type="pct"/>
                </w:tcPr>
                <w:p w14:paraId="6870A120" w14:textId="77777777" w:rsidR="002A58BA" w:rsidRPr="005B5B85" w:rsidRDefault="002A58BA" w:rsidP="003A34E8">
                  <w:pPr>
                    <w:jc w:val="center"/>
                    <w:rPr>
                      <w:sz w:val="20"/>
                      <w:lang w:val="lt-LT"/>
                    </w:rPr>
                  </w:pPr>
                  <w:r w:rsidRPr="005B5B85">
                    <w:rPr>
                      <w:szCs w:val="24"/>
                      <w:lang w:val="lt-LT"/>
                    </w:rPr>
                    <w:t xml:space="preserve">6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6DD6CB83" w14:textId="77777777" w:rsidTr="003A34E8">
              <w:trPr>
                <w:cantSplit/>
                <w:trHeight w:hRule="exact" w:val="113"/>
              </w:trPr>
              <w:tc>
                <w:tcPr>
                  <w:tcW w:w="1231" w:type="pct"/>
                </w:tcPr>
                <w:p w14:paraId="5ACBC1CA" w14:textId="77777777" w:rsidR="002A58BA" w:rsidRPr="005B5B85" w:rsidRDefault="002A58BA" w:rsidP="003A34E8">
                  <w:pPr>
                    <w:rPr>
                      <w:sz w:val="20"/>
                      <w:lang w:val="lt-LT"/>
                    </w:rPr>
                  </w:pPr>
                </w:p>
              </w:tc>
              <w:tc>
                <w:tcPr>
                  <w:tcW w:w="1266" w:type="pct"/>
                </w:tcPr>
                <w:p w14:paraId="55D651F3" w14:textId="77777777" w:rsidR="002A58BA" w:rsidRPr="005B5B85" w:rsidRDefault="002A58BA" w:rsidP="003A34E8">
                  <w:pPr>
                    <w:rPr>
                      <w:sz w:val="20"/>
                      <w:lang w:val="lt-LT"/>
                    </w:rPr>
                  </w:pPr>
                </w:p>
              </w:tc>
              <w:tc>
                <w:tcPr>
                  <w:tcW w:w="1881" w:type="pct"/>
                </w:tcPr>
                <w:p w14:paraId="1A12C2E1" w14:textId="77777777" w:rsidR="002A58BA" w:rsidRPr="005B5B85" w:rsidRDefault="002A58BA" w:rsidP="003A34E8">
                  <w:pPr>
                    <w:rPr>
                      <w:szCs w:val="24"/>
                      <w:lang w:val="lt-LT"/>
                    </w:rPr>
                  </w:pPr>
                </w:p>
              </w:tc>
              <w:tc>
                <w:tcPr>
                  <w:tcW w:w="622" w:type="pct"/>
                </w:tcPr>
                <w:p w14:paraId="5CCADEEB" w14:textId="77777777" w:rsidR="002A58BA" w:rsidRPr="005B5B85" w:rsidRDefault="002A58BA" w:rsidP="003A34E8">
                  <w:pPr>
                    <w:jc w:val="right"/>
                    <w:rPr>
                      <w:sz w:val="20"/>
                      <w:lang w:val="lt-LT"/>
                    </w:rPr>
                  </w:pPr>
                </w:p>
              </w:tc>
            </w:tr>
            <w:tr w:rsidR="002A58BA" w:rsidRPr="005B5B85" w14:paraId="1FF05DD9" w14:textId="77777777" w:rsidTr="003A34E8">
              <w:trPr>
                <w:cantSplit/>
                <w:trHeight w:val="549"/>
              </w:trPr>
              <w:tc>
                <w:tcPr>
                  <w:tcW w:w="2497" w:type="pct"/>
                  <w:gridSpan w:val="2"/>
                </w:tcPr>
                <w:p w14:paraId="644A613D" w14:textId="77777777" w:rsidR="002A58BA" w:rsidRPr="005B5B85" w:rsidRDefault="002A58BA" w:rsidP="003A34E8">
                  <w:pPr>
                    <w:rPr>
                      <w:szCs w:val="24"/>
                      <w:lang w:val="lt-LT"/>
                    </w:rPr>
                  </w:pPr>
                  <w:r w:rsidRPr="005B5B85">
                    <w:rPr>
                      <w:szCs w:val="24"/>
                      <w:lang w:val="lt-LT"/>
                    </w:rPr>
                    <w:t>didelis</w:t>
                  </w:r>
                </w:p>
                <w:p w14:paraId="14815CB8" w14:textId="77777777" w:rsidR="002A58BA" w:rsidRPr="005B5B85" w:rsidRDefault="002A58BA" w:rsidP="003A34E8">
                  <w:pPr>
                    <w:rPr>
                      <w:sz w:val="20"/>
                      <w:lang w:val="lt-LT"/>
                    </w:rPr>
                  </w:pPr>
                  <w:r w:rsidRPr="005B5B85">
                    <w:rPr>
                      <w:sz w:val="20"/>
                      <w:lang w:val="lt-LT"/>
                    </w:rPr>
                    <w:t>large</w:t>
                  </w:r>
                </w:p>
              </w:tc>
              <w:tc>
                <w:tcPr>
                  <w:tcW w:w="1881" w:type="pct"/>
                </w:tcPr>
                <w:p w14:paraId="41CEC67A" w14:textId="77777777" w:rsidR="002A58BA" w:rsidRPr="005B5B85" w:rsidRDefault="002A58BA" w:rsidP="003A34E8">
                  <w:pPr>
                    <w:rPr>
                      <w:szCs w:val="24"/>
                      <w:lang w:val="lt-LT"/>
                    </w:rPr>
                  </w:pPr>
                </w:p>
              </w:tc>
              <w:tc>
                <w:tcPr>
                  <w:tcW w:w="622" w:type="pct"/>
                </w:tcPr>
                <w:p w14:paraId="34A102AC" w14:textId="77777777" w:rsidR="002A58BA" w:rsidRPr="005B5B85" w:rsidRDefault="002A58BA" w:rsidP="003A34E8">
                  <w:pPr>
                    <w:jc w:val="center"/>
                    <w:rPr>
                      <w:sz w:val="20"/>
                      <w:lang w:val="lt-LT"/>
                    </w:rPr>
                  </w:pPr>
                  <w:r w:rsidRPr="005B5B85">
                    <w:rPr>
                      <w:szCs w:val="24"/>
                      <w:lang w:val="lt-LT"/>
                    </w:rPr>
                    <w:t xml:space="preserve">7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3364D073" w14:textId="77777777" w:rsidTr="003A34E8">
              <w:trPr>
                <w:cantSplit/>
                <w:trHeight w:hRule="exact" w:val="113"/>
              </w:trPr>
              <w:tc>
                <w:tcPr>
                  <w:tcW w:w="1231" w:type="pct"/>
                </w:tcPr>
                <w:p w14:paraId="634D0DBE" w14:textId="77777777" w:rsidR="002A58BA" w:rsidRPr="005B5B85" w:rsidRDefault="002A58BA" w:rsidP="003A34E8">
                  <w:pPr>
                    <w:rPr>
                      <w:sz w:val="20"/>
                      <w:lang w:val="lt-LT"/>
                    </w:rPr>
                  </w:pPr>
                </w:p>
              </w:tc>
              <w:tc>
                <w:tcPr>
                  <w:tcW w:w="1266" w:type="pct"/>
                </w:tcPr>
                <w:p w14:paraId="1E152FE8" w14:textId="77777777" w:rsidR="002A58BA" w:rsidRPr="005B5B85" w:rsidRDefault="002A58BA" w:rsidP="003A34E8">
                  <w:pPr>
                    <w:rPr>
                      <w:sz w:val="20"/>
                      <w:lang w:val="lt-LT"/>
                    </w:rPr>
                  </w:pPr>
                </w:p>
              </w:tc>
              <w:tc>
                <w:tcPr>
                  <w:tcW w:w="1881" w:type="pct"/>
                </w:tcPr>
                <w:p w14:paraId="2DDB90C1" w14:textId="77777777" w:rsidR="002A58BA" w:rsidRPr="005B5B85" w:rsidRDefault="002A58BA" w:rsidP="003A34E8">
                  <w:pPr>
                    <w:rPr>
                      <w:szCs w:val="24"/>
                      <w:lang w:val="lt-LT"/>
                    </w:rPr>
                  </w:pPr>
                </w:p>
              </w:tc>
              <w:tc>
                <w:tcPr>
                  <w:tcW w:w="622" w:type="pct"/>
                </w:tcPr>
                <w:p w14:paraId="5B4CFBCD" w14:textId="77777777" w:rsidR="002A58BA" w:rsidRPr="005B5B85" w:rsidRDefault="002A58BA" w:rsidP="003A34E8">
                  <w:pPr>
                    <w:jc w:val="right"/>
                    <w:rPr>
                      <w:sz w:val="20"/>
                      <w:lang w:val="lt-LT"/>
                    </w:rPr>
                  </w:pPr>
                </w:p>
              </w:tc>
            </w:tr>
            <w:tr w:rsidR="002A58BA" w:rsidRPr="005B5B85" w14:paraId="44AA772B" w14:textId="77777777" w:rsidTr="003A34E8">
              <w:trPr>
                <w:cantSplit/>
                <w:trHeight w:val="549"/>
              </w:trPr>
              <w:tc>
                <w:tcPr>
                  <w:tcW w:w="2497" w:type="pct"/>
                  <w:gridSpan w:val="2"/>
                </w:tcPr>
                <w:p w14:paraId="3D9D919C" w14:textId="77777777" w:rsidR="002A58BA" w:rsidRPr="005B5B85" w:rsidRDefault="002A58BA" w:rsidP="003A34E8">
                  <w:pPr>
                    <w:rPr>
                      <w:szCs w:val="24"/>
                      <w:lang w:val="lt-LT"/>
                    </w:rPr>
                  </w:pPr>
                  <w:r w:rsidRPr="005B5B85">
                    <w:rPr>
                      <w:szCs w:val="24"/>
                      <w:lang w:val="lt-LT"/>
                    </w:rPr>
                    <w:t>nuo didelio iki labai didelio</w:t>
                  </w:r>
                </w:p>
                <w:p w14:paraId="60E7F299" w14:textId="77777777" w:rsidR="002A58BA" w:rsidRPr="005B5B85" w:rsidRDefault="002A58BA" w:rsidP="003A34E8">
                  <w:pPr>
                    <w:rPr>
                      <w:sz w:val="20"/>
                      <w:lang w:val="lt-LT"/>
                    </w:rPr>
                  </w:pPr>
                  <w:r w:rsidRPr="005B5B85">
                    <w:rPr>
                      <w:sz w:val="20"/>
                      <w:lang w:val="lt-LT"/>
                    </w:rPr>
                    <w:t>large to very large</w:t>
                  </w:r>
                </w:p>
              </w:tc>
              <w:tc>
                <w:tcPr>
                  <w:tcW w:w="1881" w:type="pct"/>
                </w:tcPr>
                <w:p w14:paraId="3D52CB1F" w14:textId="77777777" w:rsidR="002A58BA" w:rsidRPr="005B5B85" w:rsidRDefault="002A58BA" w:rsidP="003A34E8">
                  <w:pPr>
                    <w:rPr>
                      <w:szCs w:val="24"/>
                      <w:lang w:val="lt-LT"/>
                    </w:rPr>
                  </w:pPr>
                </w:p>
              </w:tc>
              <w:tc>
                <w:tcPr>
                  <w:tcW w:w="622" w:type="pct"/>
                </w:tcPr>
                <w:p w14:paraId="2C47418D" w14:textId="77777777" w:rsidR="002A58BA" w:rsidRPr="005B5B85" w:rsidRDefault="002A58BA" w:rsidP="003A34E8">
                  <w:pPr>
                    <w:jc w:val="center"/>
                    <w:rPr>
                      <w:sz w:val="20"/>
                      <w:lang w:val="lt-LT"/>
                    </w:rPr>
                  </w:pPr>
                  <w:r w:rsidRPr="005B5B85">
                    <w:rPr>
                      <w:szCs w:val="24"/>
                      <w:lang w:val="lt-LT"/>
                    </w:rPr>
                    <w:t xml:space="preserve">8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7A79BFE3" w14:textId="77777777" w:rsidTr="003A34E8">
              <w:trPr>
                <w:cantSplit/>
                <w:trHeight w:hRule="exact" w:val="113"/>
              </w:trPr>
              <w:tc>
                <w:tcPr>
                  <w:tcW w:w="1231" w:type="pct"/>
                </w:tcPr>
                <w:p w14:paraId="5AAA8842" w14:textId="77777777" w:rsidR="002A58BA" w:rsidRPr="005B5B85" w:rsidRDefault="002A58BA" w:rsidP="003A34E8">
                  <w:pPr>
                    <w:rPr>
                      <w:sz w:val="20"/>
                      <w:lang w:val="lt-LT"/>
                    </w:rPr>
                  </w:pPr>
                </w:p>
              </w:tc>
              <w:tc>
                <w:tcPr>
                  <w:tcW w:w="1266" w:type="pct"/>
                </w:tcPr>
                <w:p w14:paraId="5B3A2B6F" w14:textId="77777777" w:rsidR="002A58BA" w:rsidRPr="005B5B85" w:rsidRDefault="002A58BA" w:rsidP="003A34E8">
                  <w:pPr>
                    <w:rPr>
                      <w:sz w:val="20"/>
                      <w:lang w:val="lt-LT"/>
                    </w:rPr>
                  </w:pPr>
                </w:p>
              </w:tc>
              <w:tc>
                <w:tcPr>
                  <w:tcW w:w="1881" w:type="pct"/>
                </w:tcPr>
                <w:p w14:paraId="61A12AE5" w14:textId="77777777" w:rsidR="002A58BA" w:rsidRPr="005B5B85" w:rsidRDefault="002A58BA" w:rsidP="003A34E8">
                  <w:pPr>
                    <w:rPr>
                      <w:szCs w:val="24"/>
                      <w:lang w:val="lt-LT"/>
                    </w:rPr>
                  </w:pPr>
                </w:p>
              </w:tc>
              <w:tc>
                <w:tcPr>
                  <w:tcW w:w="622" w:type="pct"/>
                </w:tcPr>
                <w:p w14:paraId="7EF790C5" w14:textId="77777777" w:rsidR="002A58BA" w:rsidRPr="005B5B85" w:rsidRDefault="002A58BA" w:rsidP="003A34E8">
                  <w:pPr>
                    <w:jc w:val="right"/>
                    <w:rPr>
                      <w:sz w:val="20"/>
                      <w:lang w:val="lt-LT"/>
                    </w:rPr>
                  </w:pPr>
                </w:p>
              </w:tc>
            </w:tr>
            <w:tr w:rsidR="002A58BA" w:rsidRPr="005B5B85" w14:paraId="7F526AC5" w14:textId="77777777" w:rsidTr="003A34E8">
              <w:trPr>
                <w:cantSplit/>
                <w:trHeight w:val="594"/>
              </w:trPr>
              <w:tc>
                <w:tcPr>
                  <w:tcW w:w="2497" w:type="pct"/>
                  <w:gridSpan w:val="2"/>
                </w:tcPr>
                <w:p w14:paraId="2BC35E14" w14:textId="77777777" w:rsidR="002A58BA" w:rsidRPr="005B5B85" w:rsidRDefault="002A58BA" w:rsidP="003A34E8">
                  <w:pPr>
                    <w:rPr>
                      <w:szCs w:val="24"/>
                      <w:lang w:val="lt-LT"/>
                    </w:rPr>
                  </w:pPr>
                  <w:r w:rsidRPr="005B5B85">
                    <w:rPr>
                      <w:szCs w:val="24"/>
                      <w:lang w:val="lt-LT"/>
                    </w:rPr>
                    <w:t>labai didelis</w:t>
                  </w:r>
                </w:p>
                <w:p w14:paraId="00FCED6D" w14:textId="77777777" w:rsidR="002A58BA" w:rsidRPr="005B5B85" w:rsidRDefault="002A58BA" w:rsidP="003A34E8">
                  <w:pPr>
                    <w:rPr>
                      <w:sz w:val="20"/>
                      <w:lang w:val="lt-LT"/>
                    </w:rPr>
                  </w:pPr>
                  <w:r w:rsidRPr="005B5B85">
                    <w:rPr>
                      <w:sz w:val="20"/>
                      <w:lang w:val="lt-LT"/>
                    </w:rPr>
                    <w:t>very large</w:t>
                  </w:r>
                </w:p>
              </w:tc>
              <w:tc>
                <w:tcPr>
                  <w:tcW w:w="1881" w:type="pct"/>
                </w:tcPr>
                <w:p w14:paraId="022D1F01" w14:textId="77777777" w:rsidR="002A58BA" w:rsidRPr="005B5B85" w:rsidRDefault="002A58BA" w:rsidP="003A34E8">
                  <w:pPr>
                    <w:rPr>
                      <w:szCs w:val="24"/>
                      <w:lang w:val="lt-LT"/>
                    </w:rPr>
                  </w:pPr>
                </w:p>
              </w:tc>
              <w:tc>
                <w:tcPr>
                  <w:tcW w:w="622" w:type="pct"/>
                </w:tcPr>
                <w:p w14:paraId="180B29E1" w14:textId="77777777" w:rsidR="002A58BA" w:rsidRPr="005B5B85" w:rsidRDefault="002A58BA" w:rsidP="003A34E8">
                  <w:pPr>
                    <w:jc w:val="center"/>
                    <w:rPr>
                      <w:sz w:val="20"/>
                      <w:lang w:val="lt-LT"/>
                    </w:rPr>
                  </w:pPr>
                  <w:r w:rsidRPr="005B5B85">
                    <w:rPr>
                      <w:szCs w:val="24"/>
                      <w:lang w:val="lt-LT"/>
                    </w:rPr>
                    <w:t xml:space="preserve">9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bl>
          <w:p w14:paraId="17D70ACE" w14:textId="77777777" w:rsidR="002A58BA" w:rsidRPr="005B5B85" w:rsidRDefault="002A58BA" w:rsidP="003A34E8">
            <w:pPr>
              <w:rPr>
                <w:b/>
                <w:bCs/>
                <w:szCs w:val="24"/>
                <w:lang w:val="lt-LT"/>
              </w:rPr>
            </w:pPr>
          </w:p>
        </w:tc>
      </w:tr>
      <w:tr w:rsidR="002A58BA" w:rsidRPr="005B5B85" w14:paraId="68262CAA" w14:textId="77777777" w:rsidTr="001507B3">
        <w:trPr>
          <w:cantSplit/>
          <w:trHeight w:val="3488"/>
          <w:jc w:val="center"/>
        </w:trPr>
        <w:tc>
          <w:tcPr>
            <w:tcW w:w="546" w:type="dxa"/>
            <w:tcBorders>
              <w:top w:val="single" w:sz="4" w:space="0" w:color="auto"/>
              <w:bottom w:val="single" w:sz="4" w:space="0" w:color="auto"/>
            </w:tcBorders>
            <w:tcMar>
              <w:top w:w="57" w:type="dxa"/>
            </w:tcMar>
          </w:tcPr>
          <w:p w14:paraId="6586480E" w14:textId="77777777" w:rsidR="002A58BA" w:rsidRPr="005B5B85" w:rsidRDefault="002A58BA" w:rsidP="003A34E8">
            <w:pPr>
              <w:jc w:val="center"/>
              <w:rPr>
                <w:b/>
                <w:szCs w:val="24"/>
                <w:lang w:val="lt-LT"/>
              </w:rPr>
            </w:pPr>
            <w:r w:rsidRPr="005B5B85">
              <w:rPr>
                <w:b/>
                <w:szCs w:val="24"/>
                <w:lang w:val="lt-LT"/>
              </w:rPr>
              <w:t>5.7.</w:t>
            </w:r>
          </w:p>
          <w:p w14:paraId="6B872F9A"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tcPr>
          <w:p w14:paraId="3C3A2413" w14:textId="77777777" w:rsidR="002A58BA" w:rsidRPr="005B5B85" w:rsidRDefault="002A58BA" w:rsidP="003A34E8">
            <w:pPr>
              <w:rPr>
                <w:b/>
                <w:bCs/>
                <w:szCs w:val="24"/>
                <w:lang w:val="lt-LT"/>
              </w:rPr>
            </w:pPr>
            <w:r w:rsidRPr="005B5B85">
              <w:rPr>
                <w:b/>
                <w:bCs/>
                <w:szCs w:val="24"/>
                <w:lang w:val="lt-LT"/>
              </w:rPr>
              <w:t>Lapas: žalios spalvos intensyvumas</w:t>
            </w:r>
          </w:p>
          <w:p w14:paraId="1D86D3EE" w14:textId="77777777" w:rsidR="002A58BA" w:rsidRPr="005B5B85" w:rsidRDefault="002A58BA" w:rsidP="003A34E8">
            <w:pPr>
              <w:rPr>
                <w:sz w:val="20"/>
                <w:lang w:val="lt-LT"/>
              </w:rPr>
            </w:pPr>
            <w:r w:rsidRPr="005B5B85">
              <w:rPr>
                <w:sz w:val="20"/>
                <w:lang w:val="lt-LT"/>
              </w:rPr>
              <w:t>Leaf: intensity of green colour</w:t>
            </w:r>
          </w:p>
          <w:tbl>
            <w:tblPr>
              <w:tblW w:w="9551" w:type="dxa"/>
              <w:tblLayout w:type="fixed"/>
              <w:tblCellMar>
                <w:left w:w="85" w:type="dxa"/>
                <w:right w:w="85" w:type="dxa"/>
              </w:tblCellMar>
              <w:tblLook w:val="04A0" w:firstRow="1" w:lastRow="0" w:firstColumn="1" w:lastColumn="0" w:noHBand="0" w:noVBand="1"/>
            </w:tblPr>
            <w:tblGrid>
              <w:gridCol w:w="2352"/>
              <w:gridCol w:w="2418"/>
              <w:gridCol w:w="3593"/>
              <w:gridCol w:w="1188"/>
            </w:tblGrid>
            <w:tr w:rsidR="002A58BA" w:rsidRPr="005B5B85" w14:paraId="46877A70" w14:textId="77777777" w:rsidTr="003A34E8">
              <w:trPr>
                <w:cantSplit/>
                <w:trHeight w:hRule="exact" w:val="113"/>
              </w:trPr>
              <w:tc>
                <w:tcPr>
                  <w:tcW w:w="1231" w:type="pct"/>
                </w:tcPr>
                <w:p w14:paraId="587D21EF" w14:textId="77777777" w:rsidR="002A58BA" w:rsidRPr="005B5B85" w:rsidRDefault="002A58BA" w:rsidP="003A34E8">
                  <w:pPr>
                    <w:rPr>
                      <w:szCs w:val="24"/>
                      <w:lang w:val="lt-LT"/>
                    </w:rPr>
                  </w:pPr>
                </w:p>
              </w:tc>
              <w:tc>
                <w:tcPr>
                  <w:tcW w:w="1266" w:type="pct"/>
                </w:tcPr>
                <w:p w14:paraId="538BAACF" w14:textId="77777777" w:rsidR="002A58BA" w:rsidRPr="005B5B85" w:rsidRDefault="002A58BA" w:rsidP="003A34E8">
                  <w:pPr>
                    <w:rPr>
                      <w:sz w:val="20"/>
                      <w:lang w:val="lt-LT"/>
                    </w:rPr>
                  </w:pPr>
                </w:p>
              </w:tc>
              <w:tc>
                <w:tcPr>
                  <w:tcW w:w="1881" w:type="pct"/>
                </w:tcPr>
                <w:p w14:paraId="3024B100" w14:textId="77777777" w:rsidR="002A58BA" w:rsidRPr="005B5B85" w:rsidRDefault="002A58BA" w:rsidP="003A34E8">
                  <w:pPr>
                    <w:rPr>
                      <w:szCs w:val="24"/>
                      <w:lang w:val="lt-LT"/>
                    </w:rPr>
                  </w:pPr>
                </w:p>
              </w:tc>
              <w:tc>
                <w:tcPr>
                  <w:tcW w:w="622" w:type="pct"/>
                </w:tcPr>
                <w:p w14:paraId="0AA712C3" w14:textId="77777777" w:rsidR="002A58BA" w:rsidRPr="005B5B85" w:rsidRDefault="002A58BA" w:rsidP="003A34E8">
                  <w:pPr>
                    <w:jc w:val="right"/>
                    <w:rPr>
                      <w:szCs w:val="24"/>
                      <w:lang w:val="lt-LT"/>
                    </w:rPr>
                  </w:pPr>
                  <w:r w:rsidRPr="005B5B85">
                    <w:rPr>
                      <w:sz w:val="20"/>
                      <w:lang w:val="lt-LT"/>
                    </w:rPr>
                    <w:t xml:space="preserve">           </w:t>
                  </w:r>
                </w:p>
              </w:tc>
            </w:tr>
            <w:tr w:rsidR="002A58BA" w:rsidRPr="005B5B85" w14:paraId="2DAE59D9" w14:textId="77777777" w:rsidTr="003A34E8">
              <w:trPr>
                <w:cantSplit/>
                <w:trHeight w:val="57"/>
              </w:trPr>
              <w:tc>
                <w:tcPr>
                  <w:tcW w:w="2497" w:type="pct"/>
                  <w:gridSpan w:val="2"/>
                </w:tcPr>
                <w:p w14:paraId="5670EBFC" w14:textId="77777777" w:rsidR="002A58BA" w:rsidRPr="005B5B85" w:rsidRDefault="002A58BA" w:rsidP="003A34E8">
                  <w:pPr>
                    <w:rPr>
                      <w:szCs w:val="24"/>
                      <w:lang w:val="lt-LT"/>
                    </w:rPr>
                  </w:pPr>
                  <w:r w:rsidRPr="005B5B85">
                    <w:rPr>
                      <w:szCs w:val="24"/>
                      <w:lang w:val="lt-LT"/>
                    </w:rPr>
                    <w:t>labai šviesus</w:t>
                  </w:r>
                </w:p>
                <w:p w14:paraId="4519FF75" w14:textId="77777777" w:rsidR="002A58BA" w:rsidRPr="005B5B85" w:rsidRDefault="002A58BA" w:rsidP="003A34E8">
                  <w:pPr>
                    <w:rPr>
                      <w:sz w:val="20"/>
                      <w:lang w:val="lt-LT"/>
                    </w:rPr>
                  </w:pPr>
                  <w:r w:rsidRPr="005B5B85">
                    <w:rPr>
                      <w:sz w:val="20"/>
                      <w:lang w:val="lt-LT"/>
                    </w:rPr>
                    <w:t>very light</w:t>
                  </w:r>
                </w:p>
              </w:tc>
              <w:tc>
                <w:tcPr>
                  <w:tcW w:w="1881" w:type="pct"/>
                  <w:vAlign w:val="center"/>
                </w:tcPr>
                <w:p w14:paraId="116A0E56" w14:textId="77777777" w:rsidR="002A58BA" w:rsidRPr="005B5B85" w:rsidRDefault="002A58BA" w:rsidP="003A34E8">
                  <w:pPr>
                    <w:rPr>
                      <w:szCs w:val="24"/>
                      <w:lang w:val="lt-LT"/>
                    </w:rPr>
                  </w:pPr>
                </w:p>
              </w:tc>
              <w:tc>
                <w:tcPr>
                  <w:tcW w:w="622" w:type="pct"/>
                </w:tcPr>
                <w:p w14:paraId="2CB4C31F" w14:textId="77777777" w:rsidR="002A58BA" w:rsidRPr="005B5B85" w:rsidRDefault="002A58BA" w:rsidP="003A34E8">
                  <w:pPr>
                    <w:jc w:val="center"/>
                    <w:rPr>
                      <w:szCs w:val="24"/>
                      <w:lang w:val="lt-LT"/>
                    </w:rPr>
                  </w:pPr>
                  <w:r w:rsidRPr="005B5B85">
                    <w:rPr>
                      <w:szCs w:val="24"/>
                      <w:lang w:val="lt-LT"/>
                    </w:rPr>
                    <w:t xml:space="preserve">1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72A1D465" w14:textId="77777777" w:rsidTr="003A34E8">
              <w:trPr>
                <w:cantSplit/>
                <w:trHeight w:hRule="exact" w:val="113"/>
              </w:trPr>
              <w:tc>
                <w:tcPr>
                  <w:tcW w:w="1231" w:type="pct"/>
                </w:tcPr>
                <w:p w14:paraId="14B9AEA7" w14:textId="77777777" w:rsidR="002A58BA" w:rsidRPr="005B5B85" w:rsidRDefault="002A58BA" w:rsidP="003A34E8">
                  <w:pPr>
                    <w:rPr>
                      <w:sz w:val="20"/>
                      <w:lang w:val="lt-LT"/>
                    </w:rPr>
                  </w:pPr>
                </w:p>
              </w:tc>
              <w:tc>
                <w:tcPr>
                  <w:tcW w:w="1266" w:type="pct"/>
                </w:tcPr>
                <w:p w14:paraId="326E07D2" w14:textId="77777777" w:rsidR="002A58BA" w:rsidRPr="005B5B85" w:rsidRDefault="002A58BA" w:rsidP="003A34E8">
                  <w:pPr>
                    <w:rPr>
                      <w:sz w:val="20"/>
                      <w:lang w:val="lt-LT"/>
                    </w:rPr>
                  </w:pPr>
                </w:p>
              </w:tc>
              <w:tc>
                <w:tcPr>
                  <w:tcW w:w="1881" w:type="pct"/>
                </w:tcPr>
                <w:p w14:paraId="422EE43F" w14:textId="77777777" w:rsidR="002A58BA" w:rsidRPr="005B5B85" w:rsidRDefault="002A58BA" w:rsidP="003A34E8">
                  <w:pPr>
                    <w:rPr>
                      <w:szCs w:val="24"/>
                      <w:lang w:val="lt-LT"/>
                    </w:rPr>
                  </w:pPr>
                </w:p>
              </w:tc>
              <w:tc>
                <w:tcPr>
                  <w:tcW w:w="622" w:type="pct"/>
                </w:tcPr>
                <w:p w14:paraId="1BF72060" w14:textId="77777777" w:rsidR="002A58BA" w:rsidRPr="005B5B85" w:rsidRDefault="002A58BA" w:rsidP="003A34E8">
                  <w:pPr>
                    <w:jc w:val="right"/>
                    <w:rPr>
                      <w:sz w:val="20"/>
                      <w:lang w:val="lt-LT"/>
                    </w:rPr>
                  </w:pPr>
                </w:p>
              </w:tc>
            </w:tr>
            <w:tr w:rsidR="002A58BA" w:rsidRPr="005B5B85" w14:paraId="75A2FC02" w14:textId="77777777" w:rsidTr="003A34E8">
              <w:trPr>
                <w:cantSplit/>
                <w:trHeight w:val="558"/>
              </w:trPr>
              <w:tc>
                <w:tcPr>
                  <w:tcW w:w="2497" w:type="pct"/>
                  <w:gridSpan w:val="2"/>
                </w:tcPr>
                <w:p w14:paraId="455E1882" w14:textId="77777777" w:rsidR="002A58BA" w:rsidRPr="005B5B85" w:rsidRDefault="002A58BA" w:rsidP="003A34E8">
                  <w:pPr>
                    <w:rPr>
                      <w:szCs w:val="24"/>
                      <w:lang w:val="lt-LT"/>
                    </w:rPr>
                  </w:pPr>
                  <w:r w:rsidRPr="005B5B85">
                    <w:rPr>
                      <w:szCs w:val="24"/>
                      <w:lang w:val="lt-LT"/>
                    </w:rPr>
                    <w:t>nuo labai šviesaus iki šviesaus</w:t>
                  </w:r>
                </w:p>
                <w:p w14:paraId="45DF09C5" w14:textId="77777777" w:rsidR="002A58BA" w:rsidRPr="005B5B85" w:rsidRDefault="002A58BA" w:rsidP="003A34E8">
                  <w:pPr>
                    <w:rPr>
                      <w:sz w:val="20"/>
                      <w:lang w:val="lt-LT"/>
                    </w:rPr>
                  </w:pPr>
                  <w:r w:rsidRPr="005B5B85">
                    <w:rPr>
                      <w:sz w:val="20"/>
                      <w:lang w:val="lt-LT"/>
                    </w:rPr>
                    <w:t>very light to light</w:t>
                  </w:r>
                </w:p>
              </w:tc>
              <w:tc>
                <w:tcPr>
                  <w:tcW w:w="1881" w:type="pct"/>
                </w:tcPr>
                <w:p w14:paraId="18869C8A" w14:textId="77777777" w:rsidR="002A58BA" w:rsidRPr="005B5B85" w:rsidRDefault="002A58BA" w:rsidP="003A34E8">
                  <w:pPr>
                    <w:rPr>
                      <w:szCs w:val="24"/>
                      <w:lang w:val="lt-LT"/>
                    </w:rPr>
                  </w:pPr>
                </w:p>
              </w:tc>
              <w:tc>
                <w:tcPr>
                  <w:tcW w:w="622" w:type="pct"/>
                </w:tcPr>
                <w:p w14:paraId="7F302907" w14:textId="77777777" w:rsidR="002A58BA" w:rsidRPr="005B5B85" w:rsidRDefault="002A58BA" w:rsidP="003A34E8">
                  <w:pPr>
                    <w:jc w:val="center"/>
                    <w:rPr>
                      <w:sz w:val="20"/>
                      <w:lang w:val="lt-LT"/>
                    </w:rPr>
                  </w:pPr>
                  <w:r w:rsidRPr="005B5B85">
                    <w:rPr>
                      <w:szCs w:val="24"/>
                      <w:lang w:val="lt-LT"/>
                    </w:rPr>
                    <w:t xml:space="preserve">2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7F962536" w14:textId="77777777" w:rsidTr="003A34E8">
              <w:trPr>
                <w:cantSplit/>
                <w:trHeight w:hRule="exact" w:val="113"/>
              </w:trPr>
              <w:tc>
                <w:tcPr>
                  <w:tcW w:w="1231" w:type="pct"/>
                </w:tcPr>
                <w:p w14:paraId="08AACC58" w14:textId="77777777" w:rsidR="002A58BA" w:rsidRPr="005B5B85" w:rsidRDefault="002A58BA" w:rsidP="003A34E8">
                  <w:pPr>
                    <w:rPr>
                      <w:sz w:val="20"/>
                      <w:lang w:val="lt-LT"/>
                    </w:rPr>
                  </w:pPr>
                </w:p>
              </w:tc>
              <w:tc>
                <w:tcPr>
                  <w:tcW w:w="1266" w:type="pct"/>
                </w:tcPr>
                <w:p w14:paraId="1B6E09F0" w14:textId="77777777" w:rsidR="002A58BA" w:rsidRPr="005B5B85" w:rsidRDefault="002A58BA" w:rsidP="003A34E8">
                  <w:pPr>
                    <w:rPr>
                      <w:sz w:val="20"/>
                      <w:lang w:val="lt-LT"/>
                    </w:rPr>
                  </w:pPr>
                </w:p>
              </w:tc>
              <w:tc>
                <w:tcPr>
                  <w:tcW w:w="1881" w:type="pct"/>
                </w:tcPr>
                <w:p w14:paraId="677FF7FA" w14:textId="77777777" w:rsidR="002A58BA" w:rsidRPr="005B5B85" w:rsidRDefault="002A58BA" w:rsidP="003A34E8">
                  <w:pPr>
                    <w:rPr>
                      <w:szCs w:val="24"/>
                      <w:lang w:val="lt-LT"/>
                    </w:rPr>
                  </w:pPr>
                </w:p>
              </w:tc>
              <w:tc>
                <w:tcPr>
                  <w:tcW w:w="622" w:type="pct"/>
                </w:tcPr>
                <w:p w14:paraId="33593013" w14:textId="77777777" w:rsidR="002A58BA" w:rsidRPr="005B5B85" w:rsidRDefault="002A58BA" w:rsidP="003A34E8">
                  <w:pPr>
                    <w:jc w:val="right"/>
                    <w:rPr>
                      <w:sz w:val="20"/>
                      <w:lang w:val="lt-LT"/>
                    </w:rPr>
                  </w:pPr>
                </w:p>
              </w:tc>
            </w:tr>
            <w:tr w:rsidR="002A58BA" w:rsidRPr="005B5B85" w14:paraId="707C9704" w14:textId="77777777" w:rsidTr="003A34E8">
              <w:trPr>
                <w:cantSplit/>
                <w:trHeight w:val="549"/>
              </w:trPr>
              <w:tc>
                <w:tcPr>
                  <w:tcW w:w="2497" w:type="pct"/>
                  <w:gridSpan w:val="2"/>
                </w:tcPr>
                <w:p w14:paraId="3E1E806E" w14:textId="77777777" w:rsidR="002A58BA" w:rsidRPr="005B5B85" w:rsidRDefault="002A58BA" w:rsidP="003A34E8">
                  <w:pPr>
                    <w:rPr>
                      <w:szCs w:val="24"/>
                      <w:lang w:val="lt-LT"/>
                    </w:rPr>
                  </w:pPr>
                  <w:r w:rsidRPr="005B5B85">
                    <w:rPr>
                      <w:szCs w:val="24"/>
                      <w:lang w:val="lt-LT"/>
                    </w:rPr>
                    <w:t>šviesus</w:t>
                  </w:r>
                </w:p>
                <w:p w14:paraId="3331C085" w14:textId="77777777" w:rsidR="002A58BA" w:rsidRPr="005B5B85" w:rsidRDefault="002A58BA" w:rsidP="003A34E8">
                  <w:pPr>
                    <w:rPr>
                      <w:sz w:val="20"/>
                      <w:lang w:val="lt-LT"/>
                    </w:rPr>
                  </w:pPr>
                  <w:r w:rsidRPr="005B5B85">
                    <w:rPr>
                      <w:sz w:val="20"/>
                      <w:lang w:val="lt-LT"/>
                    </w:rPr>
                    <w:t>light</w:t>
                  </w:r>
                </w:p>
              </w:tc>
              <w:tc>
                <w:tcPr>
                  <w:tcW w:w="1881" w:type="pct"/>
                </w:tcPr>
                <w:p w14:paraId="16B38FE0" w14:textId="77777777" w:rsidR="002A58BA" w:rsidRPr="005B5B85" w:rsidRDefault="002A58BA" w:rsidP="003A34E8">
                  <w:pPr>
                    <w:rPr>
                      <w:szCs w:val="24"/>
                      <w:lang w:val="lt-LT"/>
                    </w:rPr>
                  </w:pPr>
                </w:p>
              </w:tc>
              <w:tc>
                <w:tcPr>
                  <w:tcW w:w="622" w:type="pct"/>
                </w:tcPr>
                <w:p w14:paraId="01A34AE3" w14:textId="77777777" w:rsidR="002A58BA" w:rsidRPr="005B5B85" w:rsidRDefault="002A58BA" w:rsidP="003A34E8">
                  <w:pPr>
                    <w:jc w:val="center"/>
                    <w:rPr>
                      <w:sz w:val="20"/>
                      <w:lang w:val="lt-LT"/>
                    </w:rPr>
                  </w:pPr>
                  <w:r w:rsidRPr="005B5B85">
                    <w:rPr>
                      <w:szCs w:val="24"/>
                      <w:lang w:val="lt-LT"/>
                    </w:rPr>
                    <w:t xml:space="preserve">3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3A783D16" w14:textId="77777777" w:rsidTr="003A34E8">
              <w:trPr>
                <w:cantSplit/>
                <w:trHeight w:hRule="exact" w:val="113"/>
              </w:trPr>
              <w:tc>
                <w:tcPr>
                  <w:tcW w:w="1231" w:type="pct"/>
                </w:tcPr>
                <w:p w14:paraId="76BA6944" w14:textId="77777777" w:rsidR="002A58BA" w:rsidRPr="005B5B85" w:rsidRDefault="002A58BA" w:rsidP="003A34E8">
                  <w:pPr>
                    <w:rPr>
                      <w:sz w:val="20"/>
                      <w:lang w:val="lt-LT"/>
                    </w:rPr>
                  </w:pPr>
                </w:p>
              </w:tc>
              <w:tc>
                <w:tcPr>
                  <w:tcW w:w="1266" w:type="pct"/>
                </w:tcPr>
                <w:p w14:paraId="686541F9" w14:textId="77777777" w:rsidR="002A58BA" w:rsidRPr="005B5B85" w:rsidRDefault="002A58BA" w:rsidP="003A34E8">
                  <w:pPr>
                    <w:rPr>
                      <w:sz w:val="20"/>
                      <w:lang w:val="lt-LT"/>
                    </w:rPr>
                  </w:pPr>
                </w:p>
              </w:tc>
              <w:tc>
                <w:tcPr>
                  <w:tcW w:w="1881" w:type="pct"/>
                </w:tcPr>
                <w:p w14:paraId="0FA0D96F" w14:textId="77777777" w:rsidR="002A58BA" w:rsidRPr="005B5B85" w:rsidRDefault="002A58BA" w:rsidP="003A34E8">
                  <w:pPr>
                    <w:rPr>
                      <w:szCs w:val="24"/>
                      <w:lang w:val="lt-LT"/>
                    </w:rPr>
                  </w:pPr>
                </w:p>
              </w:tc>
              <w:tc>
                <w:tcPr>
                  <w:tcW w:w="622" w:type="pct"/>
                </w:tcPr>
                <w:p w14:paraId="28C220FC" w14:textId="77777777" w:rsidR="002A58BA" w:rsidRPr="005B5B85" w:rsidRDefault="002A58BA" w:rsidP="003A34E8">
                  <w:pPr>
                    <w:jc w:val="right"/>
                    <w:rPr>
                      <w:sz w:val="20"/>
                      <w:lang w:val="lt-LT"/>
                    </w:rPr>
                  </w:pPr>
                </w:p>
              </w:tc>
            </w:tr>
            <w:tr w:rsidR="002A58BA" w:rsidRPr="005B5B85" w14:paraId="06727209" w14:textId="77777777" w:rsidTr="003A34E8">
              <w:trPr>
                <w:cantSplit/>
                <w:trHeight w:val="549"/>
              </w:trPr>
              <w:tc>
                <w:tcPr>
                  <w:tcW w:w="2497" w:type="pct"/>
                  <w:gridSpan w:val="2"/>
                </w:tcPr>
                <w:p w14:paraId="31CC5128" w14:textId="77777777" w:rsidR="002A58BA" w:rsidRPr="005B5B85" w:rsidRDefault="002A58BA" w:rsidP="003A34E8">
                  <w:pPr>
                    <w:rPr>
                      <w:szCs w:val="24"/>
                      <w:lang w:val="lt-LT"/>
                    </w:rPr>
                  </w:pPr>
                  <w:r w:rsidRPr="005B5B85">
                    <w:rPr>
                      <w:szCs w:val="24"/>
                      <w:lang w:val="lt-LT"/>
                    </w:rPr>
                    <w:t>nuo šviesaus iki vidutinio</w:t>
                  </w:r>
                </w:p>
                <w:p w14:paraId="06522F0C" w14:textId="77777777" w:rsidR="002A58BA" w:rsidRPr="005B5B85" w:rsidRDefault="002A58BA" w:rsidP="003A34E8">
                  <w:pPr>
                    <w:rPr>
                      <w:sz w:val="20"/>
                      <w:lang w:val="lt-LT"/>
                    </w:rPr>
                  </w:pPr>
                  <w:r w:rsidRPr="005B5B85">
                    <w:rPr>
                      <w:sz w:val="20"/>
                      <w:lang w:val="lt-LT"/>
                    </w:rPr>
                    <w:t>light to medium</w:t>
                  </w:r>
                </w:p>
              </w:tc>
              <w:tc>
                <w:tcPr>
                  <w:tcW w:w="1881" w:type="pct"/>
                </w:tcPr>
                <w:p w14:paraId="19E385BA" w14:textId="77777777" w:rsidR="002A58BA" w:rsidRPr="005B5B85" w:rsidRDefault="002A58BA" w:rsidP="003A34E8">
                  <w:pPr>
                    <w:rPr>
                      <w:szCs w:val="24"/>
                      <w:lang w:val="lt-LT"/>
                    </w:rPr>
                  </w:pPr>
                  <w:r w:rsidRPr="005B5B85">
                    <w:rPr>
                      <w:szCs w:val="24"/>
                      <w:lang w:val="lt-LT"/>
                    </w:rPr>
                    <w:t>NS Altis, Wapiti</w:t>
                  </w:r>
                </w:p>
              </w:tc>
              <w:tc>
                <w:tcPr>
                  <w:tcW w:w="622" w:type="pct"/>
                </w:tcPr>
                <w:p w14:paraId="488DE40C" w14:textId="77777777" w:rsidR="002A58BA" w:rsidRPr="005B5B85" w:rsidRDefault="002A58BA" w:rsidP="003A34E8">
                  <w:pPr>
                    <w:jc w:val="center"/>
                    <w:rPr>
                      <w:sz w:val="20"/>
                      <w:lang w:val="lt-LT"/>
                    </w:rPr>
                  </w:pPr>
                  <w:r w:rsidRPr="005B5B85">
                    <w:rPr>
                      <w:szCs w:val="24"/>
                      <w:lang w:val="lt-LT"/>
                    </w:rPr>
                    <w:t xml:space="preserve">4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15340D6C" w14:textId="77777777" w:rsidTr="003A34E8">
              <w:trPr>
                <w:cantSplit/>
                <w:trHeight w:hRule="exact" w:val="113"/>
              </w:trPr>
              <w:tc>
                <w:tcPr>
                  <w:tcW w:w="1231" w:type="pct"/>
                </w:tcPr>
                <w:p w14:paraId="6F8D764B" w14:textId="77777777" w:rsidR="002A58BA" w:rsidRPr="005B5B85" w:rsidRDefault="002A58BA" w:rsidP="003A34E8">
                  <w:pPr>
                    <w:rPr>
                      <w:sz w:val="20"/>
                      <w:lang w:val="lt-LT"/>
                    </w:rPr>
                  </w:pPr>
                </w:p>
              </w:tc>
              <w:tc>
                <w:tcPr>
                  <w:tcW w:w="1266" w:type="pct"/>
                </w:tcPr>
                <w:p w14:paraId="21000FD6" w14:textId="77777777" w:rsidR="002A58BA" w:rsidRPr="005B5B85" w:rsidRDefault="002A58BA" w:rsidP="003A34E8">
                  <w:pPr>
                    <w:rPr>
                      <w:sz w:val="20"/>
                      <w:lang w:val="lt-LT"/>
                    </w:rPr>
                  </w:pPr>
                </w:p>
              </w:tc>
              <w:tc>
                <w:tcPr>
                  <w:tcW w:w="1881" w:type="pct"/>
                </w:tcPr>
                <w:p w14:paraId="1A6C507F" w14:textId="77777777" w:rsidR="002A58BA" w:rsidRPr="005B5B85" w:rsidRDefault="002A58BA" w:rsidP="003A34E8">
                  <w:pPr>
                    <w:rPr>
                      <w:szCs w:val="24"/>
                      <w:lang w:val="lt-LT"/>
                    </w:rPr>
                  </w:pPr>
                </w:p>
              </w:tc>
              <w:tc>
                <w:tcPr>
                  <w:tcW w:w="622" w:type="pct"/>
                </w:tcPr>
                <w:p w14:paraId="4858E41D" w14:textId="77777777" w:rsidR="002A58BA" w:rsidRPr="005B5B85" w:rsidRDefault="002A58BA" w:rsidP="003A34E8">
                  <w:pPr>
                    <w:jc w:val="right"/>
                    <w:rPr>
                      <w:sz w:val="20"/>
                      <w:lang w:val="lt-LT"/>
                    </w:rPr>
                  </w:pPr>
                </w:p>
              </w:tc>
            </w:tr>
            <w:tr w:rsidR="002A58BA" w:rsidRPr="005B5B85" w14:paraId="04943625" w14:textId="77777777" w:rsidTr="003A34E8">
              <w:trPr>
                <w:cantSplit/>
                <w:trHeight w:val="549"/>
              </w:trPr>
              <w:tc>
                <w:tcPr>
                  <w:tcW w:w="2497" w:type="pct"/>
                  <w:gridSpan w:val="2"/>
                </w:tcPr>
                <w:p w14:paraId="08F39665" w14:textId="77777777" w:rsidR="002A58BA" w:rsidRPr="005B5B85" w:rsidRDefault="002A58BA" w:rsidP="003A34E8">
                  <w:pPr>
                    <w:rPr>
                      <w:szCs w:val="24"/>
                      <w:lang w:val="lt-LT"/>
                    </w:rPr>
                  </w:pPr>
                  <w:r w:rsidRPr="005B5B85">
                    <w:rPr>
                      <w:szCs w:val="24"/>
                      <w:lang w:val="lt-LT"/>
                    </w:rPr>
                    <w:t>vidutinis</w:t>
                  </w:r>
                </w:p>
                <w:p w14:paraId="03DD4FFA" w14:textId="77777777" w:rsidR="002A58BA" w:rsidRPr="005B5B85" w:rsidRDefault="002A58BA" w:rsidP="003A34E8">
                  <w:pPr>
                    <w:rPr>
                      <w:sz w:val="20"/>
                      <w:lang w:val="lt-LT"/>
                    </w:rPr>
                  </w:pPr>
                  <w:r w:rsidRPr="005B5B85">
                    <w:rPr>
                      <w:sz w:val="20"/>
                      <w:lang w:val="lt-LT"/>
                    </w:rPr>
                    <w:t>medium</w:t>
                  </w:r>
                </w:p>
              </w:tc>
              <w:tc>
                <w:tcPr>
                  <w:tcW w:w="1881" w:type="pct"/>
                </w:tcPr>
                <w:p w14:paraId="5C51CE89" w14:textId="77777777" w:rsidR="002A58BA" w:rsidRPr="005B5B85" w:rsidRDefault="002A58BA" w:rsidP="003A34E8">
                  <w:pPr>
                    <w:rPr>
                      <w:szCs w:val="24"/>
                      <w:lang w:val="lt-LT"/>
                    </w:rPr>
                  </w:pPr>
                  <w:r w:rsidRPr="005B5B85">
                    <w:rPr>
                      <w:szCs w:val="24"/>
                      <w:lang w:val="lt-LT"/>
                    </w:rPr>
                    <w:t>Befine, Magnolia PZO,</w:t>
                  </w:r>
                </w:p>
                <w:p w14:paraId="496D37C2" w14:textId="77777777" w:rsidR="002A58BA" w:rsidRPr="005B5B85" w:rsidRDefault="002A58BA" w:rsidP="003A34E8">
                  <w:pPr>
                    <w:rPr>
                      <w:szCs w:val="24"/>
                      <w:lang w:val="lt-LT"/>
                    </w:rPr>
                  </w:pPr>
                  <w:r w:rsidRPr="005B5B85">
                    <w:rPr>
                      <w:szCs w:val="24"/>
                      <w:lang w:val="lt-LT"/>
                    </w:rPr>
                    <w:t>PRO Taranaki</w:t>
                  </w:r>
                </w:p>
              </w:tc>
              <w:tc>
                <w:tcPr>
                  <w:tcW w:w="622" w:type="pct"/>
                </w:tcPr>
                <w:p w14:paraId="7E00ED15" w14:textId="77777777" w:rsidR="002A58BA" w:rsidRPr="005B5B85" w:rsidRDefault="002A58BA" w:rsidP="003A34E8">
                  <w:pPr>
                    <w:jc w:val="center"/>
                    <w:rPr>
                      <w:sz w:val="20"/>
                      <w:lang w:val="lt-LT"/>
                    </w:rPr>
                  </w:pPr>
                  <w:r w:rsidRPr="005B5B85">
                    <w:rPr>
                      <w:szCs w:val="24"/>
                      <w:lang w:val="lt-LT"/>
                    </w:rPr>
                    <w:t xml:space="preserve">5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7AD1F25C" w14:textId="77777777" w:rsidTr="003A34E8">
              <w:trPr>
                <w:cantSplit/>
                <w:trHeight w:hRule="exact" w:val="198"/>
              </w:trPr>
              <w:tc>
                <w:tcPr>
                  <w:tcW w:w="1231" w:type="pct"/>
                </w:tcPr>
                <w:p w14:paraId="44EDD221" w14:textId="77777777" w:rsidR="002A58BA" w:rsidRPr="005B5B85" w:rsidRDefault="002A58BA" w:rsidP="003A34E8">
                  <w:pPr>
                    <w:rPr>
                      <w:sz w:val="20"/>
                      <w:lang w:val="lt-LT"/>
                    </w:rPr>
                  </w:pPr>
                </w:p>
              </w:tc>
              <w:tc>
                <w:tcPr>
                  <w:tcW w:w="1266" w:type="pct"/>
                </w:tcPr>
                <w:p w14:paraId="72A307AA" w14:textId="77777777" w:rsidR="002A58BA" w:rsidRPr="005B5B85" w:rsidRDefault="002A58BA" w:rsidP="003A34E8">
                  <w:pPr>
                    <w:rPr>
                      <w:sz w:val="20"/>
                      <w:lang w:val="lt-LT"/>
                    </w:rPr>
                  </w:pPr>
                </w:p>
              </w:tc>
              <w:tc>
                <w:tcPr>
                  <w:tcW w:w="1881" w:type="pct"/>
                </w:tcPr>
                <w:p w14:paraId="7369F021" w14:textId="77777777" w:rsidR="002A58BA" w:rsidRPr="005B5B85" w:rsidRDefault="002A58BA" w:rsidP="003A34E8">
                  <w:pPr>
                    <w:rPr>
                      <w:szCs w:val="24"/>
                      <w:lang w:val="lt-LT"/>
                    </w:rPr>
                  </w:pPr>
                </w:p>
              </w:tc>
              <w:tc>
                <w:tcPr>
                  <w:tcW w:w="622" w:type="pct"/>
                </w:tcPr>
                <w:p w14:paraId="422E0711" w14:textId="77777777" w:rsidR="002A58BA" w:rsidRPr="005B5B85" w:rsidRDefault="002A58BA" w:rsidP="003A34E8">
                  <w:pPr>
                    <w:jc w:val="right"/>
                    <w:rPr>
                      <w:sz w:val="20"/>
                      <w:lang w:val="lt-LT"/>
                    </w:rPr>
                  </w:pPr>
                </w:p>
              </w:tc>
            </w:tr>
            <w:tr w:rsidR="002A58BA" w:rsidRPr="005B5B85" w14:paraId="2A9FBA06" w14:textId="77777777" w:rsidTr="003A34E8">
              <w:trPr>
                <w:cantSplit/>
                <w:trHeight w:val="549"/>
              </w:trPr>
              <w:tc>
                <w:tcPr>
                  <w:tcW w:w="2497" w:type="pct"/>
                  <w:gridSpan w:val="2"/>
                </w:tcPr>
                <w:p w14:paraId="634BB5CC" w14:textId="77777777" w:rsidR="002A58BA" w:rsidRPr="005B5B85" w:rsidRDefault="002A58BA" w:rsidP="003A34E8">
                  <w:pPr>
                    <w:rPr>
                      <w:szCs w:val="24"/>
                      <w:lang w:val="lt-LT"/>
                    </w:rPr>
                  </w:pPr>
                  <w:r w:rsidRPr="005B5B85">
                    <w:rPr>
                      <w:szCs w:val="24"/>
                      <w:lang w:val="lt-LT"/>
                    </w:rPr>
                    <w:t>nuo vidutinio iki tamsaus</w:t>
                  </w:r>
                </w:p>
                <w:p w14:paraId="6A8A2F0B" w14:textId="77777777" w:rsidR="002A58BA" w:rsidRPr="005B5B85" w:rsidRDefault="002A58BA" w:rsidP="003A34E8">
                  <w:pPr>
                    <w:rPr>
                      <w:sz w:val="20"/>
                      <w:lang w:val="lt-LT"/>
                    </w:rPr>
                  </w:pPr>
                  <w:r w:rsidRPr="005B5B85">
                    <w:rPr>
                      <w:sz w:val="20"/>
                      <w:lang w:val="lt-LT"/>
                    </w:rPr>
                    <w:t>medium to dark</w:t>
                  </w:r>
                </w:p>
              </w:tc>
              <w:tc>
                <w:tcPr>
                  <w:tcW w:w="1881" w:type="pct"/>
                </w:tcPr>
                <w:p w14:paraId="523BB454" w14:textId="77777777" w:rsidR="002A58BA" w:rsidRPr="005B5B85" w:rsidRDefault="002A58BA" w:rsidP="003A34E8">
                  <w:pPr>
                    <w:rPr>
                      <w:szCs w:val="24"/>
                      <w:lang w:val="lt-LT"/>
                    </w:rPr>
                  </w:pPr>
                  <w:r w:rsidRPr="005B5B85">
                    <w:rPr>
                      <w:szCs w:val="24"/>
                      <w:lang w:val="lt-LT"/>
                    </w:rPr>
                    <w:t>Artemis, Basak, ES Mentor</w:t>
                  </w:r>
                </w:p>
              </w:tc>
              <w:tc>
                <w:tcPr>
                  <w:tcW w:w="622" w:type="pct"/>
                </w:tcPr>
                <w:p w14:paraId="5781D39B" w14:textId="77777777" w:rsidR="002A58BA" w:rsidRPr="005B5B85" w:rsidRDefault="002A58BA" w:rsidP="003A34E8">
                  <w:pPr>
                    <w:jc w:val="center"/>
                    <w:rPr>
                      <w:sz w:val="20"/>
                      <w:lang w:val="lt-LT"/>
                    </w:rPr>
                  </w:pPr>
                  <w:r w:rsidRPr="005B5B85">
                    <w:rPr>
                      <w:szCs w:val="24"/>
                      <w:lang w:val="lt-LT"/>
                    </w:rPr>
                    <w:t xml:space="preserve">6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3C823397" w14:textId="77777777" w:rsidTr="003A34E8">
              <w:trPr>
                <w:cantSplit/>
                <w:trHeight w:hRule="exact" w:val="113"/>
              </w:trPr>
              <w:tc>
                <w:tcPr>
                  <w:tcW w:w="1231" w:type="pct"/>
                </w:tcPr>
                <w:p w14:paraId="4CB0546A" w14:textId="77777777" w:rsidR="002A58BA" w:rsidRPr="005B5B85" w:rsidRDefault="002A58BA" w:rsidP="003A34E8">
                  <w:pPr>
                    <w:rPr>
                      <w:sz w:val="20"/>
                      <w:lang w:val="lt-LT"/>
                    </w:rPr>
                  </w:pPr>
                </w:p>
              </w:tc>
              <w:tc>
                <w:tcPr>
                  <w:tcW w:w="1266" w:type="pct"/>
                </w:tcPr>
                <w:p w14:paraId="23A3575A" w14:textId="77777777" w:rsidR="002A58BA" w:rsidRPr="005B5B85" w:rsidRDefault="002A58BA" w:rsidP="003A34E8">
                  <w:pPr>
                    <w:rPr>
                      <w:sz w:val="20"/>
                      <w:lang w:val="lt-LT"/>
                    </w:rPr>
                  </w:pPr>
                </w:p>
              </w:tc>
              <w:tc>
                <w:tcPr>
                  <w:tcW w:w="1881" w:type="pct"/>
                </w:tcPr>
                <w:p w14:paraId="4C5AE04D" w14:textId="77777777" w:rsidR="002A58BA" w:rsidRPr="005B5B85" w:rsidRDefault="002A58BA" w:rsidP="003A34E8">
                  <w:pPr>
                    <w:rPr>
                      <w:szCs w:val="24"/>
                      <w:lang w:val="lt-LT"/>
                    </w:rPr>
                  </w:pPr>
                </w:p>
              </w:tc>
              <w:tc>
                <w:tcPr>
                  <w:tcW w:w="622" w:type="pct"/>
                </w:tcPr>
                <w:p w14:paraId="555BC42F" w14:textId="77777777" w:rsidR="002A58BA" w:rsidRPr="005B5B85" w:rsidRDefault="002A58BA" w:rsidP="003A34E8">
                  <w:pPr>
                    <w:jc w:val="right"/>
                    <w:rPr>
                      <w:sz w:val="20"/>
                      <w:lang w:val="lt-LT"/>
                    </w:rPr>
                  </w:pPr>
                </w:p>
              </w:tc>
            </w:tr>
            <w:tr w:rsidR="002A58BA" w:rsidRPr="005B5B85" w14:paraId="7359E854" w14:textId="77777777" w:rsidTr="003A34E8">
              <w:trPr>
                <w:cantSplit/>
                <w:trHeight w:val="549"/>
              </w:trPr>
              <w:tc>
                <w:tcPr>
                  <w:tcW w:w="2497" w:type="pct"/>
                  <w:gridSpan w:val="2"/>
                </w:tcPr>
                <w:p w14:paraId="6A01ECA3" w14:textId="77777777" w:rsidR="002A58BA" w:rsidRPr="005B5B85" w:rsidRDefault="002A58BA" w:rsidP="003A34E8">
                  <w:pPr>
                    <w:rPr>
                      <w:szCs w:val="24"/>
                      <w:lang w:val="lt-LT"/>
                    </w:rPr>
                  </w:pPr>
                  <w:r w:rsidRPr="005B5B85">
                    <w:rPr>
                      <w:szCs w:val="24"/>
                      <w:lang w:val="lt-LT"/>
                    </w:rPr>
                    <w:t>tamsus</w:t>
                  </w:r>
                </w:p>
                <w:p w14:paraId="66E01FAD" w14:textId="77777777" w:rsidR="002A58BA" w:rsidRPr="005B5B85" w:rsidRDefault="002A58BA" w:rsidP="003A34E8">
                  <w:pPr>
                    <w:rPr>
                      <w:sz w:val="20"/>
                      <w:lang w:val="lt-LT"/>
                    </w:rPr>
                  </w:pPr>
                  <w:r w:rsidRPr="005B5B85">
                    <w:rPr>
                      <w:sz w:val="20"/>
                      <w:lang w:val="lt-LT"/>
                    </w:rPr>
                    <w:t>dark</w:t>
                  </w:r>
                </w:p>
              </w:tc>
              <w:tc>
                <w:tcPr>
                  <w:tcW w:w="1881" w:type="pct"/>
                </w:tcPr>
                <w:p w14:paraId="3F2C105B" w14:textId="77777777" w:rsidR="002A58BA" w:rsidRPr="005B5B85" w:rsidRDefault="002A58BA" w:rsidP="003A34E8">
                  <w:pPr>
                    <w:rPr>
                      <w:szCs w:val="24"/>
                      <w:lang w:val="lt-LT"/>
                    </w:rPr>
                  </w:pPr>
                  <w:r w:rsidRPr="005B5B85">
                    <w:rPr>
                      <w:szCs w:val="24"/>
                      <w:lang w:val="lt-LT"/>
                    </w:rPr>
                    <w:t>Amma, Arnold, RGT Straviata</w:t>
                  </w:r>
                </w:p>
              </w:tc>
              <w:tc>
                <w:tcPr>
                  <w:tcW w:w="622" w:type="pct"/>
                </w:tcPr>
                <w:p w14:paraId="187C4B1A" w14:textId="77777777" w:rsidR="002A58BA" w:rsidRPr="005B5B85" w:rsidRDefault="002A58BA" w:rsidP="003A34E8">
                  <w:pPr>
                    <w:jc w:val="center"/>
                    <w:rPr>
                      <w:sz w:val="20"/>
                      <w:lang w:val="lt-LT"/>
                    </w:rPr>
                  </w:pPr>
                  <w:r w:rsidRPr="005B5B85">
                    <w:rPr>
                      <w:szCs w:val="24"/>
                      <w:lang w:val="lt-LT"/>
                    </w:rPr>
                    <w:t xml:space="preserve">7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4349B734" w14:textId="77777777" w:rsidTr="003A34E8">
              <w:trPr>
                <w:cantSplit/>
                <w:trHeight w:hRule="exact" w:val="113"/>
              </w:trPr>
              <w:tc>
                <w:tcPr>
                  <w:tcW w:w="1231" w:type="pct"/>
                </w:tcPr>
                <w:p w14:paraId="5B32CE15" w14:textId="77777777" w:rsidR="002A58BA" w:rsidRPr="005B5B85" w:rsidRDefault="002A58BA" w:rsidP="003A34E8">
                  <w:pPr>
                    <w:rPr>
                      <w:sz w:val="20"/>
                      <w:lang w:val="lt-LT"/>
                    </w:rPr>
                  </w:pPr>
                </w:p>
              </w:tc>
              <w:tc>
                <w:tcPr>
                  <w:tcW w:w="1266" w:type="pct"/>
                </w:tcPr>
                <w:p w14:paraId="4718E74D" w14:textId="77777777" w:rsidR="002A58BA" w:rsidRPr="005B5B85" w:rsidRDefault="002A58BA" w:rsidP="003A34E8">
                  <w:pPr>
                    <w:rPr>
                      <w:sz w:val="20"/>
                      <w:lang w:val="lt-LT"/>
                    </w:rPr>
                  </w:pPr>
                </w:p>
              </w:tc>
              <w:tc>
                <w:tcPr>
                  <w:tcW w:w="1881" w:type="pct"/>
                </w:tcPr>
                <w:p w14:paraId="216E4F7D" w14:textId="77777777" w:rsidR="002A58BA" w:rsidRPr="005B5B85" w:rsidRDefault="002A58BA" w:rsidP="003A34E8">
                  <w:pPr>
                    <w:rPr>
                      <w:szCs w:val="24"/>
                      <w:lang w:val="lt-LT"/>
                    </w:rPr>
                  </w:pPr>
                </w:p>
              </w:tc>
              <w:tc>
                <w:tcPr>
                  <w:tcW w:w="622" w:type="pct"/>
                </w:tcPr>
                <w:p w14:paraId="1FEC3213" w14:textId="77777777" w:rsidR="002A58BA" w:rsidRPr="005B5B85" w:rsidRDefault="002A58BA" w:rsidP="003A34E8">
                  <w:pPr>
                    <w:jc w:val="right"/>
                    <w:rPr>
                      <w:sz w:val="20"/>
                      <w:lang w:val="lt-LT"/>
                    </w:rPr>
                  </w:pPr>
                </w:p>
              </w:tc>
            </w:tr>
            <w:tr w:rsidR="002A58BA" w:rsidRPr="005B5B85" w14:paraId="7DDBE8C6" w14:textId="77777777" w:rsidTr="003A34E8">
              <w:trPr>
                <w:cantSplit/>
                <w:trHeight w:val="549"/>
              </w:trPr>
              <w:tc>
                <w:tcPr>
                  <w:tcW w:w="2497" w:type="pct"/>
                  <w:gridSpan w:val="2"/>
                </w:tcPr>
                <w:p w14:paraId="7E06177C" w14:textId="77777777" w:rsidR="002A58BA" w:rsidRPr="005B5B85" w:rsidRDefault="002A58BA" w:rsidP="003A34E8">
                  <w:pPr>
                    <w:rPr>
                      <w:szCs w:val="24"/>
                      <w:lang w:val="lt-LT"/>
                    </w:rPr>
                  </w:pPr>
                  <w:r w:rsidRPr="005B5B85">
                    <w:rPr>
                      <w:szCs w:val="24"/>
                      <w:lang w:val="lt-LT"/>
                    </w:rPr>
                    <w:t>nuo tamsaus iki labai tamsaus</w:t>
                  </w:r>
                </w:p>
                <w:p w14:paraId="4ABFE8D5" w14:textId="77777777" w:rsidR="002A58BA" w:rsidRPr="005B5B85" w:rsidRDefault="002A58BA" w:rsidP="003A34E8">
                  <w:pPr>
                    <w:rPr>
                      <w:sz w:val="20"/>
                      <w:lang w:val="lt-LT"/>
                    </w:rPr>
                  </w:pPr>
                  <w:r w:rsidRPr="005B5B85">
                    <w:rPr>
                      <w:sz w:val="20"/>
                      <w:lang w:val="lt-LT"/>
                    </w:rPr>
                    <w:t>dark to very dark</w:t>
                  </w:r>
                </w:p>
              </w:tc>
              <w:tc>
                <w:tcPr>
                  <w:tcW w:w="1881" w:type="pct"/>
                </w:tcPr>
                <w:p w14:paraId="3F5405BA" w14:textId="77777777" w:rsidR="002A58BA" w:rsidRPr="005B5B85" w:rsidRDefault="002A58BA" w:rsidP="003A34E8">
                  <w:pPr>
                    <w:rPr>
                      <w:szCs w:val="24"/>
                      <w:lang w:val="lt-LT"/>
                    </w:rPr>
                  </w:pPr>
                </w:p>
              </w:tc>
              <w:tc>
                <w:tcPr>
                  <w:tcW w:w="622" w:type="pct"/>
                </w:tcPr>
                <w:p w14:paraId="156C7BF3" w14:textId="77777777" w:rsidR="002A58BA" w:rsidRPr="005B5B85" w:rsidRDefault="002A58BA" w:rsidP="003A34E8">
                  <w:pPr>
                    <w:jc w:val="center"/>
                    <w:rPr>
                      <w:sz w:val="20"/>
                      <w:lang w:val="lt-LT"/>
                    </w:rPr>
                  </w:pPr>
                  <w:r w:rsidRPr="005B5B85">
                    <w:rPr>
                      <w:szCs w:val="24"/>
                      <w:lang w:val="lt-LT"/>
                    </w:rPr>
                    <w:t xml:space="preserve">8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2C106895" w14:textId="77777777" w:rsidTr="003A34E8">
              <w:trPr>
                <w:cantSplit/>
                <w:trHeight w:hRule="exact" w:val="113"/>
              </w:trPr>
              <w:tc>
                <w:tcPr>
                  <w:tcW w:w="1231" w:type="pct"/>
                </w:tcPr>
                <w:p w14:paraId="787DE96A" w14:textId="77777777" w:rsidR="002A58BA" w:rsidRPr="005B5B85" w:rsidRDefault="002A58BA" w:rsidP="003A34E8">
                  <w:pPr>
                    <w:rPr>
                      <w:sz w:val="20"/>
                      <w:lang w:val="lt-LT"/>
                    </w:rPr>
                  </w:pPr>
                </w:p>
              </w:tc>
              <w:tc>
                <w:tcPr>
                  <w:tcW w:w="1266" w:type="pct"/>
                </w:tcPr>
                <w:p w14:paraId="11708085" w14:textId="77777777" w:rsidR="002A58BA" w:rsidRPr="005B5B85" w:rsidRDefault="002A58BA" w:rsidP="003A34E8">
                  <w:pPr>
                    <w:rPr>
                      <w:sz w:val="20"/>
                      <w:lang w:val="lt-LT"/>
                    </w:rPr>
                  </w:pPr>
                </w:p>
              </w:tc>
              <w:tc>
                <w:tcPr>
                  <w:tcW w:w="1881" w:type="pct"/>
                </w:tcPr>
                <w:p w14:paraId="23FF2F48" w14:textId="77777777" w:rsidR="002A58BA" w:rsidRPr="005B5B85" w:rsidRDefault="002A58BA" w:rsidP="003A34E8">
                  <w:pPr>
                    <w:rPr>
                      <w:szCs w:val="24"/>
                      <w:lang w:val="lt-LT"/>
                    </w:rPr>
                  </w:pPr>
                </w:p>
              </w:tc>
              <w:tc>
                <w:tcPr>
                  <w:tcW w:w="622" w:type="pct"/>
                </w:tcPr>
                <w:p w14:paraId="0FC5A324" w14:textId="77777777" w:rsidR="002A58BA" w:rsidRPr="005B5B85" w:rsidRDefault="002A58BA" w:rsidP="003A34E8">
                  <w:pPr>
                    <w:jc w:val="right"/>
                    <w:rPr>
                      <w:sz w:val="20"/>
                      <w:lang w:val="lt-LT"/>
                    </w:rPr>
                  </w:pPr>
                </w:p>
              </w:tc>
            </w:tr>
            <w:tr w:rsidR="002A58BA" w:rsidRPr="005B5B85" w14:paraId="38D6EE09" w14:textId="77777777" w:rsidTr="003A34E8">
              <w:trPr>
                <w:cantSplit/>
                <w:trHeight w:val="594"/>
              </w:trPr>
              <w:tc>
                <w:tcPr>
                  <w:tcW w:w="2497" w:type="pct"/>
                  <w:gridSpan w:val="2"/>
                </w:tcPr>
                <w:p w14:paraId="0C88E111" w14:textId="77777777" w:rsidR="002A58BA" w:rsidRPr="005B5B85" w:rsidRDefault="002A58BA" w:rsidP="003A34E8">
                  <w:pPr>
                    <w:rPr>
                      <w:szCs w:val="24"/>
                      <w:lang w:val="lt-LT"/>
                    </w:rPr>
                  </w:pPr>
                  <w:r w:rsidRPr="005B5B85">
                    <w:rPr>
                      <w:szCs w:val="24"/>
                      <w:lang w:val="lt-LT"/>
                    </w:rPr>
                    <w:t>labai tamsus</w:t>
                  </w:r>
                </w:p>
                <w:p w14:paraId="7A2F00D8" w14:textId="77777777" w:rsidR="002A58BA" w:rsidRPr="005B5B85" w:rsidRDefault="002A58BA" w:rsidP="003A34E8">
                  <w:pPr>
                    <w:rPr>
                      <w:sz w:val="20"/>
                      <w:lang w:val="lt-LT"/>
                    </w:rPr>
                  </w:pPr>
                  <w:r w:rsidRPr="005B5B85">
                    <w:rPr>
                      <w:sz w:val="20"/>
                      <w:lang w:val="lt-LT"/>
                    </w:rPr>
                    <w:t>very dark</w:t>
                  </w:r>
                </w:p>
              </w:tc>
              <w:tc>
                <w:tcPr>
                  <w:tcW w:w="1881" w:type="pct"/>
                </w:tcPr>
                <w:p w14:paraId="78405D18" w14:textId="77777777" w:rsidR="002A58BA" w:rsidRPr="005B5B85" w:rsidRDefault="002A58BA" w:rsidP="003A34E8">
                  <w:pPr>
                    <w:rPr>
                      <w:szCs w:val="24"/>
                      <w:lang w:val="lt-LT"/>
                    </w:rPr>
                  </w:pPr>
                </w:p>
              </w:tc>
              <w:tc>
                <w:tcPr>
                  <w:tcW w:w="622" w:type="pct"/>
                </w:tcPr>
                <w:p w14:paraId="58406105" w14:textId="77777777" w:rsidR="002A58BA" w:rsidRPr="005B5B85" w:rsidRDefault="002A58BA" w:rsidP="003A34E8">
                  <w:pPr>
                    <w:jc w:val="center"/>
                    <w:rPr>
                      <w:sz w:val="20"/>
                      <w:lang w:val="lt-LT"/>
                    </w:rPr>
                  </w:pPr>
                  <w:r w:rsidRPr="005B5B85">
                    <w:rPr>
                      <w:szCs w:val="24"/>
                      <w:lang w:val="lt-LT"/>
                    </w:rPr>
                    <w:t xml:space="preserve">9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bl>
          <w:p w14:paraId="2876945B" w14:textId="77777777" w:rsidR="002A58BA" w:rsidRPr="005B5B85" w:rsidRDefault="002A58BA" w:rsidP="003A34E8">
            <w:pPr>
              <w:rPr>
                <w:sz w:val="20"/>
                <w:lang w:val="lt-LT"/>
              </w:rPr>
            </w:pPr>
          </w:p>
        </w:tc>
      </w:tr>
      <w:tr w:rsidR="002A58BA" w:rsidRPr="005B5B85" w14:paraId="7ECC83C4" w14:textId="77777777" w:rsidTr="001507B3">
        <w:trPr>
          <w:cantSplit/>
          <w:trHeight w:val="2615"/>
          <w:jc w:val="center"/>
        </w:trPr>
        <w:tc>
          <w:tcPr>
            <w:tcW w:w="546" w:type="dxa"/>
            <w:tcBorders>
              <w:top w:val="single" w:sz="4" w:space="0" w:color="auto"/>
              <w:bottom w:val="single" w:sz="4" w:space="0" w:color="auto"/>
            </w:tcBorders>
            <w:tcMar>
              <w:top w:w="57" w:type="dxa"/>
            </w:tcMar>
          </w:tcPr>
          <w:p w14:paraId="1B8C6C26" w14:textId="77777777" w:rsidR="002A58BA" w:rsidRPr="005B5B85" w:rsidRDefault="002A58BA" w:rsidP="003A34E8">
            <w:pPr>
              <w:jc w:val="center"/>
              <w:rPr>
                <w:b/>
                <w:szCs w:val="24"/>
                <w:lang w:val="lt-LT"/>
              </w:rPr>
            </w:pPr>
            <w:r w:rsidRPr="005B5B85">
              <w:rPr>
                <w:b/>
                <w:szCs w:val="24"/>
                <w:lang w:val="lt-LT"/>
              </w:rPr>
              <w:lastRenderedPageBreak/>
              <w:t>5.8.</w:t>
            </w:r>
          </w:p>
          <w:p w14:paraId="751DA0FA"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tcPr>
          <w:p w14:paraId="0CB59959" w14:textId="77777777" w:rsidR="002A58BA" w:rsidRPr="005B5B85" w:rsidRDefault="002A58BA" w:rsidP="003A34E8">
            <w:pPr>
              <w:rPr>
                <w:b/>
                <w:bCs/>
                <w:szCs w:val="24"/>
                <w:lang w:val="lt-LT"/>
              </w:rPr>
            </w:pPr>
            <w:r w:rsidRPr="005B5B85">
              <w:rPr>
                <w:b/>
                <w:bCs/>
                <w:szCs w:val="24"/>
                <w:lang w:val="lt-LT"/>
              </w:rPr>
              <w:t>Augalas: augimo tipas</w:t>
            </w:r>
          </w:p>
          <w:p w14:paraId="2DC8AEFE" w14:textId="77777777" w:rsidR="002A58BA" w:rsidRPr="005B5B85" w:rsidRDefault="002A58BA" w:rsidP="003A34E8">
            <w:pPr>
              <w:rPr>
                <w:sz w:val="20"/>
                <w:lang w:val="lt-LT"/>
              </w:rPr>
            </w:pPr>
            <w:r w:rsidRPr="005B5B85">
              <w:rPr>
                <w:sz w:val="20"/>
                <w:lang w:val="lt-LT"/>
              </w:rPr>
              <w:t>Plant: growth type</w:t>
            </w:r>
          </w:p>
          <w:tbl>
            <w:tblPr>
              <w:tblW w:w="9551" w:type="dxa"/>
              <w:tblLayout w:type="fixed"/>
              <w:tblCellMar>
                <w:left w:w="85" w:type="dxa"/>
                <w:right w:w="85" w:type="dxa"/>
              </w:tblCellMar>
              <w:tblLook w:val="04A0" w:firstRow="1" w:lastRow="0" w:firstColumn="1" w:lastColumn="0" w:noHBand="0" w:noVBand="1"/>
            </w:tblPr>
            <w:tblGrid>
              <w:gridCol w:w="2352"/>
              <w:gridCol w:w="2418"/>
              <w:gridCol w:w="3593"/>
              <w:gridCol w:w="1188"/>
            </w:tblGrid>
            <w:tr w:rsidR="002A58BA" w:rsidRPr="005B5B85" w14:paraId="2AB1726F" w14:textId="77777777" w:rsidTr="003A34E8">
              <w:trPr>
                <w:cantSplit/>
                <w:trHeight w:hRule="exact" w:val="113"/>
              </w:trPr>
              <w:tc>
                <w:tcPr>
                  <w:tcW w:w="1231" w:type="pct"/>
                </w:tcPr>
                <w:p w14:paraId="06EE20F1" w14:textId="77777777" w:rsidR="002A58BA" w:rsidRPr="005B5B85" w:rsidRDefault="002A58BA" w:rsidP="003A34E8">
                  <w:pPr>
                    <w:rPr>
                      <w:szCs w:val="24"/>
                      <w:lang w:val="lt-LT"/>
                    </w:rPr>
                  </w:pPr>
                </w:p>
              </w:tc>
              <w:tc>
                <w:tcPr>
                  <w:tcW w:w="1266" w:type="pct"/>
                </w:tcPr>
                <w:p w14:paraId="787268C8" w14:textId="77777777" w:rsidR="002A58BA" w:rsidRPr="005B5B85" w:rsidRDefault="002A58BA" w:rsidP="003A34E8">
                  <w:pPr>
                    <w:rPr>
                      <w:sz w:val="20"/>
                      <w:lang w:val="lt-LT"/>
                    </w:rPr>
                  </w:pPr>
                </w:p>
              </w:tc>
              <w:tc>
                <w:tcPr>
                  <w:tcW w:w="1881" w:type="pct"/>
                </w:tcPr>
                <w:p w14:paraId="582AB971" w14:textId="77777777" w:rsidR="002A58BA" w:rsidRPr="005B5B85" w:rsidRDefault="002A58BA" w:rsidP="003A34E8">
                  <w:pPr>
                    <w:rPr>
                      <w:szCs w:val="24"/>
                      <w:lang w:val="lt-LT"/>
                    </w:rPr>
                  </w:pPr>
                </w:p>
              </w:tc>
              <w:tc>
                <w:tcPr>
                  <w:tcW w:w="622" w:type="pct"/>
                </w:tcPr>
                <w:p w14:paraId="7A18F665" w14:textId="77777777" w:rsidR="002A58BA" w:rsidRPr="005B5B85" w:rsidRDefault="002A58BA" w:rsidP="003A34E8">
                  <w:pPr>
                    <w:jc w:val="right"/>
                    <w:rPr>
                      <w:szCs w:val="24"/>
                      <w:lang w:val="lt-LT"/>
                    </w:rPr>
                  </w:pPr>
                  <w:r w:rsidRPr="005B5B85">
                    <w:rPr>
                      <w:sz w:val="20"/>
                      <w:lang w:val="lt-LT"/>
                    </w:rPr>
                    <w:t xml:space="preserve">           </w:t>
                  </w:r>
                </w:p>
              </w:tc>
            </w:tr>
            <w:tr w:rsidR="002A58BA" w:rsidRPr="005B5B85" w14:paraId="53B48695" w14:textId="77777777" w:rsidTr="003A34E8">
              <w:trPr>
                <w:cantSplit/>
                <w:trHeight w:val="57"/>
              </w:trPr>
              <w:tc>
                <w:tcPr>
                  <w:tcW w:w="2497" w:type="pct"/>
                  <w:gridSpan w:val="2"/>
                </w:tcPr>
                <w:p w14:paraId="747FDBF8" w14:textId="77777777" w:rsidR="002A58BA" w:rsidRPr="005B5B85" w:rsidRDefault="002A58BA" w:rsidP="003A34E8">
                  <w:pPr>
                    <w:rPr>
                      <w:szCs w:val="24"/>
                      <w:lang w:val="lt-LT"/>
                    </w:rPr>
                  </w:pPr>
                  <w:r w:rsidRPr="005B5B85">
                    <w:rPr>
                      <w:szCs w:val="24"/>
                      <w:lang w:val="lt-LT"/>
                    </w:rPr>
                    <w:t>riboto augimo</w:t>
                  </w:r>
                </w:p>
                <w:p w14:paraId="6826BC84" w14:textId="77777777" w:rsidR="002A58BA" w:rsidRPr="005B5B85" w:rsidRDefault="002A58BA" w:rsidP="003A34E8">
                  <w:pPr>
                    <w:rPr>
                      <w:sz w:val="20"/>
                      <w:lang w:val="lt-LT"/>
                    </w:rPr>
                  </w:pPr>
                  <w:r w:rsidRPr="005B5B85">
                    <w:rPr>
                      <w:sz w:val="20"/>
                      <w:lang w:val="lt-LT"/>
                    </w:rPr>
                    <w:t>determinate</w:t>
                  </w:r>
                </w:p>
              </w:tc>
              <w:tc>
                <w:tcPr>
                  <w:tcW w:w="1881" w:type="pct"/>
                  <w:vAlign w:val="center"/>
                </w:tcPr>
                <w:p w14:paraId="311B04DF" w14:textId="77777777" w:rsidR="002A58BA" w:rsidRPr="005B5B85" w:rsidRDefault="002A58BA" w:rsidP="003A34E8">
                  <w:pPr>
                    <w:rPr>
                      <w:szCs w:val="24"/>
                      <w:lang w:val="lt-LT"/>
                    </w:rPr>
                  </w:pPr>
                  <w:r w:rsidRPr="005B5B85">
                    <w:rPr>
                      <w:szCs w:val="24"/>
                      <w:lang w:val="lt-LT"/>
                    </w:rPr>
                    <w:t>Befine, Dame Junko</w:t>
                  </w:r>
                </w:p>
              </w:tc>
              <w:tc>
                <w:tcPr>
                  <w:tcW w:w="622" w:type="pct"/>
                </w:tcPr>
                <w:p w14:paraId="7496AE95" w14:textId="77777777" w:rsidR="002A58BA" w:rsidRPr="005B5B85" w:rsidRDefault="002A58BA" w:rsidP="003A34E8">
                  <w:pPr>
                    <w:jc w:val="center"/>
                    <w:rPr>
                      <w:szCs w:val="24"/>
                      <w:lang w:val="lt-LT"/>
                    </w:rPr>
                  </w:pPr>
                  <w:r w:rsidRPr="005B5B85">
                    <w:rPr>
                      <w:szCs w:val="24"/>
                      <w:lang w:val="lt-LT"/>
                    </w:rPr>
                    <w:t xml:space="preserve">1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6E8437BE" w14:textId="77777777" w:rsidTr="003A34E8">
              <w:trPr>
                <w:cantSplit/>
                <w:trHeight w:hRule="exact" w:val="113"/>
              </w:trPr>
              <w:tc>
                <w:tcPr>
                  <w:tcW w:w="1231" w:type="pct"/>
                </w:tcPr>
                <w:p w14:paraId="4F9BF717" w14:textId="77777777" w:rsidR="002A58BA" w:rsidRPr="005B5B85" w:rsidRDefault="002A58BA" w:rsidP="003A34E8">
                  <w:pPr>
                    <w:rPr>
                      <w:sz w:val="20"/>
                      <w:lang w:val="lt-LT"/>
                    </w:rPr>
                  </w:pPr>
                </w:p>
              </w:tc>
              <w:tc>
                <w:tcPr>
                  <w:tcW w:w="1266" w:type="pct"/>
                </w:tcPr>
                <w:p w14:paraId="2D631BF3" w14:textId="77777777" w:rsidR="002A58BA" w:rsidRPr="005B5B85" w:rsidRDefault="002A58BA" w:rsidP="003A34E8">
                  <w:pPr>
                    <w:rPr>
                      <w:sz w:val="20"/>
                      <w:lang w:val="lt-LT"/>
                    </w:rPr>
                  </w:pPr>
                </w:p>
              </w:tc>
              <w:tc>
                <w:tcPr>
                  <w:tcW w:w="1881" w:type="pct"/>
                </w:tcPr>
                <w:p w14:paraId="4E341703" w14:textId="77777777" w:rsidR="002A58BA" w:rsidRPr="005B5B85" w:rsidRDefault="002A58BA" w:rsidP="003A34E8">
                  <w:pPr>
                    <w:rPr>
                      <w:szCs w:val="24"/>
                      <w:lang w:val="lt-LT"/>
                    </w:rPr>
                  </w:pPr>
                </w:p>
              </w:tc>
              <w:tc>
                <w:tcPr>
                  <w:tcW w:w="622" w:type="pct"/>
                </w:tcPr>
                <w:p w14:paraId="3F63B0D8" w14:textId="77777777" w:rsidR="002A58BA" w:rsidRPr="005B5B85" w:rsidRDefault="002A58BA" w:rsidP="003A34E8">
                  <w:pPr>
                    <w:jc w:val="right"/>
                    <w:rPr>
                      <w:sz w:val="20"/>
                      <w:lang w:val="lt-LT"/>
                    </w:rPr>
                  </w:pPr>
                </w:p>
              </w:tc>
            </w:tr>
            <w:tr w:rsidR="002A58BA" w:rsidRPr="005B5B85" w14:paraId="4738C7C7" w14:textId="77777777" w:rsidTr="003A34E8">
              <w:trPr>
                <w:cantSplit/>
                <w:trHeight w:val="558"/>
              </w:trPr>
              <w:tc>
                <w:tcPr>
                  <w:tcW w:w="2497" w:type="pct"/>
                  <w:gridSpan w:val="2"/>
                </w:tcPr>
                <w:p w14:paraId="615B55BA" w14:textId="77777777" w:rsidR="002A58BA" w:rsidRPr="005B5B85" w:rsidRDefault="002A58BA" w:rsidP="003A34E8">
                  <w:pPr>
                    <w:rPr>
                      <w:szCs w:val="24"/>
                      <w:lang w:val="lt-LT"/>
                    </w:rPr>
                  </w:pPr>
                  <w:r w:rsidRPr="005B5B85">
                    <w:rPr>
                      <w:szCs w:val="24"/>
                      <w:lang w:val="lt-LT"/>
                    </w:rPr>
                    <w:t>pusiau riboto augimo</w:t>
                  </w:r>
                </w:p>
                <w:p w14:paraId="07F4BB62" w14:textId="77777777" w:rsidR="002A58BA" w:rsidRPr="005B5B85" w:rsidRDefault="002A58BA" w:rsidP="003A34E8">
                  <w:pPr>
                    <w:rPr>
                      <w:sz w:val="20"/>
                      <w:lang w:val="lt-LT"/>
                    </w:rPr>
                  </w:pPr>
                  <w:r w:rsidRPr="005B5B85">
                    <w:rPr>
                      <w:sz w:val="20"/>
                      <w:lang w:val="lt-LT"/>
                    </w:rPr>
                    <w:t>semi-determinate</w:t>
                  </w:r>
                </w:p>
              </w:tc>
              <w:tc>
                <w:tcPr>
                  <w:tcW w:w="1881" w:type="pct"/>
                </w:tcPr>
                <w:p w14:paraId="52C546EA" w14:textId="77777777" w:rsidR="002A58BA" w:rsidRPr="005B5B85" w:rsidRDefault="002A58BA" w:rsidP="003A34E8">
                  <w:pPr>
                    <w:rPr>
                      <w:szCs w:val="24"/>
                      <w:lang w:val="lt-LT"/>
                    </w:rPr>
                  </w:pPr>
                  <w:r w:rsidRPr="005B5B85">
                    <w:rPr>
                      <w:szCs w:val="24"/>
                      <w:lang w:val="lt-LT"/>
                    </w:rPr>
                    <w:t>Magnolia PZO, PRO Taranaki,</w:t>
                  </w:r>
                </w:p>
                <w:p w14:paraId="753E4E34" w14:textId="77777777" w:rsidR="002A58BA" w:rsidRPr="005B5B85" w:rsidRDefault="002A58BA" w:rsidP="003A34E8">
                  <w:pPr>
                    <w:rPr>
                      <w:szCs w:val="24"/>
                      <w:lang w:val="lt-LT"/>
                    </w:rPr>
                  </w:pPr>
                  <w:r w:rsidRPr="005B5B85">
                    <w:rPr>
                      <w:szCs w:val="24"/>
                      <w:lang w:val="lt-LT"/>
                    </w:rPr>
                    <w:t>Stapelia</w:t>
                  </w:r>
                </w:p>
              </w:tc>
              <w:tc>
                <w:tcPr>
                  <w:tcW w:w="622" w:type="pct"/>
                </w:tcPr>
                <w:p w14:paraId="724B20DE" w14:textId="77777777" w:rsidR="002A58BA" w:rsidRPr="005B5B85" w:rsidRDefault="002A58BA" w:rsidP="003A34E8">
                  <w:pPr>
                    <w:jc w:val="center"/>
                    <w:rPr>
                      <w:sz w:val="20"/>
                      <w:lang w:val="lt-LT"/>
                    </w:rPr>
                  </w:pPr>
                  <w:r w:rsidRPr="005B5B85">
                    <w:rPr>
                      <w:szCs w:val="24"/>
                      <w:lang w:val="lt-LT"/>
                    </w:rPr>
                    <w:t xml:space="preserve">2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46E75A7F" w14:textId="77777777" w:rsidTr="003A34E8">
              <w:trPr>
                <w:cantSplit/>
                <w:trHeight w:hRule="exact" w:val="171"/>
              </w:trPr>
              <w:tc>
                <w:tcPr>
                  <w:tcW w:w="1231" w:type="pct"/>
                </w:tcPr>
                <w:p w14:paraId="6855031E" w14:textId="77777777" w:rsidR="002A58BA" w:rsidRPr="005B5B85" w:rsidRDefault="002A58BA" w:rsidP="003A34E8">
                  <w:pPr>
                    <w:rPr>
                      <w:sz w:val="20"/>
                      <w:lang w:val="lt-LT"/>
                    </w:rPr>
                  </w:pPr>
                </w:p>
              </w:tc>
              <w:tc>
                <w:tcPr>
                  <w:tcW w:w="1266" w:type="pct"/>
                </w:tcPr>
                <w:p w14:paraId="20659055" w14:textId="77777777" w:rsidR="002A58BA" w:rsidRPr="005B5B85" w:rsidRDefault="002A58BA" w:rsidP="003A34E8">
                  <w:pPr>
                    <w:rPr>
                      <w:sz w:val="20"/>
                      <w:lang w:val="lt-LT"/>
                    </w:rPr>
                  </w:pPr>
                </w:p>
              </w:tc>
              <w:tc>
                <w:tcPr>
                  <w:tcW w:w="1881" w:type="pct"/>
                </w:tcPr>
                <w:p w14:paraId="735EDF13" w14:textId="77777777" w:rsidR="002A58BA" w:rsidRPr="005B5B85" w:rsidRDefault="002A58BA" w:rsidP="003A34E8">
                  <w:pPr>
                    <w:rPr>
                      <w:szCs w:val="24"/>
                      <w:lang w:val="lt-LT"/>
                    </w:rPr>
                  </w:pPr>
                </w:p>
              </w:tc>
              <w:tc>
                <w:tcPr>
                  <w:tcW w:w="622" w:type="pct"/>
                </w:tcPr>
                <w:p w14:paraId="19A0BFB6" w14:textId="77777777" w:rsidR="002A58BA" w:rsidRPr="005B5B85" w:rsidRDefault="002A58BA" w:rsidP="003A34E8">
                  <w:pPr>
                    <w:jc w:val="right"/>
                    <w:rPr>
                      <w:sz w:val="20"/>
                      <w:lang w:val="lt-LT"/>
                    </w:rPr>
                  </w:pPr>
                </w:p>
              </w:tc>
            </w:tr>
            <w:tr w:rsidR="002A58BA" w:rsidRPr="005B5B85" w14:paraId="05ACFC59" w14:textId="77777777" w:rsidTr="003A34E8">
              <w:trPr>
                <w:cantSplit/>
                <w:trHeight w:val="549"/>
              </w:trPr>
              <w:tc>
                <w:tcPr>
                  <w:tcW w:w="2497" w:type="pct"/>
                  <w:gridSpan w:val="2"/>
                </w:tcPr>
                <w:p w14:paraId="34878883" w14:textId="77777777" w:rsidR="002A58BA" w:rsidRPr="005B5B85" w:rsidRDefault="002A58BA" w:rsidP="003A34E8">
                  <w:pPr>
                    <w:rPr>
                      <w:szCs w:val="24"/>
                      <w:lang w:val="lt-LT"/>
                    </w:rPr>
                  </w:pPr>
                  <w:r w:rsidRPr="005B5B85">
                    <w:rPr>
                      <w:szCs w:val="24"/>
                      <w:lang w:val="lt-LT"/>
                    </w:rPr>
                    <w:t>neriboto augimo</w:t>
                  </w:r>
                </w:p>
                <w:p w14:paraId="4E8CE347" w14:textId="77777777" w:rsidR="002A58BA" w:rsidRPr="005B5B85" w:rsidRDefault="002A58BA" w:rsidP="003A34E8">
                  <w:pPr>
                    <w:rPr>
                      <w:sz w:val="20"/>
                      <w:lang w:val="lt-LT"/>
                    </w:rPr>
                  </w:pPr>
                  <w:r w:rsidRPr="005B5B85">
                    <w:rPr>
                      <w:sz w:val="20"/>
                      <w:lang w:val="lt-LT"/>
                    </w:rPr>
                    <w:t>indeterminate</w:t>
                  </w:r>
                </w:p>
              </w:tc>
              <w:tc>
                <w:tcPr>
                  <w:tcW w:w="1881" w:type="pct"/>
                </w:tcPr>
                <w:p w14:paraId="0DF804E5" w14:textId="77777777" w:rsidR="002A58BA" w:rsidRPr="005B5B85" w:rsidRDefault="002A58BA" w:rsidP="003A34E8">
                  <w:pPr>
                    <w:rPr>
                      <w:szCs w:val="24"/>
                      <w:lang w:val="lt-LT"/>
                    </w:rPr>
                  </w:pPr>
                  <w:r w:rsidRPr="005B5B85">
                    <w:rPr>
                      <w:szCs w:val="24"/>
                      <w:lang w:val="lt-LT"/>
                    </w:rPr>
                    <w:t>Australia, Avatar, ES Pallador</w:t>
                  </w:r>
                </w:p>
              </w:tc>
              <w:tc>
                <w:tcPr>
                  <w:tcW w:w="622" w:type="pct"/>
                </w:tcPr>
                <w:p w14:paraId="7EE08075" w14:textId="77777777" w:rsidR="002A58BA" w:rsidRPr="005B5B85" w:rsidRDefault="002A58BA" w:rsidP="003A34E8">
                  <w:pPr>
                    <w:jc w:val="center"/>
                    <w:rPr>
                      <w:sz w:val="20"/>
                      <w:lang w:val="lt-LT"/>
                    </w:rPr>
                  </w:pPr>
                  <w:r w:rsidRPr="005B5B85">
                    <w:rPr>
                      <w:szCs w:val="24"/>
                      <w:lang w:val="lt-LT"/>
                    </w:rPr>
                    <w:t xml:space="preserve">3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bl>
          <w:p w14:paraId="58598EEA" w14:textId="77777777" w:rsidR="002A58BA" w:rsidRPr="005B5B85" w:rsidRDefault="002A58BA" w:rsidP="003A34E8">
            <w:pPr>
              <w:rPr>
                <w:sz w:val="20"/>
                <w:lang w:val="lt-LT"/>
              </w:rPr>
            </w:pPr>
          </w:p>
        </w:tc>
      </w:tr>
      <w:tr w:rsidR="002A58BA" w:rsidRPr="005B5B85" w14:paraId="7EAE6CEE" w14:textId="77777777" w:rsidTr="001507B3">
        <w:trPr>
          <w:cantSplit/>
          <w:trHeight w:val="2615"/>
          <w:jc w:val="center"/>
        </w:trPr>
        <w:tc>
          <w:tcPr>
            <w:tcW w:w="546" w:type="dxa"/>
            <w:tcBorders>
              <w:top w:val="single" w:sz="4" w:space="0" w:color="auto"/>
              <w:bottom w:val="single" w:sz="4" w:space="0" w:color="auto"/>
            </w:tcBorders>
            <w:tcMar>
              <w:top w:w="57" w:type="dxa"/>
            </w:tcMar>
          </w:tcPr>
          <w:p w14:paraId="06E7F177" w14:textId="77777777" w:rsidR="002A58BA" w:rsidRPr="005B5B85" w:rsidRDefault="002A58BA" w:rsidP="003A34E8">
            <w:pPr>
              <w:jc w:val="center"/>
              <w:rPr>
                <w:b/>
                <w:szCs w:val="24"/>
                <w:lang w:val="lt-LT"/>
              </w:rPr>
            </w:pPr>
            <w:r w:rsidRPr="005B5B85">
              <w:rPr>
                <w:b/>
                <w:szCs w:val="24"/>
                <w:lang w:val="lt-LT"/>
              </w:rPr>
              <w:t>5.9.</w:t>
            </w:r>
          </w:p>
          <w:p w14:paraId="0B270E11"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tcPr>
          <w:p w14:paraId="74535F9D" w14:textId="77777777" w:rsidR="002A58BA" w:rsidRPr="005B5B85" w:rsidRDefault="002A58BA" w:rsidP="003A34E8">
            <w:pPr>
              <w:rPr>
                <w:b/>
                <w:bCs/>
                <w:szCs w:val="24"/>
                <w:lang w:val="lt-LT"/>
              </w:rPr>
            </w:pPr>
            <w:r w:rsidRPr="005B5B85">
              <w:rPr>
                <w:b/>
                <w:bCs/>
                <w:szCs w:val="24"/>
                <w:lang w:val="lt-LT"/>
              </w:rPr>
              <w:t>Augalas: šakų padėtis</w:t>
            </w:r>
          </w:p>
          <w:p w14:paraId="3D880824" w14:textId="77777777" w:rsidR="002A58BA" w:rsidRPr="005B5B85" w:rsidRDefault="002A58BA" w:rsidP="003A34E8">
            <w:pPr>
              <w:rPr>
                <w:sz w:val="20"/>
                <w:lang w:val="lt-LT"/>
              </w:rPr>
            </w:pPr>
            <w:r w:rsidRPr="005B5B85">
              <w:rPr>
                <w:sz w:val="20"/>
                <w:lang w:val="lt-LT"/>
              </w:rPr>
              <w:t>Plant: attitude of branches</w:t>
            </w:r>
          </w:p>
          <w:tbl>
            <w:tblPr>
              <w:tblW w:w="9551" w:type="dxa"/>
              <w:tblLayout w:type="fixed"/>
              <w:tblCellMar>
                <w:left w:w="85" w:type="dxa"/>
                <w:right w:w="85" w:type="dxa"/>
              </w:tblCellMar>
              <w:tblLook w:val="04A0" w:firstRow="1" w:lastRow="0" w:firstColumn="1" w:lastColumn="0" w:noHBand="0" w:noVBand="1"/>
            </w:tblPr>
            <w:tblGrid>
              <w:gridCol w:w="2352"/>
              <w:gridCol w:w="2418"/>
              <w:gridCol w:w="3593"/>
              <w:gridCol w:w="1188"/>
            </w:tblGrid>
            <w:tr w:rsidR="002A58BA" w:rsidRPr="005B5B85" w14:paraId="49B9C177" w14:textId="77777777" w:rsidTr="003A34E8">
              <w:trPr>
                <w:cantSplit/>
                <w:trHeight w:hRule="exact" w:val="113"/>
              </w:trPr>
              <w:tc>
                <w:tcPr>
                  <w:tcW w:w="1231" w:type="pct"/>
                </w:tcPr>
                <w:p w14:paraId="26AD1B88" w14:textId="77777777" w:rsidR="002A58BA" w:rsidRPr="005B5B85" w:rsidRDefault="002A58BA" w:rsidP="003A34E8">
                  <w:pPr>
                    <w:rPr>
                      <w:szCs w:val="24"/>
                      <w:lang w:val="lt-LT"/>
                    </w:rPr>
                  </w:pPr>
                </w:p>
              </w:tc>
              <w:tc>
                <w:tcPr>
                  <w:tcW w:w="1266" w:type="pct"/>
                </w:tcPr>
                <w:p w14:paraId="5A05EAB3" w14:textId="77777777" w:rsidR="002A58BA" w:rsidRPr="005B5B85" w:rsidRDefault="002A58BA" w:rsidP="003A34E8">
                  <w:pPr>
                    <w:rPr>
                      <w:sz w:val="20"/>
                      <w:lang w:val="lt-LT"/>
                    </w:rPr>
                  </w:pPr>
                </w:p>
              </w:tc>
              <w:tc>
                <w:tcPr>
                  <w:tcW w:w="1881" w:type="pct"/>
                </w:tcPr>
                <w:p w14:paraId="3009BB02" w14:textId="77777777" w:rsidR="002A58BA" w:rsidRPr="005B5B85" w:rsidRDefault="002A58BA" w:rsidP="003A34E8">
                  <w:pPr>
                    <w:rPr>
                      <w:szCs w:val="24"/>
                      <w:lang w:val="lt-LT"/>
                    </w:rPr>
                  </w:pPr>
                </w:p>
              </w:tc>
              <w:tc>
                <w:tcPr>
                  <w:tcW w:w="622" w:type="pct"/>
                </w:tcPr>
                <w:p w14:paraId="0057F760" w14:textId="77777777" w:rsidR="002A58BA" w:rsidRPr="005B5B85" w:rsidRDefault="002A58BA" w:rsidP="003A34E8">
                  <w:pPr>
                    <w:jc w:val="right"/>
                    <w:rPr>
                      <w:szCs w:val="24"/>
                      <w:lang w:val="lt-LT"/>
                    </w:rPr>
                  </w:pPr>
                  <w:r w:rsidRPr="005B5B85">
                    <w:rPr>
                      <w:sz w:val="20"/>
                      <w:lang w:val="lt-LT"/>
                    </w:rPr>
                    <w:t xml:space="preserve">           </w:t>
                  </w:r>
                </w:p>
              </w:tc>
            </w:tr>
            <w:tr w:rsidR="002A58BA" w:rsidRPr="005B5B85" w14:paraId="2C2005FC" w14:textId="77777777" w:rsidTr="003A34E8">
              <w:trPr>
                <w:cantSplit/>
                <w:trHeight w:val="57"/>
              </w:trPr>
              <w:tc>
                <w:tcPr>
                  <w:tcW w:w="2497" w:type="pct"/>
                  <w:gridSpan w:val="2"/>
                </w:tcPr>
                <w:p w14:paraId="763FD6C8" w14:textId="77777777" w:rsidR="002A58BA" w:rsidRPr="005B5B85" w:rsidRDefault="002A58BA" w:rsidP="003A34E8">
                  <w:pPr>
                    <w:rPr>
                      <w:szCs w:val="24"/>
                      <w:lang w:val="lt-LT"/>
                    </w:rPr>
                  </w:pPr>
                  <w:r w:rsidRPr="005B5B85">
                    <w:rPr>
                      <w:szCs w:val="24"/>
                      <w:lang w:val="lt-LT"/>
                    </w:rPr>
                    <w:t>stati</w:t>
                  </w:r>
                </w:p>
                <w:p w14:paraId="0A1FBC1B" w14:textId="77777777" w:rsidR="002A58BA" w:rsidRPr="005B5B85" w:rsidRDefault="002A58BA" w:rsidP="003A34E8">
                  <w:pPr>
                    <w:rPr>
                      <w:sz w:val="20"/>
                      <w:lang w:val="lt-LT"/>
                    </w:rPr>
                  </w:pPr>
                  <w:r w:rsidRPr="005B5B85">
                    <w:rPr>
                      <w:sz w:val="20"/>
                      <w:lang w:val="lt-LT"/>
                    </w:rPr>
                    <w:t>erect</w:t>
                  </w:r>
                </w:p>
              </w:tc>
              <w:tc>
                <w:tcPr>
                  <w:tcW w:w="1881" w:type="pct"/>
                  <w:vAlign w:val="center"/>
                </w:tcPr>
                <w:p w14:paraId="7E801E9D" w14:textId="77777777" w:rsidR="002A58BA" w:rsidRPr="005B5B85" w:rsidRDefault="002A58BA" w:rsidP="003A34E8">
                  <w:pPr>
                    <w:rPr>
                      <w:szCs w:val="24"/>
                      <w:lang w:val="lt-LT"/>
                    </w:rPr>
                  </w:pPr>
                  <w:r w:rsidRPr="005B5B85">
                    <w:rPr>
                      <w:szCs w:val="24"/>
                      <w:lang w:val="lt-LT"/>
                    </w:rPr>
                    <w:t>Arnold, Ceres PZO, Orka</w:t>
                  </w:r>
                </w:p>
              </w:tc>
              <w:tc>
                <w:tcPr>
                  <w:tcW w:w="622" w:type="pct"/>
                </w:tcPr>
                <w:p w14:paraId="14235FD4" w14:textId="77777777" w:rsidR="002A58BA" w:rsidRPr="005B5B85" w:rsidRDefault="002A58BA" w:rsidP="003A34E8">
                  <w:pPr>
                    <w:jc w:val="center"/>
                    <w:rPr>
                      <w:szCs w:val="24"/>
                      <w:lang w:val="lt-LT"/>
                    </w:rPr>
                  </w:pPr>
                  <w:r w:rsidRPr="005B5B85">
                    <w:rPr>
                      <w:szCs w:val="24"/>
                      <w:lang w:val="lt-LT"/>
                    </w:rPr>
                    <w:t xml:space="preserve">1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3938E78E" w14:textId="77777777" w:rsidTr="003A34E8">
              <w:trPr>
                <w:cantSplit/>
                <w:trHeight w:hRule="exact" w:val="113"/>
              </w:trPr>
              <w:tc>
                <w:tcPr>
                  <w:tcW w:w="1231" w:type="pct"/>
                </w:tcPr>
                <w:p w14:paraId="63925056" w14:textId="77777777" w:rsidR="002A58BA" w:rsidRPr="005B5B85" w:rsidRDefault="002A58BA" w:rsidP="003A34E8">
                  <w:pPr>
                    <w:rPr>
                      <w:sz w:val="20"/>
                      <w:lang w:val="lt-LT"/>
                    </w:rPr>
                  </w:pPr>
                </w:p>
              </w:tc>
              <w:tc>
                <w:tcPr>
                  <w:tcW w:w="1266" w:type="pct"/>
                </w:tcPr>
                <w:p w14:paraId="7F20F17E" w14:textId="77777777" w:rsidR="002A58BA" w:rsidRPr="005B5B85" w:rsidRDefault="002A58BA" w:rsidP="003A34E8">
                  <w:pPr>
                    <w:rPr>
                      <w:sz w:val="20"/>
                      <w:lang w:val="lt-LT"/>
                    </w:rPr>
                  </w:pPr>
                </w:p>
              </w:tc>
              <w:tc>
                <w:tcPr>
                  <w:tcW w:w="1881" w:type="pct"/>
                </w:tcPr>
                <w:p w14:paraId="2DDD7173" w14:textId="77777777" w:rsidR="002A58BA" w:rsidRPr="005B5B85" w:rsidRDefault="002A58BA" w:rsidP="003A34E8">
                  <w:pPr>
                    <w:rPr>
                      <w:szCs w:val="24"/>
                      <w:lang w:val="lt-LT"/>
                    </w:rPr>
                  </w:pPr>
                </w:p>
              </w:tc>
              <w:tc>
                <w:tcPr>
                  <w:tcW w:w="622" w:type="pct"/>
                </w:tcPr>
                <w:p w14:paraId="23561A3A" w14:textId="77777777" w:rsidR="002A58BA" w:rsidRPr="005B5B85" w:rsidRDefault="002A58BA" w:rsidP="003A34E8">
                  <w:pPr>
                    <w:jc w:val="right"/>
                    <w:rPr>
                      <w:sz w:val="20"/>
                      <w:lang w:val="lt-LT"/>
                    </w:rPr>
                  </w:pPr>
                </w:p>
              </w:tc>
            </w:tr>
            <w:tr w:rsidR="002A58BA" w:rsidRPr="005B5B85" w14:paraId="265EB861" w14:textId="77777777" w:rsidTr="003A34E8">
              <w:trPr>
                <w:cantSplit/>
                <w:trHeight w:val="558"/>
              </w:trPr>
              <w:tc>
                <w:tcPr>
                  <w:tcW w:w="2497" w:type="pct"/>
                  <w:gridSpan w:val="2"/>
                </w:tcPr>
                <w:p w14:paraId="57180D2C" w14:textId="77777777" w:rsidR="002A58BA" w:rsidRPr="005B5B85" w:rsidRDefault="002A58BA" w:rsidP="003A34E8">
                  <w:pPr>
                    <w:rPr>
                      <w:szCs w:val="24"/>
                      <w:lang w:val="lt-LT"/>
                    </w:rPr>
                  </w:pPr>
                  <w:r w:rsidRPr="005B5B85">
                    <w:rPr>
                      <w:szCs w:val="24"/>
                      <w:lang w:val="lt-LT"/>
                    </w:rPr>
                    <w:t>nuo stačios iki pusiau stačios</w:t>
                  </w:r>
                </w:p>
                <w:p w14:paraId="50BE41FA" w14:textId="77777777" w:rsidR="002A58BA" w:rsidRPr="005B5B85" w:rsidRDefault="002A58BA" w:rsidP="003A34E8">
                  <w:pPr>
                    <w:rPr>
                      <w:sz w:val="20"/>
                      <w:lang w:val="lt-LT"/>
                    </w:rPr>
                  </w:pPr>
                  <w:r w:rsidRPr="005B5B85">
                    <w:rPr>
                      <w:sz w:val="20"/>
                      <w:lang w:val="lt-LT"/>
                    </w:rPr>
                    <w:t>erect to semi-erect</w:t>
                  </w:r>
                </w:p>
              </w:tc>
              <w:tc>
                <w:tcPr>
                  <w:tcW w:w="1881" w:type="pct"/>
                </w:tcPr>
                <w:p w14:paraId="2DF5EA5D" w14:textId="77777777" w:rsidR="002A58BA" w:rsidRPr="005B5B85" w:rsidRDefault="002A58BA" w:rsidP="003A34E8">
                  <w:pPr>
                    <w:rPr>
                      <w:szCs w:val="24"/>
                      <w:lang w:val="lt-LT"/>
                    </w:rPr>
                  </w:pPr>
                  <w:r w:rsidRPr="005B5B85">
                    <w:rPr>
                      <w:szCs w:val="24"/>
                      <w:lang w:val="lt-LT"/>
                    </w:rPr>
                    <w:t>Avatar, LID constructor, Sankara</w:t>
                  </w:r>
                </w:p>
              </w:tc>
              <w:tc>
                <w:tcPr>
                  <w:tcW w:w="622" w:type="pct"/>
                </w:tcPr>
                <w:p w14:paraId="4E2CC3C2" w14:textId="77777777" w:rsidR="002A58BA" w:rsidRPr="005B5B85" w:rsidRDefault="002A58BA" w:rsidP="003A34E8">
                  <w:pPr>
                    <w:jc w:val="center"/>
                    <w:rPr>
                      <w:sz w:val="20"/>
                      <w:lang w:val="lt-LT"/>
                    </w:rPr>
                  </w:pPr>
                  <w:r w:rsidRPr="005B5B85">
                    <w:rPr>
                      <w:szCs w:val="24"/>
                      <w:lang w:val="lt-LT"/>
                    </w:rPr>
                    <w:t xml:space="preserve">2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02421AA8" w14:textId="77777777" w:rsidTr="003A34E8">
              <w:trPr>
                <w:cantSplit/>
                <w:trHeight w:hRule="exact" w:val="113"/>
              </w:trPr>
              <w:tc>
                <w:tcPr>
                  <w:tcW w:w="1231" w:type="pct"/>
                </w:tcPr>
                <w:p w14:paraId="1AD41EFB" w14:textId="77777777" w:rsidR="002A58BA" w:rsidRPr="005B5B85" w:rsidRDefault="002A58BA" w:rsidP="003A34E8">
                  <w:pPr>
                    <w:rPr>
                      <w:sz w:val="20"/>
                      <w:lang w:val="lt-LT"/>
                    </w:rPr>
                  </w:pPr>
                </w:p>
              </w:tc>
              <w:tc>
                <w:tcPr>
                  <w:tcW w:w="1266" w:type="pct"/>
                </w:tcPr>
                <w:p w14:paraId="56B5506F" w14:textId="77777777" w:rsidR="002A58BA" w:rsidRPr="005B5B85" w:rsidRDefault="002A58BA" w:rsidP="003A34E8">
                  <w:pPr>
                    <w:rPr>
                      <w:sz w:val="20"/>
                      <w:lang w:val="lt-LT"/>
                    </w:rPr>
                  </w:pPr>
                </w:p>
              </w:tc>
              <w:tc>
                <w:tcPr>
                  <w:tcW w:w="1881" w:type="pct"/>
                </w:tcPr>
                <w:p w14:paraId="04DB9695" w14:textId="77777777" w:rsidR="002A58BA" w:rsidRPr="005B5B85" w:rsidRDefault="002A58BA" w:rsidP="003A34E8">
                  <w:pPr>
                    <w:rPr>
                      <w:szCs w:val="24"/>
                      <w:lang w:val="lt-LT"/>
                    </w:rPr>
                  </w:pPr>
                </w:p>
              </w:tc>
              <w:tc>
                <w:tcPr>
                  <w:tcW w:w="622" w:type="pct"/>
                </w:tcPr>
                <w:p w14:paraId="772C86F3" w14:textId="77777777" w:rsidR="002A58BA" w:rsidRPr="005B5B85" w:rsidRDefault="002A58BA" w:rsidP="003A34E8">
                  <w:pPr>
                    <w:jc w:val="right"/>
                    <w:rPr>
                      <w:sz w:val="20"/>
                      <w:lang w:val="lt-LT"/>
                    </w:rPr>
                  </w:pPr>
                </w:p>
              </w:tc>
            </w:tr>
            <w:tr w:rsidR="002A58BA" w:rsidRPr="005B5B85" w14:paraId="39F04EFD" w14:textId="77777777" w:rsidTr="003A34E8">
              <w:trPr>
                <w:cantSplit/>
                <w:trHeight w:val="648"/>
              </w:trPr>
              <w:tc>
                <w:tcPr>
                  <w:tcW w:w="2497" w:type="pct"/>
                  <w:gridSpan w:val="2"/>
                </w:tcPr>
                <w:p w14:paraId="3D05549B" w14:textId="77777777" w:rsidR="002A58BA" w:rsidRPr="005B5B85" w:rsidRDefault="002A58BA" w:rsidP="003A34E8">
                  <w:pPr>
                    <w:rPr>
                      <w:szCs w:val="24"/>
                      <w:lang w:val="lt-LT"/>
                    </w:rPr>
                  </w:pPr>
                  <w:r w:rsidRPr="005B5B85">
                    <w:rPr>
                      <w:szCs w:val="24"/>
                      <w:lang w:val="lt-LT"/>
                    </w:rPr>
                    <w:t>pusiau stačia</w:t>
                  </w:r>
                </w:p>
                <w:p w14:paraId="108B9348" w14:textId="77777777" w:rsidR="002A58BA" w:rsidRPr="005B5B85" w:rsidRDefault="002A58BA" w:rsidP="003A34E8">
                  <w:pPr>
                    <w:rPr>
                      <w:sz w:val="20"/>
                      <w:lang w:val="lt-LT"/>
                    </w:rPr>
                  </w:pPr>
                  <w:r w:rsidRPr="005B5B85">
                    <w:rPr>
                      <w:sz w:val="20"/>
                      <w:lang w:val="lt-LT"/>
                    </w:rPr>
                    <w:t>semi-erect</w:t>
                  </w:r>
                </w:p>
              </w:tc>
              <w:tc>
                <w:tcPr>
                  <w:tcW w:w="1881" w:type="pct"/>
                </w:tcPr>
                <w:p w14:paraId="559DFAE2" w14:textId="77777777" w:rsidR="002A58BA" w:rsidRPr="005B5B85" w:rsidRDefault="002A58BA" w:rsidP="003A34E8">
                  <w:pPr>
                    <w:rPr>
                      <w:szCs w:val="24"/>
                      <w:lang w:val="lt-LT"/>
                    </w:rPr>
                  </w:pPr>
                  <w:r w:rsidRPr="005B5B85">
                    <w:rPr>
                      <w:szCs w:val="24"/>
                      <w:lang w:val="lt-LT"/>
                    </w:rPr>
                    <w:t>Artesia, ES Pallador,</w:t>
                  </w:r>
                </w:p>
                <w:p w14:paraId="28AEA61E" w14:textId="77777777" w:rsidR="002A58BA" w:rsidRPr="005B5B85" w:rsidRDefault="002A58BA" w:rsidP="003A34E8">
                  <w:pPr>
                    <w:rPr>
                      <w:szCs w:val="24"/>
                      <w:lang w:val="lt-LT"/>
                    </w:rPr>
                  </w:pPr>
                  <w:r w:rsidRPr="005B5B85">
                    <w:rPr>
                      <w:szCs w:val="24"/>
                      <w:lang w:val="lt-LT"/>
                    </w:rPr>
                    <w:t>PRO Taranaki, Sussex</w:t>
                  </w:r>
                </w:p>
              </w:tc>
              <w:tc>
                <w:tcPr>
                  <w:tcW w:w="622" w:type="pct"/>
                </w:tcPr>
                <w:p w14:paraId="4F278398" w14:textId="77777777" w:rsidR="002A58BA" w:rsidRPr="005B5B85" w:rsidRDefault="002A58BA" w:rsidP="003A34E8">
                  <w:pPr>
                    <w:jc w:val="center"/>
                    <w:rPr>
                      <w:sz w:val="20"/>
                      <w:lang w:val="lt-LT"/>
                    </w:rPr>
                  </w:pPr>
                  <w:r w:rsidRPr="005B5B85">
                    <w:rPr>
                      <w:szCs w:val="24"/>
                      <w:lang w:val="lt-LT"/>
                    </w:rPr>
                    <w:t xml:space="preserve">3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5D58D856" w14:textId="77777777" w:rsidTr="003A34E8">
              <w:trPr>
                <w:cantSplit/>
                <w:trHeight w:hRule="exact" w:val="144"/>
              </w:trPr>
              <w:tc>
                <w:tcPr>
                  <w:tcW w:w="1231" w:type="pct"/>
                </w:tcPr>
                <w:p w14:paraId="5313018C" w14:textId="77777777" w:rsidR="002A58BA" w:rsidRPr="005B5B85" w:rsidRDefault="002A58BA" w:rsidP="003A34E8">
                  <w:pPr>
                    <w:rPr>
                      <w:sz w:val="20"/>
                      <w:lang w:val="lt-LT"/>
                    </w:rPr>
                  </w:pPr>
                </w:p>
              </w:tc>
              <w:tc>
                <w:tcPr>
                  <w:tcW w:w="1266" w:type="pct"/>
                </w:tcPr>
                <w:p w14:paraId="1B2F3632" w14:textId="77777777" w:rsidR="002A58BA" w:rsidRPr="005B5B85" w:rsidRDefault="002A58BA" w:rsidP="003A34E8">
                  <w:pPr>
                    <w:rPr>
                      <w:sz w:val="20"/>
                      <w:lang w:val="lt-LT"/>
                    </w:rPr>
                  </w:pPr>
                </w:p>
              </w:tc>
              <w:tc>
                <w:tcPr>
                  <w:tcW w:w="1881" w:type="pct"/>
                </w:tcPr>
                <w:p w14:paraId="7D3EE9F0" w14:textId="77777777" w:rsidR="002A58BA" w:rsidRPr="005B5B85" w:rsidRDefault="002A58BA" w:rsidP="003A34E8">
                  <w:pPr>
                    <w:rPr>
                      <w:szCs w:val="24"/>
                      <w:lang w:val="lt-LT"/>
                    </w:rPr>
                  </w:pPr>
                </w:p>
              </w:tc>
              <w:tc>
                <w:tcPr>
                  <w:tcW w:w="622" w:type="pct"/>
                </w:tcPr>
                <w:p w14:paraId="71A18ADB" w14:textId="77777777" w:rsidR="002A58BA" w:rsidRPr="005B5B85" w:rsidRDefault="002A58BA" w:rsidP="003A34E8">
                  <w:pPr>
                    <w:jc w:val="right"/>
                    <w:rPr>
                      <w:sz w:val="20"/>
                      <w:lang w:val="lt-LT"/>
                    </w:rPr>
                  </w:pPr>
                </w:p>
              </w:tc>
            </w:tr>
            <w:tr w:rsidR="002A58BA" w:rsidRPr="005B5B85" w14:paraId="68A19067" w14:textId="77777777" w:rsidTr="003A34E8">
              <w:trPr>
                <w:cantSplit/>
                <w:trHeight w:val="549"/>
              </w:trPr>
              <w:tc>
                <w:tcPr>
                  <w:tcW w:w="2497" w:type="pct"/>
                  <w:gridSpan w:val="2"/>
                </w:tcPr>
                <w:p w14:paraId="347040EC" w14:textId="77777777" w:rsidR="002A58BA" w:rsidRPr="005B5B85" w:rsidRDefault="002A58BA" w:rsidP="003A34E8">
                  <w:pPr>
                    <w:rPr>
                      <w:szCs w:val="24"/>
                      <w:lang w:val="lt-LT"/>
                    </w:rPr>
                  </w:pPr>
                  <w:r w:rsidRPr="005B5B85">
                    <w:rPr>
                      <w:szCs w:val="24"/>
                      <w:lang w:val="lt-LT"/>
                    </w:rPr>
                    <w:t>nuo pusiau stačios iki horizontalios</w:t>
                  </w:r>
                </w:p>
                <w:p w14:paraId="517763DE" w14:textId="77777777" w:rsidR="002A58BA" w:rsidRPr="005B5B85" w:rsidRDefault="002A58BA" w:rsidP="003A34E8">
                  <w:pPr>
                    <w:rPr>
                      <w:sz w:val="20"/>
                      <w:lang w:val="lt-LT"/>
                    </w:rPr>
                  </w:pPr>
                  <w:r w:rsidRPr="005B5B85">
                    <w:rPr>
                      <w:sz w:val="20"/>
                      <w:lang w:val="lt-LT"/>
                    </w:rPr>
                    <w:t>semi-erect to horizontal</w:t>
                  </w:r>
                </w:p>
              </w:tc>
              <w:tc>
                <w:tcPr>
                  <w:tcW w:w="1881" w:type="pct"/>
                </w:tcPr>
                <w:p w14:paraId="6C3F1616" w14:textId="77777777" w:rsidR="002A58BA" w:rsidRPr="005B5B85" w:rsidRDefault="002A58BA" w:rsidP="003A34E8">
                  <w:pPr>
                    <w:rPr>
                      <w:szCs w:val="24"/>
                      <w:lang w:val="lt-LT"/>
                    </w:rPr>
                  </w:pPr>
                  <w:r w:rsidRPr="005B5B85">
                    <w:rPr>
                      <w:szCs w:val="24"/>
                      <w:lang w:val="lt-LT"/>
                    </w:rPr>
                    <w:t>ES Indicator, RGT Starbela,</w:t>
                  </w:r>
                </w:p>
                <w:p w14:paraId="4B3F2D0C" w14:textId="77777777" w:rsidR="002A58BA" w:rsidRPr="005B5B85" w:rsidRDefault="002A58BA" w:rsidP="003A34E8">
                  <w:pPr>
                    <w:rPr>
                      <w:szCs w:val="24"/>
                      <w:lang w:val="lt-LT"/>
                    </w:rPr>
                  </w:pPr>
                  <w:r w:rsidRPr="005B5B85">
                    <w:rPr>
                      <w:szCs w:val="24"/>
                      <w:lang w:val="lt-LT"/>
                    </w:rPr>
                    <w:t>Vineta PZO</w:t>
                  </w:r>
                </w:p>
              </w:tc>
              <w:tc>
                <w:tcPr>
                  <w:tcW w:w="622" w:type="pct"/>
                </w:tcPr>
                <w:p w14:paraId="51B0044B" w14:textId="77777777" w:rsidR="002A58BA" w:rsidRPr="005B5B85" w:rsidRDefault="002A58BA" w:rsidP="003A34E8">
                  <w:pPr>
                    <w:jc w:val="center"/>
                    <w:rPr>
                      <w:sz w:val="20"/>
                      <w:lang w:val="lt-LT"/>
                    </w:rPr>
                  </w:pPr>
                  <w:r w:rsidRPr="005B5B85">
                    <w:rPr>
                      <w:szCs w:val="24"/>
                      <w:lang w:val="lt-LT"/>
                    </w:rPr>
                    <w:t xml:space="preserve">4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105E6EBB" w14:textId="77777777" w:rsidTr="003A34E8">
              <w:trPr>
                <w:cantSplit/>
                <w:trHeight w:hRule="exact" w:val="113"/>
              </w:trPr>
              <w:tc>
                <w:tcPr>
                  <w:tcW w:w="1231" w:type="pct"/>
                </w:tcPr>
                <w:p w14:paraId="192DB37C" w14:textId="77777777" w:rsidR="002A58BA" w:rsidRPr="005B5B85" w:rsidRDefault="002A58BA" w:rsidP="003A34E8">
                  <w:pPr>
                    <w:rPr>
                      <w:sz w:val="20"/>
                      <w:lang w:val="lt-LT"/>
                    </w:rPr>
                  </w:pPr>
                </w:p>
              </w:tc>
              <w:tc>
                <w:tcPr>
                  <w:tcW w:w="1266" w:type="pct"/>
                </w:tcPr>
                <w:p w14:paraId="094B5D63" w14:textId="77777777" w:rsidR="002A58BA" w:rsidRPr="005B5B85" w:rsidRDefault="002A58BA" w:rsidP="003A34E8">
                  <w:pPr>
                    <w:rPr>
                      <w:sz w:val="20"/>
                      <w:lang w:val="lt-LT"/>
                    </w:rPr>
                  </w:pPr>
                </w:p>
              </w:tc>
              <w:tc>
                <w:tcPr>
                  <w:tcW w:w="1881" w:type="pct"/>
                </w:tcPr>
                <w:p w14:paraId="2B4A616E" w14:textId="77777777" w:rsidR="002A58BA" w:rsidRPr="005B5B85" w:rsidRDefault="002A58BA" w:rsidP="003A34E8">
                  <w:pPr>
                    <w:rPr>
                      <w:szCs w:val="24"/>
                      <w:lang w:val="lt-LT"/>
                    </w:rPr>
                  </w:pPr>
                </w:p>
              </w:tc>
              <w:tc>
                <w:tcPr>
                  <w:tcW w:w="622" w:type="pct"/>
                </w:tcPr>
                <w:p w14:paraId="5F8870DB" w14:textId="77777777" w:rsidR="002A58BA" w:rsidRPr="005B5B85" w:rsidRDefault="002A58BA" w:rsidP="003A34E8">
                  <w:pPr>
                    <w:jc w:val="right"/>
                    <w:rPr>
                      <w:sz w:val="20"/>
                      <w:lang w:val="lt-LT"/>
                    </w:rPr>
                  </w:pPr>
                </w:p>
              </w:tc>
            </w:tr>
            <w:tr w:rsidR="002A58BA" w:rsidRPr="005B5B85" w14:paraId="4C38E84C" w14:textId="77777777" w:rsidTr="003A34E8">
              <w:trPr>
                <w:cantSplit/>
                <w:trHeight w:val="684"/>
              </w:trPr>
              <w:tc>
                <w:tcPr>
                  <w:tcW w:w="2497" w:type="pct"/>
                  <w:gridSpan w:val="2"/>
                </w:tcPr>
                <w:p w14:paraId="11CAC85D" w14:textId="77777777" w:rsidR="002A58BA" w:rsidRPr="005B5B85" w:rsidRDefault="002A58BA" w:rsidP="003A34E8">
                  <w:pPr>
                    <w:rPr>
                      <w:szCs w:val="24"/>
                      <w:lang w:val="lt-LT"/>
                    </w:rPr>
                  </w:pPr>
                  <w:r w:rsidRPr="005B5B85">
                    <w:rPr>
                      <w:szCs w:val="24"/>
                      <w:lang w:val="lt-LT"/>
                    </w:rPr>
                    <w:t>horizontali</w:t>
                  </w:r>
                </w:p>
                <w:p w14:paraId="2B7555C1" w14:textId="77777777" w:rsidR="002A58BA" w:rsidRPr="005B5B85" w:rsidRDefault="002A58BA" w:rsidP="003A34E8">
                  <w:pPr>
                    <w:rPr>
                      <w:sz w:val="20"/>
                      <w:lang w:val="lt-LT"/>
                    </w:rPr>
                  </w:pPr>
                  <w:r w:rsidRPr="005B5B85">
                    <w:rPr>
                      <w:sz w:val="20"/>
                      <w:lang w:val="lt-LT"/>
                    </w:rPr>
                    <w:t>horizontal</w:t>
                  </w:r>
                </w:p>
              </w:tc>
              <w:tc>
                <w:tcPr>
                  <w:tcW w:w="1881" w:type="pct"/>
                </w:tcPr>
                <w:p w14:paraId="4F6788E8" w14:textId="77777777" w:rsidR="002A58BA" w:rsidRPr="005B5B85" w:rsidRDefault="002A58BA" w:rsidP="003A34E8">
                  <w:pPr>
                    <w:rPr>
                      <w:szCs w:val="24"/>
                      <w:lang w:val="lt-LT"/>
                    </w:rPr>
                  </w:pPr>
                </w:p>
              </w:tc>
              <w:tc>
                <w:tcPr>
                  <w:tcW w:w="622" w:type="pct"/>
                </w:tcPr>
                <w:p w14:paraId="51FC042C" w14:textId="77777777" w:rsidR="002A58BA" w:rsidRPr="005B5B85" w:rsidRDefault="002A58BA" w:rsidP="003A34E8">
                  <w:pPr>
                    <w:jc w:val="center"/>
                    <w:rPr>
                      <w:sz w:val="20"/>
                      <w:lang w:val="lt-LT"/>
                    </w:rPr>
                  </w:pPr>
                  <w:r w:rsidRPr="005B5B85">
                    <w:rPr>
                      <w:szCs w:val="24"/>
                      <w:lang w:val="lt-LT"/>
                    </w:rPr>
                    <w:t xml:space="preserve">5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bl>
          <w:p w14:paraId="3E347D0F" w14:textId="77777777" w:rsidR="002A58BA" w:rsidRPr="005B5B85" w:rsidRDefault="002A58BA" w:rsidP="003A34E8">
            <w:pPr>
              <w:rPr>
                <w:sz w:val="20"/>
                <w:lang w:val="lt-LT"/>
              </w:rPr>
            </w:pPr>
          </w:p>
        </w:tc>
      </w:tr>
      <w:tr w:rsidR="002A58BA" w:rsidRPr="005B5B85" w14:paraId="603EAFCD" w14:textId="77777777" w:rsidTr="001507B3">
        <w:trPr>
          <w:cantSplit/>
          <w:jc w:val="center"/>
        </w:trPr>
        <w:tc>
          <w:tcPr>
            <w:tcW w:w="546" w:type="dxa"/>
            <w:tcBorders>
              <w:top w:val="single" w:sz="4" w:space="0" w:color="auto"/>
              <w:bottom w:val="single" w:sz="4" w:space="0" w:color="auto"/>
            </w:tcBorders>
            <w:tcMar>
              <w:top w:w="57" w:type="dxa"/>
            </w:tcMar>
          </w:tcPr>
          <w:p w14:paraId="0495E76B" w14:textId="77777777" w:rsidR="002A58BA" w:rsidRPr="005B5B85" w:rsidRDefault="002A58BA" w:rsidP="003A34E8">
            <w:pPr>
              <w:jc w:val="center"/>
              <w:rPr>
                <w:b/>
                <w:szCs w:val="24"/>
                <w:lang w:val="lt-LT"/>
              </w:rPr>
            </w:pPr>
            <w:r w:rsidRPr="005B5B85">
              <w:rPr>
                <w:b/>
                <w:szCs w:val="24"/>
                <w:lang w:val="lt-LT"/>
              </w:rPr>
              <w:t>5.10.</w:t>
            </w:r>
          </w:p>
          <w:p w14:paraId="05DB9837"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tcPr>
          <w:p w14:paraId="546B2D20" w14:textId="77777777" w:rsidR="002A58BA" w:rsidRPr="005B5B85" w:rsidRDefault="002A58BA" w:rsidP="003A34E8">
            <w:pPr>
              <w:rPr>
                <w:szCs w:val="24"/>
                <w:lang w:val="lt-LT"/>
              </w:rPr>
            </w:pPr>
            <w:r w:rsidRPr="005B5B85">
              <w:rPr>
                <w:b/>
                <w:szCs w:val="24"/>
                <w:lang w:val="lt-LT"/>
              </w:rPr>
              <w:t xml:space="preserve"> Augalas: šerelių spalva ant pagrindinio stiebo </w:t>
            </w:r>
            <w:r w:rsidRPr="005B5B85">
              <w:rPr>
                <w:szCs w:val="24"/>
                <w:lang w:val="lt-LT"/>
              </w:rPr>
              <w:t>(viduriniajame stiebo trečdalyje)</w:t>
            </w:r>
          </w:p>
          <w:p w14:paraId="2EAF18D7" w14:textId="77777777" w:rsidR="002A58BA" w:rsidRPr="005B5B85" w:rsidRDefault="002A58BA" w:rsidP="003A34E8">
            <w:pPr>
              <w:ind w:firstLine="32"/>
              <w:rPr>
                <w:b/>
                <w:szCs w:val="24"/>
                <w:lang w:val="lt-LT"/>
              </w:rPr>
            </w:pPr>
            <w:r w:rsidRPr="005B5B85">
              <w:rPr>
                <w:bCs/>
                <w:sz w:val="20"/>
                <w:lang w:val="lt-LT"/>
              </w:rPr>
              <w:t>Plant: colour of hairs of main stem</w:t>
            </w:r>
          </w:p>
          <w:tbl>
            <w:tblPr>
              <w:tblW w:w="4931" w:type="pct"/>
              <w:jc w:val="center"/>
              <w:tblLayout w:type="fixed"/>
              <w:tblCellMar>
                <w:left w:w="85" w:type="dxa"/>
                <w:right w:w="85" w:type="dxa"/>
              </w:tblCellMar>
              <w:tblLook w:val="04A0" w:firstRow="1" w:lastRow="0" w:firstColumn="1" w:lastColumn="0" w:noHBand="0" w:noVBand="1"/>
            </w:tblPr>
            <w:tblGrid>
              <w:gridCol w:w="3586"/>
              <w:gridCol w:w="1114"/>
              <w:gridCol w:w="1296"/>
              <w:gridCol w:w="2268"/>
              <w:gridCol w:w="209"/>
              <w:gridCol w:w="1097"/>
            </w:tblGrid>
            <w:tr w:rsidR="002A58BA" w:rsidRPr="005B5B85" w14:paraId="50BAEC3D" w14:textId="77777777" w:rsidTr="003A34E8">
              <w:trPr>
                <w:cantSplit/>
                <w:trHeight w:val="57"/>
                <w:jc w:val="center"/>
              </w:trPr>
              <w:tc>
                <w:tcPr>
                  <w:tcW w:w="1873" w:type="pct"/>
                  <w:tcMar>
                    <w:top w:w="0" w:type="dxa"/>
                  </w:tcMar>
                  <w:vAlign w:val="bottom"/>
                </w:tcPr>
                <w:p w14:paraId="0E58BF62" w14:textId="77777777" w:rsidR="002A58BA" w:rsidRPr="005B5B85" w:rsidRDefault="002A58BA" w:rsidP="003A34E8">
                  <w:pPr>
                    <w:rPr>
                      <w:sz w:val="10"/>
                      <w:szCs w:val="10"/>
                      <w:lang w:val="lt-LT"/>
                    </w:rPr>
                  </w:pPr>
                </w:p>
              </w:tc>
              <w:tc>
                <w:tcPr>
                  <w:tcW w:w="1259" w:type="pct"/>
                  <w:gridSpan w:val="2"/>
                </w:tcPr>
                <w:p w14:paraId="7DB2CCD1" w14:textId="77777777" w:rsidR="002A58BA" w:rsidRPr="005B5B85" w:rsidRDefault="002A58BA" w:rsidP="003A34E8">
                  <w:pPr>
                    <w:rPr>
                      <w:sz w:val="10"/>
                      <w:szCs w:val="10"/>
                      <w:lang w:val="lt-LT"/>
                    </w:rPr>
                  </w:pPr>
                </w:p>
              </w:tc>
              <w:tc>
                <w:tcPr>
                  <w:tcW w:w="1185" w:type="pct"/>
                  <w:tcMar>
                    <w:top w:w="0" w:type="dxa"/>
                  </w:tcMar>
                  <w:vAlign w:val="bottom"/>
                </w:tcPr>
                <w:p w14:paraId="4F68734C" w14:textId="77777777" w:rsidR="002A58BA" w:rsidRPr="005B5B85" w:rsidRDefault="002A58BA" w:rsidP="003A34E8">
                  <w:pPr>
                    <w:rPr>
                      <w:sz w:val="10"/>
                      <w:szCs w:val="10"/>
                      <w:lang w:val="lt-LT"/>
                    </w:rPr>
                  </w:pPr>
                </w:p>
              </w:tc>
              <w:tc>
                <w:tcPr>
                  <w:tcW w:w="682" w:type="pct"/>
                  <w:gridSpan w:val="2"/>
                  <w:tcMar>
                    <w:top w:w="0" w:type="dxa"/>
                  </w:tcMar>
                  <w:vAlign w:val="bottom"/>
                </w:tcPr>
                <w:p w14:paraId="751C10BC" w14:textId="77777777" w:rsidR="002A58BA" w:rsidRPr="005B5B85" w:rsidRDefault="002A58BA" w:rsidP="003A34E8">
                  <w:pPr>
                    <w:rPr>
                      <w:sz w:val="10"/>
                      <w:szCs w:val="10"/>
                      <w:lang w:val="lt-LT"/>
                    </w:rPr>
                  </w:pPr>
                </w:p>
              </w:tc>
            </w:tr>
            <w:tr w:rsidR="002A58BA" w:rsidRPr="005B5B85" w14:paraId="65F3551D" w14:textId="77777777" w:rsidTr="003A34E8">
              <w:trPr>
                <w:cantSplit/>
                <w:trHeight w:val="57"/>
                <w:jc w:val="center"/>
              </w:trPr>
              <w:tc>
                <w:tcPr>
                  <w:tcW w:w="1873" w:type="pct"/>
                </w:tcPr>
                <w:p w14:paraId="2E05C863" w14:textId="77777777" w:rsidR="002A58BA" w:rsidRPr="005B5B85" w:rsidRDefault="002A58BA" w:rsidP="003A34E8">
                  <w:pPr>
                    <w:rPr>
                      <w:sz w:val="20"/>
                      <w:lang w:val="lt-LT"/>
                    </w:rPr>
                  </w:pPr>
                  <w:r w:rsidRPr="005B5B85">
                    <w:rPr>
                      <w:szCs w:val="24"/>
                      <w:lang w:val="lt-LT"/>
                    </w:rPr>
                    <w:t>šviesiai ruda</w:t>
                  </w:r>
                  <w:r w:rsidRPr="005B5B85">
                    <w:rPr>
                      <w:sz w:val="20"/>
                      <w:lang w:val="lt-LT"/>
                    </w:rPr>
                    <w:t xml:space="preserve"> </w:t>
                  </w:r>
                </w:p>
                <w:p w14:paraId="2EE54AD8" w14:textId="77777777" w:rsidR="002A58BA" w:rsidRPr="005B5B85" w:rsidRDefault="002A58BA" w:rsidP="003A34E8">
                  <w:pPr>
                    <w:rPr>
                      <w:sz w:val="20"/>
                      <w:lang w:val="lt-LT"/>
                    </w:rPr>
                  </w:pPr>
                  <w:r w:rsidRPr="005B5B85">
                    <w:rPr>
                      <w:sz w:val="20"/>
                      <w:lang w:val="lt-LT"/>
                    </w:rPr>
                    <w:t>ligh brown</w:t>
                  </w:r>
                </w:p>
              </w:tc>
              <w:tc>
                <w:tcPr>
                  <w:tcW w:w="582" w:type="pct"/>
                </w:tcPr>
                <w:p w14:paraId="2D7501E2" w14:textId="77777777" w:rsidR="002A58BA" w:rsidRPr="005B5B85" w:rsidRDefault="002A58BA" w:rsidP="003A34E8">
                  <w:pPr>
                    <w:rPr>
                      <w:szCs w:val="24"/>
                      <w:highlight w:val="yellow"/>
                      <w:lang w:val="lt-LT"/>
                    </w:rPr>
                  </w:pPr>
                </w:p>
              </w:tc>
              <w:tc>
                <w:tcPr>
                  <w:tcW w:w="1862" w:type="pct"/>
                  <w:gridSpan w:val="2"/>
                </w:tcPr>
                <w:p w14:paraId="7CD60487" w14:textId="77777777" w:rsidR="002A58BA" w:rsidRPr="005B5B85" w:rsidRDefault="002A58BA" w:rsidP="003A34E8">
                  <w:pPr>
                    <w:rPr>
                      <w:szCs w:val="24"/>
                      <w:lang w:val="lt-LT"/>
                    </w:rPr>
                  </w:pPr>
                  <w:r w:rsidRPr="005B5B85">
                    <w:rPr>
                      <w:szCs w:val="24"/>
                      <w:lang w:val="lt-LT"/>
                    </w:rPr>
                    <w:t>Amma, RGT Sicilia, SU Ademira</w:t>
                  </w:r>
                </w:p>
              </w:tc>
              <w:tc>
                <w:tcPr>
                  <w:tcW w:w="682" w:type="pct"/>
                  <w:gridSpan w:val="2"/>
                </w:tcPr>
                <w:p w14:paraId="3978AF8C" w14:textId="77777777" w:rsidR="002A58BA" w:rsidRPr="005B5B85" w:rsidRDefault="002A58BA" w:rsidP="003A34E8">
                  <w:pPr>
                    <w:jc w:val="center"/>
                    <w:rPr>
                      <w:szCs w:val="24"/>
                      <w:lang w:val="lt-LT"/>
                    </w:rPr>
                  </w:pPr>
                  <w:r w:rsidRPr="005B5B85">
                    <w:rPr>
                      <w:szCs w:val="24"/>
                      <w:lang w:val="lt-LT"/>
                    </w:rPr>
                    <w:t xml:space="preserve">1 </w:t>
                  </w:r>
                  <w:r w:rsidRPr="005B5B85">
                    <w:rPr>
                      <w:szCs w:val="24"/>
                      <w:lang w:val="lt-LT"/>
                    </w:rPr>
                    <w:fldChar w:fldCharType="begin">
                      <w:ffData>
                        <w:name w:val=""/>
                        <w:enabled/>
                        <w:calcOnExit w:val="0"/>
                        <w:checkBox>
                          <w:size w:val="24"/>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4B7398EC" w14:textId="77777777" w:rsidTr="003A34E8">
              <w:trPr>
                <w:cantSplit/>
                <w:trHeight w:val="153"/>
                <w:jc w:val="center"/>
              </w:trPr>
              <w:tc>
                <w:tcPr>
                  <w:tcW w:w="1873" w:type="pct"/>
                </w:tcPr>
                <w:p w14:paraId="43152FC6" w14:textId="77777777" w:rsidR="002A58BA" w:rsidRPr="005B5B85" w:rsidRDefault="002A58BA" w:rsidP="003A34E8">
                  <w:pPr>
                    <w:rPr>
                      <w:sz w:val="10"/>
                      <w:szCs w:val="10"/>
                      <w:lang w:val="lt-LT"/>
                    </w:rPr>
                  </w:pPr>
                </w:p>
              </w:tc>
              <w:tc>
                <w:tcPr>
                  <w:tcW w:w="582" w:type="pct"/>
                </w:tcPr>
                <w:p w14:paraId="1ED68A89" w14:textId="77777777" w:rsidR="002A58BA" w:rsidRPr="005B5B85" w:rsidRDefault="002A58BA" w:rsidP="003A34E8">
                  <w:pPr>
                    <w:rPr>
                      <w:sz w:val="10"/>
                      <w:szCs w:val="10"/>
                      <w:lang w:val="lt-LT"/>
                    </w:rPr>
                  </w:pPr>
                </w:p>
              </w:tc>
              <w:tc>
                <w:tcPr>
                  <w:tcW w:w="1862" w:type="pct"/>
                  <w:gridSpan w:val="2"/>
                </w:tcPr>
                <w:p w14:paraId="278D67D0" w14:textId="77777777" w:rsidR="002A58BA" w:rsidRPr="005B5B85" w:rsidRDefault="002A58BA" w:rsidP="003A34E8">
                  <w:pPr>
                    <w:rPr>
                      <w:sz w:val="10"/>
                      <w:szCs w:val="10"/>
                      <w:lang w:val="lt-LT"/>
                    </w:rPr>
                  </w:pPr>
                </w:p>
              </w:tc>
              <w:tc>
                <w:tcPr>
                  <w:tcW w:w="682" w:type="pct"/>
                  <w:gridSpan w:val="2"/>
                </w:tcPr>
                <w:p w14:paraId="76D45952" w14:textId="77777777" w:rsidR="002A58BA" w:rsidRPr="005B5B85" w:rsidRDefault="002A58BA" w:rsidP="003A34E8">
                  <w:pPr>
                    <w:jc w:val="center"/>
                    <w:rPr>
                      <w:sz w:val="10"/>
                      <w:szCs w:val="10"/>
                      <w:lang w:val="lt-LT"/>
                    </w:rPr>
                  </w:pPr>
                </w:p>
              </w:tc>
            </w:tr>
            <w:tr w:rsidR="002A58BA" w:rsidRPr="005B5B85" w14:paraId="1C7DA85B" w14:textId="77777777" w:rsidTr="003A34E8">
              <w:trPr>
                <w:cantSplit/>
                <w:trHeight w:val="630"/>
                <w:jc w:val="center"/>
              </w:trPr>
              <w:tc>
                <w:tcPr>
                  <w:tcW w:w="1873" w:type="pct"/>
                </w:tcPr>
                <w:p w14:paraId="2CBE7292" w14:textId="77777777" w:rsidR="002A58BA" w:rsidRPr="005B5B85" w:rsidRDefault="002A58BA" w:rsidP="003A34E8">
                  <w:pPr>
                    <w:rPr>
                      <w:sz w:val="20"/>
                      <w:lang w:val="lt-LT"/>
                    </w:rPr>
                  </w:pPr>
                  <w:r w:rsidRPr="005B5B85">
                    <w:rPr>
                      <w:szCs w:val="24"/>
                      <w:lang w:val="lt-LT"/>
                    </w:rPr>
                    <w:t>tamsiai ruda</w:t>
                  </w:r>
                  <w:r w:rsidRPr="005B5B85">
                    <w:rPr>
                      <w:sz w:val="20"/>
                      <w:lang w:val="lt-LT"/>
                    </w:rPr>
                    <w:t xml:space="preserve"> </w:t>
                  </w:r>
                </w:p>
                <w:p w14:paraId="213E26E7" w14:textId="77777777" w:rsidR="002A58BA" w:rsidRPr="005B5B85" w:rsidRDefault="002A58BA" w:rsidP="003A34E8">
                  <w:pPr>
                    <w:rPr>
                      <w:sz w:val="20"/>
                      <w:lang w:val="lt-LT"/>
                    </w:rPr>
                  </w:pPr>
                  <w:r w:rsidRPr="005B5B85">
                    <w:rPr>
                      <w:sz w:val="20"/>
                      <w:lang w:val="lt-LT"/>
                    </w:rPr>
                    <w:t xml:space="preserve">dark brown                                  </w:t>
                  </w:r>
                </w:p>
              </w:tc>
              <w:tc>
                <w:tcPr>
                  <w:tcW w:w="582" w:type="pct"/>
                </w:tcPr>
                <w:p w14:paraId="686739EB" w14:textId="77777777" w:rsidR="002A58BA" w:rsidRPr="005B5B85" w:rsidRDefault="002A58BA" w:rsidP="003A34E8">
                  <w:pPr>
                    <w:rPr>
                      <w:szCs w:val="24"/>
                      <w:highlight w:val="yellow"/>
                      <w:lang w:val="lt-LT"/>
                    </w:rPr>
                  </w:pPr>
                </w:p>
              </w:tc>
              <w:tc>
                <w:tcPr>
                  <w:tcW w:w="1862" w:type="pct"/>
                  <w:gridSpan w:val="2"/>
                </w:tcPr>
                <w:p w14:paraId="5B25C995" w14:textId="77777777" w:rsidR="002A58BA" w:rsidRPr="005B5B85" w:rsidRDefault="002A58BA" w:rsidP="003A34E8">
                  <w:pPr>
                    <w:rPr>
                      <w:rFonts w:ascii="Tahoma" w:hAnsi="Tahoma" w:cs="Tahoma"/>
                      <w:sz w:val="17"/>
                      <w:szCs w:val="17"/>
                      <w:lang w:val="lt-LT"/>
                    </w:rPr>
                  </w:pPr>
                  <w:r w:rsidRPr="005B5B85">
                    <w:rPr>
                      <w:szCs w:val="24"/>
                      <w:lang w:val="lt-LT"/>
                    </w:rPr>
                    <w:t>RGT Sigma, Sankara, Simpol</w:t>
                  </w:r>
                </w:p>
              </w:tc>
              <w:tc>
                <w:tcPr>
                  <w:tcW w:w="682" w:type="pct"/>
                  <w:gridSpan w:val="2"/>
                </w:tcPr>
                <w:p w14:paraId="53B33178" w14:textId="77777777" w:rsidR="002A58BA" w:rsidRPr="005B5B85" w:rsidRDefault="002A58BA" w:rsidP="003A34E8">
                  <w:pPr>
                    <w:jc w:val="center"/>
                    <w:rPr>
                      <w:szCs w:val="24"/>
                      <w:lang w:val="lt-LT"/>
                    </w:rPr>
                  </w:pPr>
                  <w:r w:rsidRPr="005B5B85">
                    <w:rPr>
                      <w:szCs w:val="24"/>
                      <w:lang w:val="lt-LT"/>
                    </w:rPr>
                    <w:t xml:space="preserve">2 </w:t>
                  </w:r>
                  <w:r w:rsidRPr="005B5B85">
                    <w:rPr>
                      <w:szCs w:val="24"/>
                      <w:lang w:val="lt-LT"/>
                    </w:rPr>
                    <w:fldChar w:fldCharType="begin">
                      <w:ffData>
                        <w:name w:val=""/>
                        <w:enabled/>
                        <w:calcOnExit w:val="0"/>
                        <w:checkBox>
                          <w:size w:val="24"/>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5B246149" w14:textId="77777777" w:rsidTr="003A34E8">
              <w:trPr>
                <w:cantSplit/>
                <w:trHeight w:val="57"/>
                <w:jc w:val="center"/>
              </w:trPr>
              <w:tc>
                <w:tcPr>
                  <w:tcW w:w="1873" w:type="pct"/>
                </w:tcPr>
                <w:p w14:paraId="1BB063C8" w14:textId="77777777" w:rsidR="002A58BA" w:rsidRPr="005B5B85" w:rsidRDefault="002A58BA" w:rsidP="003A34E8">
                  <w:pPr>
                    <w:rPr>
                      <w:szCs w:val="24"/>
                      <w:lang w:val="lt-LT"/>
                    </w:rPr>
                  </w:pPr>
                  <w:r w:rsidRPr="005B5B85">
                    <w:rPr>
                      <w:szCs w:val="24"/>
                      <w:lang w:val="lt-LT"/>
                    </w:rPr>
                    <w:t>pilka</w:t>
                  </w:r>
                </w:p>
                <w:p w14:paraId="58F0B663" w14:textId="77777777" w:rsidR="002A58BA" w:rsidRPr="005B5B85" w:rsidRDefault="002A58BA" w:rsidP="003A34E8">
                  <w:pPr>
                    <w:rPr>
                      <w:szCs w:val="24"/>
                      <w:lang w:val="lt-LT"/>
                    </w:rPr>
                  </w:pPr>
                  <w:r w:rsidRPr="005B5B85">
                    <w:rPr>
                      <w:szCs w:val="24"/>
                      <w:lang w:val="lt-LT"/>
                    </w:rPr>
                    <w:t>grey</w:t>
                  </w:r>
                </w:p>
              </w:tc>
              <w:tc>
                <w:tcPr>
                  <w:tcW w:w="582" w:type="pct"/>
                </w:tcPr>
                <w:p w14:paraId="2591DFCA" w14:textId="77777777" w:rsidR="002A58BA" w:rsidRPr="005B5B85" w:rsidRDefault="002A58BA" w:rsidP="003A34E8">
                  <w:pPr>
                    <w:rPr>
                      <w:szCs w:val="24"/>
                      <w:highlight w:val="yellow"/>
                      <w:lang w:val="lt-LT"/>
                    </w:rPr>
                  </w:pPr>
                </w:p>
              </w:tc>
              <w:tc>
                <w:tcPr>
                  <w:tcW w:w="1862" w:type="pct"/>
                  <w:gridSpan w:val="2"/>
                </w:tcPr>
                <w:p w14:paraId="68430A78" w14:textId="77777777" w:rsidR="002A58BA" w:rsidRPr="005B5B85" w:rsidRDefault="002A58BA" w:rsidP="003A34E8">
                  <w:pPr>
                    <w:rPr>
                      <w:szCs w:val="24"/>
                      <w:lang w:val="lt-LT"/>
                    </w:rPr>
                  </w:pPr>
                  <w:r w:rsidRPr="005B5B85">
                    <w:rPr>
                      <w:szCs w:val="24"/>
                      <w:lang w:val="lt-LT"/>
                    </w:rPr>
                    <w:t>Elba, ES Pallador, NS Kraljica</w:t>
                  </w:r>
                </w:p>
              </w:tc>
              <w:tc>
                <w:tcPr>
                  <w:tcW w:w="682" w:type="pct"/>
                  <w:gridSpan w:val="2"/>
                </w:tcPr>
                <w:p w14:paraId="6EF57F5F" w14:textId="77777777" w:rsidR="002A58BA" w:rsidRPr="005B5B85" w:rsidRDefault="002A58BA" w:rsidP="003A34E8">
                  <w:pPr>
                    <w:jc w:val="center"/>
                    <w:rPr>
                      <w:szCs w:val="24"/>
                      <w:lang w:val="lt-LT"/>
                    </w:rPr>
                  </w:pPr>
                  <w:r w:rsidRPr="005B5B85">
                    <w:rPr>
                      <w:szCs w:val="24"/>
                      <w:lang w:val="lt-LT"/>
                    </w:rPr>
                    <w:t xml:space="preserve">3 </w:t>
                  </w:r>
                  <w:r w:rsidRPr="005B5B85">
                    <w:rPr>
                      <w:szCs w:val="24"/>
                      <w:lang w:val="lt-LT"/>
                    </w:rPr>
                    <w:fldChar w:fldCharType="begin">
                      <w:ffData>
                        <w:name w:val=""/>
                        <w:enabled/>
                        <w:calcOnExit w:val="0"/>
                        <w:checkBox>
                          <w:size w:val="24"/>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6A187275" w14:textId="77777777" w:rsidTr="003A34E8">
              <w:trPr>
                <w:cantSplit/>
                <w:trHeight w:hRule="exact" w:val="113"/>
                <w:jc w:val="center"/>
              </w:trPr>
              <w:tc>
                <w:tcPr>
                  <w:tcW w:w="1873" w:type="pct"/>
                </w:tcPr>
                <w:p w14:paraId="1DB51E70" w14:textId="77777777" w:rsidR="002A58BA" w:rsidRPr="005B5B85" w:rsidRDefault="002A58BA" w:rsidP="003A34E8">
                  <w:pPr>
                    <w:rPr>
                      <w:szCs w:val="24"/>
                      <w:lang w:val="lt-LT"/>
                    </w:rPr>
                  </w:pPr>
                </w:p>
              </w:tc>
              <w:tc>
                <w:tcPr>
                  <w:tcW w:w="582" w:type="pct"/>
                </w:tcPr>
                <w:p w14:paraId="485D7E43" w14:textId="77777777" w:rsidR="002A58BA" w:rsidRPr="005B5B85" w:rsidRDefault="002A58BA" w:rsidP="003A34E8">
                  <w:pPr>
                    <w:rPr>
                      <w:szCs w:val="24"/>
                      <w:highlight w:val="yellow"/>
                      <w:lang w:val="lt-LT"/>
                    </w:rPr>
                  </w:pPr>
                </w:p>
              </w:tc>
              <w:tc>
                <w:tcPr>
                  <w:tcW w:w="1971" w:type="pct"/>
                  <w:gridSpan w:val="3"/>
                </w:tcPr>
                <w:p w14:paraId="45C1A66F" w14:textId="77777777" w:rsidR="002A58BA" w:rsidRPr="005B5B85" w:rsidRDefault="002A58BA" w:rsidP="003A34E8">
                  <w:pPr>
                    <w:rPr>
                      <w:szCs w:val="24"/>
                      <w:lang w:val="lt-LT"/>
                    </w:rPr>
                  </w:pPr>
                </w:p>
              </w:tc>
              <w:tc>
                <w:tcPr>
                  <w:tcW w:w="573" w:type="pct"/>
                </w:tcPr>
                <w:p w14:paraId="311ABEDA" w14:textId="77777777" w:rsidR="002A58BA" w:rsidRPr="005B5B85" w:rsidRDefault="002A58BA" w:rsidP="003A34E8">
                  <w:pPr>
                    <w:rPr>
                      <w:szCs w:val="24"/>
                      <w:lang w:val="lt-LT"/>
                    </w:rPr>
                  </w:pPr>
                </w:p>
              </w:tc>
            </w:tr>
          </w:tbl>
          <w:p w14:paraId="46EBD45C" w14:textId="77777777" w:rsidR="002A58BA" w:rsidRPr="005B5B85" w:rsidRDefault="002A58BA" w:rsidP="003A34E8">
            <w:pPr>
              <w:rPr>
                <w:b/>
                <w:szCs w:val="24"/>
                <w:lang w:val="lt-LT"/>
              </w:rPr>
            </w:pPr>
          </w:p>
        </w:tc>
      </w:tr>
      <w:tr w:rsidR="002A58BA" w:rsidRPr="005B5B85" w14:paraId="64D84DEA" w14:textId="77777777" w:rsidTr="001507B3">
        <w:trPr>
          <w:cantSplit/>
          <w:trHeight w:val="3398"/>
          <w:jc w:val="center"/>
        </w:trPr>
        <w:tc>
          <w:tcPr>
            <w:tcW w:w="546" w:type="dxa"/>
            <w:tcBorders>
              <w:top w:val="single" w:sz="4" w:space="0" w:color="auto"/>
              <w:bottom w:val="single" w:sz="4" w:space="0" w:color="auto"/>
            </w:tcBorders>
            <w:tcMar>
              <w:top w:w="57" w:type="dxa"/>
            </w:tcMar>
          </w:tcPr>
          <w:p w14:paraId="5FEB3844" w14:textId="77777777" w:rsidR="002A58BA" w:rsidRPr="005B5B85" w:rsidRDefault="002A58BA" w:rsidP="003A34E8">
            <w:pPr>
              <w:jc w:val="center"/>
              <w:rPr>
                <w:b/>
                <w:szCs w:val="24"/>
                <w:lang w:val="lt-LT"/>
              </w:rPr>
            </w:pPr>
            <w:r w:rsidRPr="005B5B85">
              <w:rPr>
                <w:b/>
                <w:szCs w:val="24"/>
                <w:lang w:val="lt-LT"/>
              </w:rPr>
              <w:t>5.11.</w:t>
            </w:r>
          </w:p>
          <w:p w14:paraId="5DDA7F03"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tcPr>
          <w:p w14:paraId="22478F07" w14:textId="77777777" w:rsidR="002A58BA" w:rsidRPr="005B5B85" w:rsidRDefault="002A58BA" w:rsidP="003A34E8">
            <w:pPr>
              <w:rPr>
                <w:b/>
                <w:szCs w:val="24"/>
                <w:lang w:val="lt-LT"/>
              </w:rPr>
            </w:pPr>
            <w:r w:rsidRPr="005B5B85">
              <w:rPr>
                <w:b/>
                <w:szCs w:val="24"/>
                <w:lang w:val="lt-LT"/>
              </w:rPr>
              <w:t xml:space="preserve"> Žiedas: spalva</w:t>
            </w:r>
          </w:p>
          <w:p w14:paraId="2E46B977" w14:textId="77777777" w:rsidR="002A58BA" w:rsidRPr="005B5B85" w:rsidRDefault="002A58BA" w:rsidP="003A34E8">
            <w:pPr>
              <w:rPr>
                <w:sz w:val="20"/>
                <w:lang w:val="lt-LT"/>
              </w:rPr>
            </w:pPr>
            <w:r w:rsidRPr="005B5B85">
              <w:rPr>
                <w:sz w:val="20"/>
                <w:lang w:val="lt-LT"/>
              </w:rPr>
              <w:t xml:space="preserve"> Flower: colour</w:t>
            </w:r>
          </w:p>
          <w:tbl>
            <w:tblPr>
              <w:tblW w:w="9551" w:type="dxa"/>
              <w:tblLayout w:type="fixed"/>
              <w:tblCellMar>
                <w:left w:w="85" w:type="dxa"/>
                <w:right w:w="85" w:type="dxa"/>
              </w:tblCellMar>
              <w:tblLook w:val="04A0" w:firstRow="1" w:lastRow="0" w:firstColumn="1" w:lastColumn="0" w:noHBand="0" w:noVBand="1"/>
            </w:tblPr>
            <w:tblGrid>
              <w:gridCol w:w="2351"/>
              <w:gridCol w:w="2451"/>
              <w:gridCol w:w="3561"/>
              <w:gridCol w:w="1188"/>
            </w:tblGrid>
            <w:tr w:rsidR="002A58BA" w:rsidRPr="005B5B85" w14:paraId="6507D696" w14:textId="77777777" w:rsidTr="003A34E8">
              <w:trPr>
                <w:cantSplit/>
                <w:trHeight w:hRule="exact" w:val="113"/>
              </w:trPr>
              <w:tc>
                <w:tcPr>
                  <w:tcW w:w="1231" w:type="pct"/>
                </w:tcPr>
                <w:p w14:paraId="6A45CD5D" w14:textId="77777777" w:rsidR="002A58BA" w:rsidRPr="005B5B85" w:rsidRDefault="002A58BA" w:rsidP="003A34E8">
                  <w:pPr>
                    <w:rPr>
                      <w:szCs w:val="24"/>
                      <w:lang w:val="lt-LT"/>
                    </w:rPr>
                  </w:pPr>
                </w:p>
              </w:tc>
              <w:tc>
                <w:tcPr>
                  <w:tcW w:w="1283" w:type="pct"/>
                </w:tcPr>
                <w:p w14:paraId="12E45F66" w14:textId="77777777" w:rsidR="002A58BA" w:rsidRPr="005B5B85" w:rsidRDefault="002A58BA" w:rsidP="003A34E8">
                  <w:pPr>
                    <w:rPr>
                      <w:sz w:val="20"/>
                      <w:lang w:val="lt-LT"/>
                    </w:rPr>
                  </w:pPr>
                </w:p>
              </w:tc>
              <w:tc>
                <w:tcPr>
                  <w:tcW w:w="1864" w:type="pct"/>
                </w:tcPr>
                <w:p w14:paraId="5E2C9422" w14:textId="77777777" w:rsidR="002A58BA" w:rsidRPr="005B5B85" w:rsidRDefault="002A58BA" w:rsidP="003A34E8">
                  <w:pPr>
                    <w:rPr>
                      <w:szCs w:val="24"/>
                      <w:lang w:val="lt-LT"/>
                    </w:rPr>
                  </w:pPr>
                </w:p>
              </w:tc>
              <w:tc>
                <w:tcPr>
                  <w:tcW w:w="622" w:type="pct"/>
                </w:tcPr>
                <w:p w14:paraId="6F3BD283" w14:textId="77777777" w:rsidR="002A58BA" w:rsidRPr="005B5B85" w:rsidRDefault="002A58BA" w:rsidP="003A34E8">
                  <w:pPr>
                    <w:jc w:val="right"/>
                    <w:rPr>
                      <w:szCs w:val="24"/>
                      <w:lang w:val="lt-LT"/>
                    </w:rPr>
                  </w:pPr>
                  <w:r w:rsidRPr="005B5B85">
                    <w:rPr>
                      <w:sz w:val="20"/>
                      <w:lang w:val="lt-LT"/>
                    </w:rPr>
                    <w:t xml:space="preserve">           </w:t>
                  </w:r>
                </w:p>
              </w:tc>
            </w:tr>
            <w:tr w:rsidR="002A58BA" w:rsidRPr="005B5B85" w14:paraId="59581111" w14:textId="77777777" w:rsidTr="003A34E8">
              <w:trPr>
                <w:cantSplit/>
                <w:trHeight w:val="57"/>
              </w:trPr>
              <w:tc>
                <w:tcPr>
                  <w:tcW w:w="2514" w:type="pct"/>
                  <w:gridSpan w:val="2"/>
                </w:tcPr>
                <w:p w14:paraId="78C02104" w14:textId="77777777" w:rsidR="002A58BA" w:rsidRPr="005B5B85" w:rsidRDefault="002A58BA" w:rsidP="003A34E8">
                  <w:pPr>
                    <w:rPr>
                      <w:szCs w:val="24"/>
                      <w:lang w:val="lt-LT"/>
                    </w:rPr>
                  </w:pPr>
                  <w:r w:rsidRPr="005B5B85">
                    <w:rPr>
                      <w:szCs w:val="24"/>
                      <w:lang w:val="lt-LT"/>
                    </w:rPr>
                    <w:t>balta</w:t>
                  </w:r>
                </w:p>
                <w:p w14:paraId="7DBF7F33" w14:textId="77777777" w:rsidR="002A58BA" w:rsidRPr="005B5B85" w:rsidRDefault="002A58BA" w:rsidP="003A34E8">
                  <w:pPr>
                    <w:rPr>
                      <w:sz w:val="20"/>
                      <w:lang w:val="lt-LT"/>
                    </w:rPr>
                  </w:pPr>
                  <w:r w:rsidRPr="005B5B85">
                    <w:rPr>
                      <w:sz w:val="20"/>
                      <w:lang w:val="lt-LT"/>
                    </w:rPr>
                    <w:t>white</w:t>
                  </w:r>
                </w:p>
              </w:tc>
              <w:tc>
                <w:tcPr>
                  <w:tcW w:w="1864" w:type="pct"/>
                  <w:vAlign w:val="center"/>
                </w:tcPr>
                <w:p w14:paraId="367FC555" w14:textId="77777777" w:rsidR="002A58BA" w:rsidRPr="005B5B85" w:rsidRDefault="002A58BA" w:rsidP="003A34E8">
                  <w:pPr>
                    <w:rPr>
                      <w:szCs w:val="24"/>
                      <w:lang w:val="lt-LT"/>
                    </w:rPr>
                  </w:pPr>
                  <w:r w:rsidRPr="005B5B85">
                    <w:rPr>
                      <w:szCs w:val="24"/>
                      <w:lang w:val="lt-LT"/>
                    </w:rPr>
                    <w:t>Befine, Ekam, Sonali</w:t>
                  </w:r>
                </w:p>
              </w:tc>
              <w:tc>
                <w:tcPr>
                  <w:tcW w:w="622" w:type="pct"/>
                </w:tcPr>
                <w:p w14:paraId="5EC226D1" w14:textId="77777777" w:rsidR="002A58BA" w:rsidRPr="005B5B85" w:rsidRDefault="002A58BA" w:rsidP="003A34E8">
                  <w:pPr>
                    <w:jc w:val="center"/>
                    <w:rPr>
                      <w:szCs w:val="24"/>
                      <w:lang w:val="lt-LT"/>
                    </w:rPr>
                  </w:pPr>
                  <w:r w:rsidRPr="005B5B85">
                    <w:rPr>
                      <w:szCs w:val="24"/>
                      <w:lang w:val="lt-LT"/>
                    </w:rPr>
                    <w:t xml:space="preserve">1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2AAD675D" w14:textId="77777777" w:rsidTr="003A34E8">
              <w:trPr>
                <w:cantSplit/>
                <w:trHeight w:hRule="exact" w:val="216"/>
              </w:trPr>
              <w:tc>
                <w:tcPr>
                  <w:tcW w:w="1231" w:type="pct"/>
                </w:tcPr>
                <w:p w14:paraId="22939DA8" w14:textId="77777777" w:rsidR="002A58BA" w:rsidRPr="005B5B85" w:rsidRDefault="002A58BA" w:rsidP="003A34E8">
                  <w:pPr>
                    <w:rPr>
                      <w:sz w:val="20"/>
                      <w:lang w:val="lt-LT"/>
                    </w:rPr>
                  </w:pPr>
                </w:p>
              </w:tc>
              <w:tc>
                <w:tcPr>
                  <w:tcW w:w="1283" w:type="pct"/>
                </w:tcPr>
                <w:p w14:paraId="1413FFC4" w14:textId="77777777" w:rsidR="002A58BA" w:rsidRPr="005B5B85" w:rsidRDefault="002A58BA" w:rsidP="003A34E8">
                  <w:pPr>
                    <w:rPr>
                      <w:sz w:val="20"/>
                      <w:lang w:val="lt-LT"/>
                    </w:rPr>
                  </w:pPr>
                </w:p>
              </w:tc>
              <w:tc>
                <w:tcPr>
                  <w:tcW w:w="1864" w:type="pct"/>
                </w:tcPr>
                <w:p w14:paraId="5E47AB7D" w14:textId="77777777" w:rsidR="002A58BA" w:rsidRPr="005B5B85" w:rsidRDefault="002A58BA" w:rsidP="003A34E8">
                  <w:pPr>
                    <w:rPr>
                      <w:szCs w:val="24"/>
                      <w:lang w:val="lt-LT"/>
                    </w:rPr>
                  </w:pPr>
                </w:p>
              </w:tc>
              <w:tc>
                <w:tcPr>
                  <w:tcW w:w="622" w:type="pct"/>
                </w:tcPr>
                <w:p w14:paraId="7E8AB778" w14:textId="77777777" w:rsidR="002A58BA" w:rsidRPr="005B5B85" w:rsidRDefault="002A58BA" w:rsidP="003A34E8">
                  <w:pPr>
                    <w:jc w:val="right"/>
                    <w:rPr>
                      <w:sz w:val="20"/>
                      <w:lang w:val="lt-LT"/>
                    </w:rPr>
                  </w:pPr>
                </w:p>
              </w:tc>
            </w:tr>
            <w:tr w:rsidR="002A58BA" w:rsidRPr="005B5B85" w14:paraId="122FC0A9" w14:textId="77777777" w:rsidTr="003A34E8">
              <w:trPr>
                <w:cantSplit/>
                <w:trHeight w:val="57"/>
              </w:trPr>
              <w:tc>
                <w:tcPr>
                  <w:tcW w:w="2514" w:type="pct"/>
                  <w:gridSpan w:val="2"/>
                </w:tcPr>
                <w:p w14:paraId="59631C7F" w14:textId="77777777" w:rsidR="002A58BA" w:rsidRPr="005B5B85" w:rsidRDefault="002A58BA" w:rsidP="003A34E8">
                  <w:pPr>
                    <w:rPr>
                      <w:szCs w:val="24"/>
                      <w:lang w:val="lt-LT"/>
                    </w:rPr>
                  </w:pPr>
                  <w:r w:rsidRPr="005B5B85">
                    <w:rPr>
                      <w:szCs w:val="24"/>
                      <w:lang w:val="lt-LT"/>
                    </w:rPr>
                    <w:t>violetinė</w:t>
                  </w:r>
                </w:p>
                <w:p w14:paraId="4A491971" w14:textId="77777777" w:rsidR="002A58BA" w:rsidRPr="005B5B85" w:rsidRDefault="002A58BA" w:rsidP="003A34E8">
                  <w:pPr>
                    <w:rPr>
                      <w:sz w:val="20"/>
                      <w:lang w:val="lt-LT"/>
                    </w:rPr>
                  </w:pPr>
                  <w:r w:rsidRPr="005B5B85">
                    <w:rPr>
                      <w:sz w:val="20"/>
                      <w:lang w:val="lt-LT"/>
                    </w:rPr>
                    <w:t>violet</w:t>
                  </w:r>
                </w:p>
              </w:tc>
              <w:tc>
                <w:tcPr>
                  <w:tcW w:w="1864" w:type="pct"/>
                </w:tcPr>
                <w:p w14:paraId="7161CDB4" w14:textId="77777777" w:rsidR="002A58BA" w:rsidRPr="005B5B85" w:rsidRDefault="002A58BA" w:rsidP="003A34E8">
                  <w:pPr>
                    <w:rPr>
                      <w:szCs w:val="24"/>
                      <w:lang w:val="lt-LT"/>
                    </w:rPr>
                  </w:pPr>
                  <w:r w:rsidRPr="005B5B85">
                    <w:rPr>
                      <w:szCs w:val="24"/>
                      <w:lang w:val="lt-LT"/>
                    </w:rPr>
                    <w:t>Avatar, GL Lilas, RGT Sicilia</w:t>
                  </w:r>
                </w:p>
              </w:tc>
              <w:tc>
                <w:tcPr>
                  <w:tcW w:w="622" w:type="pct"/>
                </w:tcPr>
                <w:p w14:paraId="501D616F" w14:textId="77777777" w:rsidR="002A58BA" w:rsidRPr="005B5B85" w:rsidRDefault="002A58BA" w:rsidP="003A34E8">
                  <w:pPr>
                    <w:jc w:val="center"/>
                    <w:rPr>
                      <w:sz w:val="20"/>
                      <w:lang w:val="lt-LT"/>
                    </w:rPr>
                  </w:pPr>
                  <w:r w:rsidRPr="005B5B85">
                    <w:rPr>
                      <w:szCs w:val="24"/>
                      <w:lang w:val="lt-LT"/>
                    </w:rPr>
                    <w:t xml:space="preserve">2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bl>
          <w:p w14:paraId="2F669E8D" w14:textId="77777777" w:rsidR="002A58BA" w:rsidRDefault="002A58BA" w:rsidP="003A34E8">
            <w:pPr>
              <w:rPr>
                <w:b/>
                <w:szCs w:val="24"/>
                <w:lang w:val="lt-LT"/>
              </w:rPr>
            </w:pPr>
          </w:p>
          <w:p w14:paraId="5E5D0EEC" w14:textId="77777777" w:rsidR="00FE1BD8" w:rsidRDefault="00FE1BD8" w:rsidP="003A34E8">
            <w:pPr>
              <w:rPr>
                <w:b/>
                <w:szCs w:val="24"/>
                <w:lang w:val="lt-LT"/>
              </w:rPr>
            </w:pPr>
          </w:p>
          <w:p w14:paraId="625619A1" w14:textId="77777777" w:rsidR="00FE1BD8" w:rsidRDefault="00FE1BD8" w:rsidP="003A34E8">
            <w:pPr>
              <w:rPr>
                <w:b/>
                <w:szCs w:val="24"/>
                <w:lang w:val="lt-LT"/>
              </w:rPr>
            </w:pPr>
          </w:p>
          <w:p w14:paraId="65A3CDCB" w14:textId="77777777" w:rsidR="00FE1BD8" w:rsidRDefault="00FE1BD8" w:rsidP="003A34E8">
            <w:pPr>
              <w:rPr>
                <w:b/>
                <w:szCs w:val="24"/>
                <w:lang w:val="lt-LT"/>
              </w:rPr>
            </w:pPr>
          </w:p>
          <w:p w14:paraId="16AF1F6A" w14:textId="77777777" w:rsidR="00FE1BD8" w:rsidRDefault="00FE1BD8" w:rsidP="003A34E8">
            <w:pPr>
              <w:rPr>
                <w:b/>
                <w:szCs w:val="24"/>
                <w:lang w:val="lt-LT"/>
              </w:rPr>
            </w:pPr>
          </w:p>
          <w:p w14:paraId="6F7391EE" w14:textId="77777777" w:rsidR="00FE1BD8" w:rsidRDefault="00FE1BD8" w:rsidP="003A34E8">
            <w:pPr>
              <w:rPr>
                <w:b/>
                <w:szCs w:val="24"/>
                <w:lang w:val="lt-LT"/>
              </w:rPr>
            </w:pPr>
          </w:p>
          <w:p w14:paraId="33F4734F" w14:textId="77777777" w:rsidR="00FE1BD8" w:rsidRDefault="00FE1BD8" w:rsidP="003A34E8">
            <w:pPr>
              <w:rPr>
                <w:b/>
                <w:szCs w:val="24"/>
                <w:lang w:val="lt-LT"/>
              </w:rPr>
            </w:pPr>
          </w:p>
          <w:p w14:paraId="4CFEC4FF" w14:textId="77777777" w:rsidR="00FE1BD8" w:rsidRPr="005B5B85" w:rsidRDefault="00FE1BD8" w:rsidP="003A34E8">
            <w:pPr>
              <w:rPr>
                <w:b/>
                <w:szCs w:val="24"/>
                <w:lang w:val="lt-LT"/>
              </w:rPr>
            </w:pPr>
          </w:p>
        </w:tc>
      </w:tr>
      <w:tr w:rsidR="002A58BA" w:rsidRPr="005B5B85" w14:paraId="7FDD03F3" w14:textId="77777777" w:rsidTr="001507B3">
        <w:trPr>
          <w:cantSplit/>
          <w:trHeight w:val="2165"/>
          <w:jc w:val="center"/>
        </w:trPr>
        <w:tc>
          <w:tcPr>
            <w:tcW w:w="546" w:type="dxa"/>
            <w:tcBorders>
              <w:top w:val="single" w:sz="4" w:space="0" w:color="auto"/>
              <w:bottom w:val="nil"/>
            </w:tcBorders>
            <w:tcMar>
              <w:top w:w="57" w:type="dxa"/>
            </w:tcMar>
          </w:tcPr>
          <w:p w14:paraId="5931FDB2" w14:textId="77777777" w:rsidR="002A58BA" w:rsidRPr="005B5B85" w:rsidRDefault="002A58BA" w:rsidP="003A34E8">
            <w:pPr>
              <w:jc w:val="center"/>
              <w:rPr>
                <w:b/>
                <w:szCs w:val="24"/>
                <w:lang w:val="lt-LT"/>
              </w:rPr>
            </w:pPr>
            <w:r w:rsidRPr="005B5B85">
              <w:rPr>
                <w:b/>
                <w:szCs w:val="24"/>
                <w:lang w:val="lt-LT"/>
              </w:rPr>
              <w:lastRenderedPageBreak/>
              <w:t>5.12.</w:t>
            </w:r>
          </w:p>
          <w:p w14:paraId="6DDE80E2" w14:textId="77777777" w:rsidR="002A58BA" w:rsidRPr="005B5B85" w:rsidRDefault="002A58BA" w:rsidP="003A34E8">
            <w:pPr>
              <w:rPr>
                <w:b/>
                <w:szCs w:val="24"/>
                <w:lang w:val="lt-LT"/>
              </w:rPr>
            </w:pPr>
          </w:p>
        </w:tc>
        <w:tc>
          <w:tcPr>
            <w:tcW w:w="9709" w:type="dxa"/>
            <w:gridSpan w:val="3"/>
            <w:tcBorders>
              <w:top w:val="single" w:sz="4" w:space="0" w:color="auto"/>
              <w:bottom w:val="nil"/>
            </w:tcBorders>
          </w:tcPr>
          <w:p w14:paraId="0C035B89" w14:textId="77777777" w:rsidR="002A58BA" w:rsidRPr="005B5B85" w:rsidRDefault="002A58BA" w:rsidP="003A34E8">
            <w:pPr>
              <w:pBdr>
                <w:top w:val="single" w:sz="4" w:space="1" w:color="auto"/>
              </w:pBdr>
              <w:rPr>
                <w:b/>
                <w:szCs w:val="24"/>
                <w:lang w:val="lt-LT"/>
              </w:rPr>
            </w:pPr>
            <w:r w:rsidRPr="005B5B85">
              <w:rPr>
                <w:b/>
                <w:szCs w:val="24"/>
                <w:lang w:val="lt-LT"/>
              </w:rPr>
              <w:t>Augalas: subrendimo laikas</w:t>
            </w:r>
          </w:p>
          <w:p w14:paraId="77DB4CF1" w14:textId="77777777" w:rsidR="002A58BA" w:rsidRPr="005B5B85" w:rsidRDefault="002A58BA" w:rsidP="003A34E8">
            <w:pPr>
              <w:pBdr>
                <w:top w:val="single" w:sz="4" w:space="1" w:color="auto"/>
              </w:pBdr>
              <w:rPr>
                <w:sz w:val="20"/>
                <w:lang w:val="lt-LT"/>
              </w:rPr>
            </w:pPr>
            <w:r w:rsidRPr="005B5B85">
              <w:rPr>
                <w:sz w:val="20"/>
                <w:lang w:val="lt-LT"/>
              </w:rPr>
              <w:t xml:space="preserve"> Plant: time of maturity</w:t>
            </w:r>
          </w:p>
          <w:tbl>
            <w:tblPr>
              <w:tblW w:w="9551" w:type="dxa"/>
              <w:tblLayout w:type="fixed"/>
              <w:tblCellMar>
                <w:left w:w="0" w:type="dxa"/>
                <w:right w:w="0" w:type="dxa"/>
              </w:tblCellMar>
              <w:tblLook w:val="04A0" w:firstRow="1" w:lastRow="0" w:firstColumn="1" w:lastColumn="0" w:noHBand="0" w:noVBand="1"/>
            </w:tblPr>
            <w:tblGrid>
              <w:gridCol w:w="3633"/>
              <w:gridCol w:w="684"/>
              <w:gridCol w:w="541"/>
              <w:gridCol w:w="3543"/>
              <w:gridCol w:w="245"/>
              <w:gridCol w:w="905"/>
            </w:tblGrid>
            <w:tr w:rsidR="002A58BA" w:rsidRPr="005B5B85" w14:paraId="08B7BE1C" w14:textId="77777777" w:rsidTr="003A34E8">
              <w:trPr>
                <w:cantSplit/>
                <w:trHeight w:val="116"/>
              </w:trPr>
              <w:tc>
                <w:tcPr>
                  <w:tcW w:w="2260" w:type="pct"/>
                  <w:gridSpan w:val="2"/>
                </w:tcPr>
                <w:p w14:paraId="33239FE7" w14:textId="77777777" w:rsidR="002A58BA" w:rsidRPr="005B5B85" w:rsidRDefault="002A58BA" w:rsidP="003A34E8">
                  <w:pPr>
                    <w:rPr>
                      <w:sz w:val="6"/>
                      <w:szCs w:val="6"/>
                      <w:lang w:val="lt-LT"/>
                    </w:rPr>
                  </w:pPr>
                </w:p>
              </w:tc>
              <w:tc>
                <w:tcPr>
                  <w:tcW w:w="283" w:type="pct"/>
                </w:tcPr>
                <w:p w14:paraId="78BA3F8D" w14:textId="77777777" w:rsidR="002A58BA" w:rsidRPr="005B5B85" w:rsidRDefault="002A58BA" w:rsidP="003A34E8">
                  <w:pPr>
                    <w:rPr>
                      <w:sz w:val="6"/>
                      <w:szCs w:val="6"/>
                      <w:lang w:val="lt-LT"/>
                    </w:rPr>
                  </w:pPr>
                </w:p>
              </w:tc>
              <w:tc>
                <w:tcPr>
                  <w:tcW w:w="1855" w:type="pct"/>
                </w:tcPr>
                <w:p w14:paraId="1C24EDE0" w14:textId="77777777" w:rsidR="002A58BA" w:rsidRPr="005B5B85" w:rsidRDefault="002A58BA" w:rsidP="003A34E8">
                  <w:pPr>
                    <w:rPr>
                      <w:sz w:val="6"/>
                      <w:szCs w:val="6"/>
                      <w:lang w:val="lt-LT"/>
                    </w:rPr>
                  </w:pPr>
                </w:p>
              </w:tc>
              <w:tc>
                <w:tcPr>
                  <w:tcW w:w="602" w:type="pct"/>
                  <w:gridSpan w:val="2"/>
                </w:tcPr>
                <w:p w14:paraId="4FC66259" w14:textId="77777777" w:rsidR="002A58BA" w:rsidRPr="005B5B85" w:rsidRDefault="002A58BA" w:rsidP="003A34E8">
                  <w:pPr>
                    <w:jc w:val="center"/>
                    <w:rPr>
                      <w:sz w:val="6"/>
                      <w:szCs w:val="6"/>
                      <w:lang w:val="lt-LT"/>
                    </w:rPr>
                  </w:pPr>
                </w:p>
              </w:tc>
            </w:tr>
            <w:tr w:rsidR="002A58BA" w:rsidRPr="005B5B85" w14:paraId="0AD8ADAE" w14:textId="77777777" w:rsidTr="003A34E8">
              <w:trPr>
                <w:cantSplit/>
                <w:trHeight w:val="57"/>
              </w:trPr>
              <w:tc>
                <w:tcPr>
                  <w:tcW w:w="1902" w:type="pct"/>
                </w:tcPr>
                <w:p w14:paraId="0C05007B" w14:textId="77777777" w:rsidR="002A58BA" w:rsidRPr="005B5B85" w:rsidRDefault="002A58BA" w:rsidP="003A34E8">
                  <w:pPr>
                    <w:rPr>
                      <w:szCs w:val="24"/>
                      <w:lang w:val="lt-LT"/>
                    </w:rPr>
                  </w:pPr>
                  <w:r w:rsidRPr="005B5B85">
                    <w:rPr>
                      <w:szCs w:val="24"/>
                      <w:lang w:val="lt-LT"/>
                    </w:rPr>
                    <w:t xml:space="preserve"> labai ankstyvas</w:t>
                  </w:r>
                </w:p>
                <w:p w14:paraId="36F02D06" w14:textId="77777777" w:rsidR="002A58BA" w:rsidRPr="005B5B85" w:rsidRDefault="002A58BA" w:rsidP="003A34E8">
                  <w:pPr>
                    <w:rPr>
                      <w:sz w:val="20"/>
                      <w:lang w:val="lt-LT"/>
                    </w:rPr>
                  </w:pPr>
                  <w:r w:rsidRPr="005B5B85">
                    <w:rPr>
                      <w:sz w:val="20"/>
                      <w:lang w:val="lt-LT"/>
                    </w:rPr>
                    <w:t xml:space="preserve"> very early  </w:t>
                  </w:r>
                </w:p>
              </w:tc>
              <w:tc>
                <w:tcPr>
                  <w:tcW w:w="641" w:type="pct"/>
                  <w:gridSpan w:val="2"/>
                </w:tcPr>
                <w:p w14:paraId="36FC1DD1" w14:textId="77777777" w:rsidR="002A58BA" w:rsidRPr="005B5B85" w:rsidRDefault="002A58BA" w:rsidP="003A34E8">
                  <w:pPr>
                    <w:rPr>
                      <w:szCs w:val="24"/>
                      <w:lang w:val="lt-LT"/>
                    </w:rPr>
                  </w:pPr>
                </w:p>
              </w:tc>
              <w:tc>
                <w:tcPr>
                  <w:tcW w:w="1855" w:type="pct"/>
                </w:tcPr>
                <w:p w14:paraId="01109E37" w14:textId="77777777" w:rsidR="002A58BA" w:rsidRPr="005B5B85" w:rsidRDefault="002A58BA" w:rsidP="003A34E8">
                  <w:pPr>
                    <w:rPr>
                      <w:szCs w:val="24"/>
                      <w:lang w:val="lt-LT"/>
                    </w:rPr>
                  </w:pPr>
                  <w:r w:rsidRPr="005B5B85">
                    <w:rPr>
                      <w:szCs w:val="24"/>
                      <w:lang w:val="lt-LT"/>
                    </w:rPr>
                    <w:t>Ambella, Laulema, Nawiko, Paradis</w:t>
                  </w:r>
                </w:p>
              </w:tc>
              <w:tc>
                <w:tcPr>
                  <w:tcW w:w="602" w:type="pct"/>
                  <w:gridSpan w:val="2"/>
                </w:tcPr>
                <w:p w14:paraId="75925BCD" w14:textId="77777777" w:rsidR="002A58BA" w:rsidRPr="005B5B85" w:rsidRDefault="002A58BA" w:rsidP="003A34E8">
                  <w:pPr>
                    <w:jc w:val="center"/>
                    <w:rPr>
                      <w:szCs w:val="24"/>
                      <w:lang w:val="lt-LT"/>
                    </w:rPr>
                  </w:pPr>
                  <w:r w:rsidRPr="005B5B85">
                    <w:rPr>
                      <w:szCs w:val="24"/>
                      <w:lang w:val="lt-LT"/>
                    </w:rPr>
                    <w:t xml:space="preserve">1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196ABA9C" w14:textId="77777777" w:rsidTr="003A34E8">
              <w:trPr>
                <w:cantSplit/>
                <w:trHeight w:hRule="exact" w:val="216"/>
              </w:trPr>
              <w:tc>
                <w:tcPr>
                  <w:tcW w:w="1902" w:type="pct"/>
                </w:tcPr>
                <w:p w14:paraId="358BA1EF" w14:textId="77777777" w:rsidR="002A58BA" w:rsidRPr="005B5B85" w:rsidRDefault="002A58BA" w:rsidP="003A34E8">
                  <w:pPr>
                    <w:rPr>
                      <w:szCs w:val="24"/>
                      <w:lang w:val="lt-LT"/>
                    </w:rPr>
                  </w:pPr>
                </w:p>
              </w:tc>
              <w:tc>
                <w:tcPr>
                  <w:tcW w:w="641" w:type="pct"/>
                  <w:gridSpan w:val="2"/>
                </w:tcPr>
                <w:p w14:paraId="48D030BB" w14:textId="77777777" w:rsidR="002A58BA" w:rsidRPr="005B5B85" w:rsidRDefault="002A58BA" w:rsidP="003A34E8">
                  <w:pPr>
                    <w:rPr>
                      <w:szCs w:val="24"/>
                      <w:lang w:val="lt-LT"/>
                    </w:rPr>
                  </w:pPr>
                </w:p>
              </w:tc>
              <w:tc>
                <w:tcPr>
                  <w:tcW w:w="1855" w:type="pct"/>
                </w:tcPr>
                <w:p w14:paraId="75EA46C7" w14:textId="77777777" w:rsidR="002A58BA" w:rsidRPr="005B5B85" w:rsidRDefault="002A58BA" w:rsidP="003A34E8">
                  <w:pPr>
                    <w:rPr>
                      <w:szCs w:val="24"/>
                      <w:lang w:val="lt-LT"/>
                    </w:rPr>
                  </w:pPr>
                </w:p>
              </w:tc>
              <w:tc>
                <w:tcPr>
                  <w:tcW w:w="602" w:type="pct"/>
                  <w:gridSpan w:val="2"/>
                </w:tcPr>
                <w:p w14:paraId="37AA401F" w14:textId="77777777" w:rsidR="002A58BA" w:rsidRPr="005B5B85" w:rsidRDefault="002A58BA" w:rsidP="003A34E8">
                  <w:pPr>
                    <w:jc w:val="center"/>
                    <w:rPr>
                      <w:szCs w:val="24"/>
                      <w:lang w:val="lt-LT"/>
                    </w:rPr>
                  </w:pPr>
                </w:p>
              </w:tc>
            </w:tr>
            <w:tr w:rsidR="002A58BA" w:rsidRPr="005B5B85" w14:paraId="0A29C885" w14:textId="77777777" w:rsidTr="003A34E8">
              <w:trPr>
                <w:cantSplit/>
                <w:trHeight w:val="567"/>
              </w:trPr>
              <w:tc>
                <w:tcPr>
                  <w:tcW w:w="1902" w:type="pct"/>
                </w:tcPr>
                <w:p w14:paraId="2E85A1E1" w14:textId="77777777" w:rsidR="002A58BA" w:rsidRPr="005B5B85" w:rsidRDefault="002A58BA" w:rsidP="003A34E8">
                  <w:pPr>
                    <w:ind w:firstLine="40"/>
                    <w:rPr>
                      <w:szCs w:val="24"/>
                      <w:lang w:val="lt-LT"/>
                    </w:rPr>
                  </w:pPr>
                  <w:r w:rsidRPr="005B5B85">
                    <w:rPr>
                      <w:szCs w:val="24"/>
                      <w:lang w:val="lt-LT"/>
                    </w:rPr>
                    <w:t>nuo labai ankstyvo iki ankstyvo</w:t>
                  </w:r>
                </w:p>
                <w:p w14:paraId="579FF8D9" w14:textId="77777777" w:rsidR="002A58BA" w:rsidRPr="005B5B85" w:rsidRDefault="002A58BA" w:rsidP="003A34E8">
                  <w:pPr>
                    <w:ind w:firstLine="40"/>
                    <w:rPr>
                      <w:sz w:val="20"/>
                      <w:lang w:val="lt-LT"/>
                    </w:rPr>
                  </w:pPr>
                  <w:r w:rsidRPr="005B5B85">
                    <w:rPr>
                      <w:sz w:val="20"/>
                      <w:lang w:val="lt-LT"/>
                    </w:rPr>
                    <w:t xml:space="preserve">very early to early                                       </w:t>
                  </w:r>
                </w:p>
              </w:tc>
              <w:tc>
                <w:tcPr>
                  <w:tcW w:w="641" w:type="pct"/>
                  <w:gridSpan w:val="2"/>
                </w:tcPr>
                <w:p w14:paraId="2F1A7AF1" w14:textId="77777777" w:rsidR="002A58BA" w:rsidRPr="005B5B85" w:rsidRDefault="002A58BA" w:rsidP="003A34E8">
                  <w:pPr>
                    <w:rPr>
                      <w:szCs w:val="24"/>
                      <w:lang w:val="lt-LT"/>
                    </w:rPr>
                  </w:pPr>
                </w:p>
              </w:tc>
              <w:tc>
                <w:tcPr>
                  <w:tcW w:w="1855" w:type="pct"/>
                </w:tcPr>
                <w:p w14:paraId="25EB4EC9" w14:textId="77777777" w:rsidR="002A58BA" w:rsidRPr="005B5B85" w:rsidRDefault="002A58BA" w:rsidP="003A34E8">
                  <w:pPr>
                    <w:rPr>
                      <w:szCs w:val="24"/>
                      <w:lang w:val="lt-LT"/>
                    </w:rPr>
                  </w:pPr>
                  <w:r w:rsidRPr="005B5B85">
                    <w:rPr>
                      <w:szCs w:val="24"/>
                      <w:lang w:val="lt-LT"/>
                    </w:rPr>
                    <w:t>Antigua, Obelix, RGT Sigma, Stepa</w:t>
                  </w:r>
                </w:p>
              </w:tc>
              <w:tc>
                <w:tcPr>
                  <w:tcW w:w="602" w:type="pct"/>
                  <w:gridSpan w:val="2"/>
                </w:tcPr>
                <w:p w14:paraId="4F3A49B0" w14:textId="77777777" w:rsidR="002A58BA" w:rsidRPr="005B5B85" w:rsidRDefault="002A58BA" w:rsidP="003A34E8">
                  <w:pPr>
                    <w:jc w:val="center"/>
                    <w:rPr>
                      <w:szCs w:val="24"/>
                      <w:lang w:val="lt-LT"/>
                    </w:rPr>
                  </w:pPr>
                  <w:r w:rsidRPr="005B5B85">
                    <w:rPr>
                      <w:szCs w:val="24"/>
                      <w:lang w:val="lt-LT"/>
                    </w:rPr>
                    <w:t xml:space="preserve">2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52921AF6" w14:textId="77777777" w:rsidTr="003A34E8">
              <w:trPr>
                <w:cantSplit/>
                <w:trHeight w:hRule="exact" w:val="113"/>
              </w:trPr>
              <w:tc>
                <w:tcPr>
                  <w:tcW w:w="1902" w:type="pct"/>
                </w:tcPr>
                <w:p w14:paraId="7FFE5926" w14:textId="77777777" w:rsidR="002A58BA" w:rsidRPr="005B5B85" w:rsidRDefault="002A58BA" w:rsidP="003A34E8">
                  <w:pPr>
                    <w:ind w:firstLine="40"/>
                    <w:rPr>
                      <w:szCs w:val="24"/>
                      <w:lang w:val="lt-LT"/>
                    </w:rPr>
                  </w:pPr>
                </w:p>
              </w:tc>
              <w:tc>
                <w:tcPr>
                  <w:tcW w:w="641" w:type="pct"/>
                  <w:gridSpan w:val="2"/>
                </w:tcPr>
                <w:p w14:paraId="5BAF07E8" w14:textId="77777777" w:rsidR="002A58BA" w:rsidRPr="005B5B85" w:rsidRDefault="002A58BA" w:rsidP="003A34E8">
                  <w:pPr>
                    <w:rPr>
                      <w:szCs w:val="24"/>
                      <w:lang w:val="lt-LT"/>
                    </w:rPr>
                  </w:pPr>
                </w:p>
              </w:tc>
              <w:tc>
                <w:tcPr>
                  <w:tcW w:w="1855" w:type="pct"/>
                </w:tcPr>
                <w:p w14:paraId="64CF27EB" w14:textId="77777777" w:rsidR="002A58BA" w:rsidRPr="005B5B85" w:rsidRDefault="002A58BA" w:rsidP="003A34E8">
                  <w:pPr>
                    <w:rPr>
                      <w:szCs w:val="24"/>
                      <w:lang w:val="lt-LT"/>
                    </w:rPr>
                  </w:pPr>
                </w:p>
              </w:tc>
              <w:tc>
                <w:tcPr>
                  <w:tcW w:w="602" w:type="pct"/>
                  <w:gridSpan w:val="2"/>
                </w:tcPr>
                <w:p w14:paraId="7A3B5E00" w14:textId="77777777" w:rsidR="002A58BA" w:rsidRPr="005B5B85" w:rsidRDefault="002A58BA" w:rsidP="003A34E8">
                  <w:pPr>
                    <w:jc w:val="center"/>
                    <w:rPr>
                      <w:szCs w:val="24"/>
                      <w:lang w:val="lt-LT"/>
                    </w:rPr>
                  </w:pPr>
                </w:p>
              </w:tc>
            </w:tr>
            <w:tr w:rsidR="002A58BA" w:rsidRPr="005B5B85" w14:paraId="5CAB18F3" w14:textId="77777777" w:rsidTr="003A34E8">
              <w:trPr>
                <w:cantSplit/>
                <w:trHeight w:val="57"/>
              </w:trPr>
              <w:tc>
                <w:tcPr>
                  <w:tcW w:w="1902" w:type="pct"/>
                </w:tcPr>
                <w:p w14:paraId="4A213E09" w14:textId="77777777" w:rsidR="002A58BA" w:rsidRPr="005B5B85" w:rsidRDefault="002A58BA" w:rsidP="003A34E8">
                  <w:pPr>
                    <w:ind w:firstLine="40"/>
                    <w:rPr>
                      <w:szCs w:val="24"/>
                      <w:lang w:val="lt-LT"/>
                    </w:rPr>
                  </w:pPr>
                  <w:r w:rsidRPr="005B5B85">
                    <w:rPr>
                      <w:szCs w:val="24"/>
                      <w:lang w:val="lt-LT"/>
                    </w:rPr>
                    <w:t xml:space="preserve">ankstyvas </w:t>
                  </w:r>
                </w:p>
                <w:p w14:paraId="7855C3F8" w14:textId="77777777" w:rsidR="002A58BA" w:rsidRPr="005B5B85" w:rsidRDefault="002A58BA" w:rsidP="003A34E8">
                  <w:pPr>
                    <w:ind w:firstLine="40"/>
                    <w:rPr>
                      <w:sz w:val="20"/>
                      <w:lang w:val="lt-LT"/>
                    </w:rPr>
                  </w:pPr>
                  <w:r w:rsidRPr="005B5B85">
                    <w:rPr>
                      <w:sz w:val="20"/>
                      <w:lang w:val="lt-LT"/>
                    </w:rPr>
                    <w:t>early</w:t>
                  </w:r>
                  <w:r w:rsidRPr="005B5B85" w:rsidDel="00227978">
                    <w:rPr>
                      <w:sz w:val="20"/>
                      <w:lang w:val="lt-LT"/>
                    </w:rPr>
                    <w:t xml:space="preserve"> </w:t>
                  </w:r>
                </w:p>
              </w:tc>
              <w:tc>
                <w:tcPr>
                  <w:tcW w:w="641" w:type="pct"/>
                  <w:gridSpan w:val="2"/>
                </w:tcPr>
                <w:p w14:paraId="0D4C0618" w14:textId="77777777" w:rsidR="002A58BA" w:rsidRPr="005B5B85" w:rsidRDefault="002A58BA" w:rsidP="003A34E8">
                  <w:pPr>
                    <w:rPr>
                      <w:szCs w:val="24"/>
                      <w:lang w:val="lt-LT"/>
                    </w:rPr>
                  </w:pPr>
                </w:p>
              </w:tc>
              <w:tc>
                <w:tcPr>
                  <w:tcW w:w="1855" w:type="pct"/>
                </w:tcPr>
                <w:p w14:paraId="38928A14" w14:textId="77777777" w:rsidR="002A58BA" w:rsidRPr="005B5B85" w:rsidRDefault="002A58BA" w:rsidP="003A34E8">
                  <w:pPr>
                    <w:rPr>
                      <w:szCs w:val="24"/>
                      <w:lang w:val="lt-LT"/>
                    </w:rPr>
                  </w:pPr>
                  <w:r w:rsidRPr="005B5B85">
                    <w:rPr>
                      <w:szCs w:val="24"/>
                      <w:lang w:val="lt-LT"/>
                    </w:rPr>
                    <w:t>Artemis, Ceres PZO, RGT Sphinxa, SU Ademira</w:t>
                  </w:r>
                </w:p>
              </w:tc>
              <w:tc>
                <w:tcPr>
                  <w:tcW w:w="602" w:type="pct"/>
                  <w:gridSpan w:val="2"/>
                </w:tcPr>
                <w:p w14:paraId="68C8066B" w14:textId="77777777" w:rsidR="002A58BA" w:rsidRPr="005B5B85" w:rsidRDefault="002A58BA" w:rsidP="003A34E8">
                  <w:pPr>
                    <w:jc w:val="center"/>
                    <w:rPr>
                      <w:szCs w:val="24"/>
                      <w:lang w:val="lt-LT"/>
                    </w:rPr>
                  </w:pPr>
                  <w:r w:rsidRPr="005B5B85">
                    <w:rPr>
                      <w:szCs w:val="24"/>
                      <w:lang w:val="lt-LT"/>
                    </w:rPr>
                    <w:t xml:space="preserve">3 </w:t>
                  </w:r>
                  <w:r w:rsidRPr="005B5B85">
                    <w:rPr>
                      <w:szCs w:val="24"/>
                      <w:lang w:val="lt-LT"/>
                    </w:rPr>
                    <w:fldChar w:fldCharType="begin">
                      <w:ffData>
                        <w:name w:val="leaf_lobes_absent"/>
                        <w:enabled/>
                        <w:calcOnExit w:val="0"/>
                        <w:checkBox>
                          <w:sizeAuto/>
                          <w:default w:val="0"/>
                          <w:checked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r>
            <w:tr w:rsidR="002A58BA" w:rsidRPr="005B5B85" w14:paraId="75A4D534" w14:textId="77777777" w:rsidTr="003A34E8">
              <w:trPr>
                <w:cantSplit/>
                <w:trHeight w:val="57"/>
              </w:trPr>
              <w:tc>
                <w:tcPr>
                  <w:tcW w:w="2260" w:type="pct"/>
                  <w:gridSpan w:val="2"/>
                </w:tcPr>
                <w:p w14:paraId="2AE91991" w14:textId="77777777" w:rsidR="002A58BA" w:rsidRPr="005B5B85" w:rsidRDefault="002A58BA" w:rsidP="003A34E8">
                  <w:pPr>
                    <w:rPr>
                      <w:sz w:val="6"/>
                      <w:szCs w:val="6"/>
                      <w:lang w:val="lt-LT"/>
                    </w:rPr>
                  </w:pPr>
                </w:p>
              </w:tc>
              <w:tc>
                <w:tcPr>
                  <w:tcW w:w="283" w:type="pct"/>
                </w:tcPr>
                <w:p w14:paraId="4B8689BF" w14:textId="77777777" w:rsidR="002A58BA" w:rsidRPr="005B5B85" w:rsidRDefault="002A58BA" w:rsidP="003A34E8">
                  <w:pPr>
                    <w:rPr>
                      <w:sz w:val="10"/>
                      <w:szCs w:val="10"/>
                      <w:lang w:val="lt-LT"/>
                    </w:rPr>
                  </w:pPr>
                </w:p>
              </w:tc>
              <w:tc>
                <w:tcPr>
                  <w:tcW w:w="1983" w:type="pct"/>
                  <w:gridSpan w:val="2"/>
                </w:tcPr>
                <w:p w14:paraId="035F3577" w14:textId="77777777" w:rsidR="002A58BA" w:rsidRPr="005B5B85" w:rsidRDefault="002A58BA" w:rsidP="003A34E8">
                  <w:pPr>
                    <w:rPr>
                      <w:sz w:val="10"/>
                      <w:szCs w:val="10"/>
                      <w:lang w:val="lt-LT"/>
                    </w:rPr>
                  </w:pPr>
                </w:p>
              </w:tc>
              <w:tc>
                <w:tcPr>
                  <w:tcW w:w="474" w:type="pct"/>
                </w:tcPr>
                <w:p w14:paraId="7692B7DF" w14:textId="77777777" w:rsidR="002A58BA" w:rsidRPr="005B5B85" w:rsidRDefault="002A58BA" w:rsidP="003A34E8">
                  <w:pPr>
                    <w:jc w:val="right"/>
                    <w:rPr>
                      <w:sz w:val="10"/>
                      <w:szCs w:val="10"/>
                      <w:lang w:val="lt-LT"/>
                    </w:rPr>
                  </w:pPr>
                </w:p>
              </w:tc>
            </w:tr>
          </w:tbl>
          <w:p w14:paraId="4F941B02" w14:textId="77777777" w:rsidR="002A58BA" w:rsidRPr="005B5B85" w:rsidRDefault="002A58BA" w:rsidP="003A34E8">
            <w:pPr>
              <w:rPr>
                <w:b/>
                <w:szCs w:val="24"/>
                <w:lang w:val="lt-LT"/>
              </w:rPr>
            </w:pPr>
          </w:p>
        </w:tc>
      </w:tr>
      <w:tr w:rsidR="002A58BA" w:rsidRPr="005B5B85" w14:paraId="2DFCCE00" w14:textId="77777777" w:rsidTr="001507B3">
        <w:trPr>
          <w:cantSplit/>
          <w:trHeight w:val="3957"/>
          <w:jc w:val="center"/>
        </w:trPr>
        <w:tc>
          <w:tcPr>
            <w:tcW w:w="546" w:type="dxa"/>
            <w:tcBorders>
              <w:top w:val="nil"/>
              <w:left w:val="single" w:sz="4" w:space="0" w:color="auto"/>
              <w:bottom w:val="single" w:sz="4" w:space="0" w:color="auto"/>
              <w:right w:val="nil"/>
            </w:tcBorders>
            <w:tcMar>
              <w:top w:w="57" w:type="dxa"/>
            </w:tcMar>
          </w:tcPr>
          <w:p w14:paraId="5CED7484" w14:textId="77777777" w:rsidR="002A58BA" w:rsidRPr="005B5B85" w:rsidRDefault="002A58BA" w:rsidP="003A34E8">
            <w:pPr>
              <w:jc w:val="center"/>
              <w:rPr>
                <w:b/>
                <w:szCs w:val="24"/>
                <w:highlight w:val="yellow"/>
                <w:lang w:val="lt-LT"/>
              </w:rPr>
            </w:pPr>
          </w:p>
        </w:tc>
        <w:tc>
          <w:tcPr>
            <w:tcW w:w="9709" w:type="dxa"/>
            <w:gridSpan w:val="3"/>
            <w:tcBorders>
              <w:top w:val="nil"/>
              <w:left w:val="nil"/>
              <w:bottom w:val="single" w:sz="4" w:space="0" w:color="auto"/>
              <w:right w:val="single" w:sz="4" w:space="0" w:color="auto"/>
            </w:tcBorders>
          </w:tcPr>
          <w:tbl>
            <w:tblPr>
              <w:tblW w:w="9551" w:type="dxa"/>
              <w:tblLayout w:type="fixed"/>
              <w:tblCellMar>
                <w:left w:w="85" w:type="dxa"/>
                <w:right w:w="85" w:type="dxa"/>
              </w:tblCellMar>
              <w:tblLook w:val="04A0" w:firstRow="1" w:lastRow="0" w:firstColumn="1" w:lastColumn="0" w:noHBand="0" w:noVBand="1"/>
            </w:tblPr>
            <w:tblGrid>
              <w:gridCol w:w="3634"/>
              <w:gridCol w:w="693"/>
              <w:gridCol w:w="542"/>
              <w:gridCol w:w="3501"/>
              <w:gridCol w:w="1181"/>
            </w:tblGrid>
            <w:tr w:rsidR="002A58BA" w:rsidRPr="005B5B85" w14:paraId="64E64859" w14:textId="77777777" w:rsidTr="003A34E8">
              <w:trPr>
                <w:cantSplit/>
                <w:trHeight w:val="57"/>
              </w:trPr>
              <w:tc>
                <w:tcPr>
                  <w:tcW w:w="1902" w:type="pct"/>
                </w:tcPr>
                <w:p w14:paraId="1C9BD3E2" w14:textId="77777777" w:rsidR="002A58BA" w:rsidRPr="005B5B85" w:rsidRDefault="002A58BA" w:rsidP="003A34E8">
                  <w:pPr>
                    <w:rPr>
                      <w:sz w:val="20"/>
                      <w:lang w:val="lt-LT"/>
                    </w:rPr>
                  </w:pPr>
                  <w:r w:rsidRPr="005B5B85">
                    <w:rPr>
                      <w:szCs w:val="24"/>
                      <w:lang w:val="lt-LT"/>
                    </w:rPr>
                    <w:t>nuo ankstyvo iki vidutinio</w:t>
                  </w:r>
                  <w:r w:rsidRPr="005B5B85">
                    <w:rPr>
                      <w:sz w:val="20"/>
                      <w:lang w:val="lt-LT"/>
                    </w:rPr>
                    <w:t xml:space="preserve"> </w:t>
                  </w:r>
                </w:p>
                <w:p w14:paraId="211C361B" w14:textId="77777777" w:rsidR="002A58BA" w:rsidRPr="005B5B85" w:rsidRDefault="002A58BA" w:rsidP="003A34E8">
                  <w:pPr>
                    <w:rPr>
                      <w:szCs w:val="24"/>
                      <w:lang w:val="lt-LT"/>
                    </w:rPr>
                  </w:pPr>
                  <w:r w:rsidRPr="005B5B85">
                    <w:rPr>
                      <w:sz w:val="20"/>
                      <w:lang w:val="lt-LT"/>
                    </w:rPr>
                    <w:t>early to medium</w:t>
                  </w:r>
                </w:p>
              </w:tc>
              <w:tc>
                <w:tcPr>
                  <w:tcW w:w="646" w:type="pct"/>
                  <w:gridSpan w:val="2"/>
                </w:tcPr>
                <w:p w14:paraId="52547BB4" w14:textId="77777777" w:rsidR="002A58BA" w:rsidRPr="005B5B85" w:rsidRDefault="002A58BA" w:rsidP="003A34E8">
                  <w:pPr>
                    <w:rPr>
                      <w:i/>
                      <w:szCs w:val="24"/>
                      <w:lang w:val="lt-LT"/>
                    </w:rPr>
                  </w:pPr>
                </w:p>
              </w:tc>
              <w:tc>
                <w:tcPr>
                  <w:tcW w:w="1833" w:type="pct"/>
                </w:tcPr>
                <w:p w14:paraId="0E1A96B0" w14:textId="77777777" w:rsidR="002A58BA" w:rsidRPr="005B5B85" w:rsidRDefault="002A58BA" w:rsidP="003A34E8">
                  <w:pPr>
                    <w:rPr>
                      <w:szCs w:val="24"/>
                      <w:lang w:val="lt-LT"/>
                    </w:rPr>
                  </w:pPr>
                  <w:r w:rsidRPr="005B5B85">
                    <w:rPr>
                      <w:szCs w:val="24"/>
                      <w:lang w:val="lt-LT"/>
                    </w:rPr>
                    <w:t>ES Mentor, Simpol, Suza, Yakari</w:t>
                  </w:r>
                </w:p>
              </w:tc>
              <w:tc>
                <w:tcPr>
                  <w:tcW w:w="619" w:type="pct"/>
                </w:tcPr>
                <w:p w14:paraId="2D139FCD" w14:textId="77777777" w:rsidR="002A58BA" w:rsidRPr="005B5B85" w:rsidRDefault="002A58BA" w:rsidP="003A34E8">
                  <w:pPr>
                    <w:jc w:val="center"/>
                    <w:rPr>
                      <w:i/>
                      <w:szCs w:val="24"/>
                      <w:lang w:val="lt-LT"/>
                    </w:rPr>
                  </w:pPr>
                  <w:r w:rsidRPr="005B5B85">
                    <w:rPr>
                      <w:szCs w:val="24"/>
                      <w:lang w:val="lt-LT"/>
                    </w:rPr>
                    <w:t>4</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4C847941" w14:textId="77777777" w:rsidTr="003A34E8">
              <w:trPr>
                <w:cantSplit/>
                <w:trHeight w:hRule="exact" w:val="113"/>
              </w:trPr>
              <w:tc>
                <w:tcPr>
                  <w:tcW w:w="1902" w:type="pct"/>
                </w:tcPr>
                <w:p w14:paraId="7172661B" w14:textId="77777777" w:rsidR="002A58BA" w:rsidRPr="005B5B85" w:rsidRDefault="002A58BA" w:rsidP="003A34E8">
                  <w:pPr>
                    <w:rPr>
                      <w:szCs w:val="24"/>
                      <w:lang w:val="lt-LT"/>
                    </w:rPr>
                  </w:pPr>
                </w:p>
              </w:tc>
              <w:tc>
                <w:tcPr>
                  <w:tcW w:w="646" w:type="pct"/>
                  <w:gridSpan w:val="2"/>
                </w:tcPr>
                <w:p w14:paraId="4CC4099A" w14:textId="77777777" w:rsidR="002A58BA" w:rsidRPr="005B5B85" w:rsidRDefault="002A58BA" w:rsidP="003A34E8">
                  <w:pPr>
                    <w:rPr>
                      <w:i/>
                      <w:szCs w:val="24"/>
                      <w:lang w:val="lt-LT"/>
                    </w:rPr>
                  </w:pPr>
                </w:p>
              </w:tc>
              <w:tc>
                <w:tcPr>
                  <w:tcW w:w="1833" w:type="pct"/>
                </w:tcPr>
                <w:p w14:paraId="17B13316" w14:textId="77777777" w:rsidR="002A58BA" w:rsidRPr="005B5B85" w:rsidRDefault="002A58BA" w:rsidP="003A34E8">
                  <w:pPr>
                    <w:rPr>
                      <w:szCs w:val="24"/>
                      <w:lang w:val="lt-LT"/>
                    </w:rPr>
                  </w:pPr>
                </w:p>
              </w:tc>
              <w:tc>
                <w:tcPr>
                  <w:tcW w:w="619" w:type="pct"/>
                </w:tcPr>
                <w:p w14:paraId="04019A2E" w14:textId="77777777" w:rsidR="002A58BA" w:rsidRPr="005B5B85" w:rsidRDefault="002A58BA" w:rsidP="003A34E8">
                  <w:pPr>
                    <w:jc w:val="center"/>
                    <w:rPr>
                      <w:i/>
                      <w:szCs w:val="24"/>
                      <w:lang w:val="lt-LT"/>
                    </w:rPr>
                  </w:pPr>
                </w:p>
              </w:tc>
            </w:tr>
            <w:tr w:rsidR="002A58BA" w:rsidRPr="005B5B85" w14:paraId="1436B7F6" w14:textId="77777777" w:rsidTr="003A34E8">
              <w:trPr>
                <w:cantSplit/>
                <w:trHeight w:val="288"/>
              </w:trPr>
              <w:tc>
                <w:tcPr>
                  <w:tcW w:w="1902" w:type="pct"/>
                </w:tcPr>
                <w:p w14:paraId="112C8257" w14:textId="77777777" w:rsidR="002A58BA" w:rsidRPr="005B5B85" w:rsidRDefault="002A58BA" w:rsidP="003A34E8">
                  <w:pPr>
                    <w:rPr>
                      <w:szCs w:val="24"/>
                      <w:lang w:val="lt-LT"/>
                    </w:rPr>
                  </w:pPr>
                  <w:r w:rsidRPr="005B5B85">
                    <w:rPr>
                      <w:szCs w:val="24"/>
                      <w:lang w:val="lt-LT"/>
                    </w:rPr>
                    <w:t>vidutinis</w:t>
                  </w:r>
                </w:p>
                <w:p w14:paraId="73910145" w14:textId="77777777" w:rsidR="002A58BA" w:rsidRPr="005B5B85" w:rsidRDefault="002A58BA" w:rsidP="003A34E8">
                  <w:pPr>
                    <w:rPr>
                      <w:szCs w:val="24"/>
                      <w:lang w:val="lt-LT"/>
                    </w:rPr>
                  </w:pPr>
                  <w:r w:rsidRPr="005B5B85">
                    <w:rPr>
                      <w:sz w:val="20"/>
                      <w:lang w:val="lt-LT"/>
                    </w:rPr>
                    <w:t>medium</w:t>
                  </w:r>
                </w:p>
              </w:tc>
              <w:tc>
                <w:tcPr>
                  <w:tcW w:w="646" w:type="pct"/>
                  <w:gridSpan w:val="2"/>
                </w:tcPr>
                <w:p w14:paraId="1CEAA0B7" w14:textId="77777777" w:rsidR="002A58BA" w:rsidRPr="005B5B85" w:rsidRDefault="002A58BA" w:rsidP="003A34E8">
                  <w:pPr>
                    <w:rPr>
                      <w:i/>
                      <w:szCs w:val="24"/>
                      <w:lang w:val="lt-LT"/>
                    </w:rPr>
                  </w:pPr>
                </w:p>
              </w:tc>
              <w:tc>
                <w:tcPr>
                  <w:tcW w:w="1833" w:type="pct"/>
                </w:tcPr>
                <w:p w14:paraId="70244EA4" w14:textId="77777777" w:rsidR="002A58BA" w:rsidRPr="005B5B85" w:rsidRDefault="002A58BA" w:rsidP="003A34E8">
                  <w:pPr>
                    <w:rPr>
                      <w:szCs w:val="24"/>
                      <w:lang w:val="lt-LT"/>
                    </w:rPr>
                  </w:pPr>
                  <w:r w:rsidRPr="005B5B85">
                    <w:rPr>
                      <w:szCs w:val="24"/>
                      <w:lang w:val="lt-LT"/>
                    </w:rPr>
                    <w:t>ES Tribor Kristian, RGT Starbela, RGT Sicilia</w:t>
                  </w:r>
                </w:p>
              </w:tc>
              <w:tc>
                <w:tcPr>
                  <w:tcW w:w="619" w:type="pct"/>
                </w:tcPr>
                <w:p w14:paraId="3BE9D254" w14:textId="77777777" w:rsidR="002A58BA" w:rsidRPr="005B5B85" w:rsidRDefault="002A58BA" w:rsidP="003A34E8">
                  <w:pPr>
                    <w:jc w:val="center"/>
                    <w:rPr>
                      <w:i/>
                      <w:szCs w:val="24"/>
                      <w:lang w:val="lt-LT"/>
                    </w:rPr>
                  </w:pPr>
                  <w:r w:rsidRPr="005B5B85">
                    <w:rPr>
                      <w:szCs w:val="24"/>
                      <w:lang w:val="lt-LT"/>
                    </w:rPr>
                    <w:t>5</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7CF2F251" w14:textId="77777777" w:rsidTr="003A34E8">
              <w:trPr>
                <w:cantSplit/>
                <w:trHeight w:hRule="exact" w:val="113"/>
              </w:trPr>
              <w:tc>
                <w:tcPr>
                  <w:tcW w:w="1902" w:type="pct"/>
                </w:tcPr>
                <w:p w14:paraId="123C0ADF" w14:textId="77777777" w:rsidR="002A58BA" w:rsidRPr="005B5B85" w:rsidRDefault="002A58BA" w:rsidP="003A34E8">
                  <w:pPr>
                    <w:rPr>
                      <w:sz w:val="20"/>
                      <w:lang w:val="lt-LT"/>
                    </w:rPr>
                  </w:pPr>
                </w:p>
              </w:tc>
              <w:tc>
                <w:tcPr>
                  <w:tcW w:w="646" w:type="pct"/>
                  <w:gridSpan w:val="2"/>
                </w:tcPr>
                <w:p w14:paraId="2479D0D3" w14:textId="77777777" w:rsidR="002A58BA" w:rsidRPr="005B5B85" w:rsidRDefault="002A58BA" w:rsidP="003A34E8">
                  <w:pPr>
                    <w:rPr>
                      <w:i/>
                      <w:szCs w:val="24"/>
                      <w:lang w:val="lt-LT"/>
                    </w:rPr>
                  </w:pPr>
                </w:p>
              </w:tc>
              <w:tc>
                <w:tcPr>
                  <w:tcW w:w="1833" w:type="pct"/>
                </w:tcPr>
                <w:p w14:paraId="704CF0E3" w14:textId="77777777" w:rsidR="002A58BA" w:rsidRPr="005B5B85" w:rsidRDefault="002A58BA" w:rsidP="003A34E8">
                  <w:pPr>
                    <w:rPr>
                      <w:i/>
                      <w:szCs w:val="24"/>
                      <w:lang w:val="lt-LT"/>
                    </w:rPr>
                  </w:pPr>
                </w:p>
              </w:tc>
              <w:tc>
                <w:tcPr>
                  <w:tcW w:w="619" w:type="pct"/>
                </w:tcPr>
                <w:p w14:paraId="52C2242F" w14:textId="77777777" w:rsidR="002A58BA" w:rsidRPr="005B5B85" w:rsidRDefault="002A58BA" w:rsidP="003A34E8">
                  <w:pPr>
                    <w:jc w:val="center"/>
                    <w:rPr>
                      <w:i/>
                      <w:szCs w:val="24"/>
                      <w:lang w:val="lt-LT"/>
                    </w:rPr>
                  </w:pPr>
                </w:p>
              </w:tc>
            </w:tr>
            <w:tr w:rsidR="002A58BA" w:rsidRPr="005B5B85" w14:paraId="4717E32E" w14:textId="77777777" w:rsidTr="003A34E8">
              <w:trPr>
                <w:cantSplit/>
                <w:trHeight w:val="405"/>
              </w:trPr>
              <w:tc>
                <w:tcPr>
                  <w:tcW w:w="1902" w:type="pct"/>
                </w:tcPr>
                <w:p w14:paraId="0F470610" w14:textId="77777777" w:rsidR="002A58BA" w:rsidRPr="005B5B85" w:rsidRDefault="002A58BA" w:rsidP="003A34E8">
                  <w:pPr>
                    <w:rPr>
                      <w:szCs w:val="24"/>
                      <w:lang w:val="lt-LT"/>
                    </w:rPr>
                  </w:pPr>
                  <w:r w:rsidRPr="005B5B85">
                    <w:rPr>
                      <w:szCs w:val="24"/>
                      <w:lang w:val="lt-LT"/>
                    </w:rPr>
                    <w:t>nuo vidutinio iki vėlyvo</w:t>
                  </w:r>
                </w:p>
                <w:p w14:paraId="32C0585F" w14:textId="77777777" w:rsidR="002A58BA" w:rsidRPr="005B5B85" w:rsidRDefault="002A58BA" w:rsidP="003A34E8">
                  <w:pPr>
                    <w:rPr>
                      <w:szCs w:val="24"/>
                      <w:lang w:val="lt-LT"/>
                    </w:rPr>
                  </w:pPr>
                  <w:r w:rsidRPr="005B5B85">
                    <w:rPr>
                      <w:sz w:val="20"/>
                      <w:lang w:val="lt-LT"/>
                    </w:rPr>
                    <w:t>medium to late</w:t>
                  </w:r>
                </w:p>
              </w:tc>
              <w:tc>
                <w:tcPr>
                  <w:tcW w:w="646" w:type="pct"/>
                  <w:gridSpan w:val="2"/>
                </w:tcPr>
                <w:p w14:paraId="180B1612" w14:textId="77777777" w:rsidR="002A58BA" w:rsidRPr="005B5B85" w:rsidRDefault="002A58BA" w:rsidP="003A34E8">
                  <w:pPr>
                    <w:rPr>
                      <w:i/>
                      <w:szCs w:val="24"/>
                      <w:lang w:val="lt-LT"/>
                    </w:rPr>
                  </w:pPr>
                </w:p>
              </w:tc>
              <w:tc>
                <w:tcPr>
                  <w:tcW w:w="1833" w:type="pct"/>
                </w:tcPr>
                <w:p w14:paraId="7C5A770B" w14:textId="77777777" w:rsidR="002A58BA" w:rsidRPr="005B5B85" w:rsidRDefault="002A58BA" w:rsidP="003A34E8">
                  <w:pPr>
                    <w:rPr>
                      <w:iCs/>
                      <w:szCs w:val="24"/>
                      <w:lang w:val="lt-LT"/>
                    </w:rPr>
                  </w:pPr>
                  <w:r w:rsidRPr="005B5B85">
                    <w:rPr>
                      <w:iCs/>
                      <w:szCs w:val="24"/>
                      <w:lang w:val="lt-LT"/>
                    </w:rPr>
                    <w:t>Artesia, Avatar, ES Pallador,</w:t>
                  </w:r>
                </w:p>
                <w:p w14:paraId="3595DE47" w14:textId="77777777" w:rsidR="002A58BA" w:rsidRPr="005B5B85" w:rsidRDefault="002A58BA" w:rsidP="003A34E8">
                  <w:pPr>
                    <w:rPr>
                      <w:i/>
                      <w:szCs w:val="24"/>
                      <w:lang w:val="lt-LT"/>
                    </w:rPr>
                  </w:pPr>
                  <w:r w:rsidRPr="005B5B85">
                    <w:rPr>
                      <w:iCs/>
                      <w:szCs w:val="24"/>
                      <w:lang w:val="lt-LT"/>
                    </w:rPr>
                    <w:t>RGT Speeda</w:t>
                  </w:r>
                </w:p>
              </w:tc>
              <w:tc>
                <w:tcPr>
                  <w:tcW w:w="619" w:type="pct"/>
                </w:tcPr>
                <w:p w14:paraId="517D183E" w14:textId="77777777" w:rsidR="002A58BA" w:rsidRPr="005B5B85" w:rsidRDefault="002A58BA" w:rsidP="003A34E8">
                  <w:pPr>
                    <w:jc w:val="center"/>
                    <w:rPr>
                      <w:i/>
                      <w:szCs w:val="24"/>
                      <w:lang w:val="lt-LT"/>
                    </w:rPr>
                  </w:pPr>
                  <w:r w:rsidRPr="005B5B85">
                    <w:rPr>
                      <w:szCs w:val="24"/>
                      <w:lang w:val="lt-LT"/>
                    </w:rPr>
                    <w:t>6</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54D70B96" w14:textId="77777777" w:rsidTr="003A34E8">
              <w:trPr>
                <w:cantSplit/>
                <w:trHeight w:hRule="exact" w:val="153"/>
              </w:trPr>
              <w:tc>
                <w:tcPr>
                  <w:tcW w:w="1902" w:type="pct"/>
                </w:tcPr>
                <w:p w14:paraId="7A7341AF" w14:textId="77777777" w:rsidR="002A58BA" w:rsidRPr="005B5B85" w:rsidRDefault="002A58BA" w:rsidP="003A34E8">
                  <w:pPr>
                    <w:rPr>
                      <w:sz w:val="20"/>
                      <w:lang w:val="lt-LT"/>
                    </w:rPr>
                  </w:pPr>
                </w:p>
              </w:tc>
              <w:tc>
                <w:tcPr>
                  <w:tcW w:w="646" w:type="pct"/>
                  <w:gridSpan w:val="2"/>
                </w:tcPr>
                <w:p w14:paraId="32ABDEF2" w14:textId="77777777" w:rsidR="002A58BA" w:rsidRPr="005B5B85" w:rsidRDefault="002A58BA" w:rsidP="003A34E8">
                  <w:pPr>
                    <w:rPr>
                      <w:i/>
                      <w:szCs w:val="24"/>
                      <w:lang w:val="lt-LT"/>
                    </w:rPr>
                  </w:pPr>
                </w:p>
              </w:tc>
              <w:tc>
                <w:tcPr>
                  <w:tcW w:w="1833" w:type="pct"/>
                </w:tcPr>
                <w:p w14:paraId="0694B3DF" w14:textId="77777777" w:rsidR="002A58BA" w:rsidRPr="005B5B85" w:rsidRDefault="002A58BA" w:rsidP="003A34E8">
                  <w:pPr>
                    <w:rPr>
                      <w:i/>
                      <w:szCs w:val="24"/>
                      <w:lang w:val="lt-LT"/>
                    </w:rPr>
                  </w:pPr>
                </w:p>
              </w:tc>
              <w:tc>
                <w:tcPr>
                  <w:tcW w:w="619" w:type="pct"/>
                </w:tcPr>
                <w:p w14:paraId="11C53035" w14:textId="77777777" w:rsidR="002A58BA" w:rsidRPr="005B5B85" w:rsidRDefault="002A58BA" w:rsidP="003A34E8">
                  <w:pPr>
                    <w:jc w:val="center"/>
                    <w:rPr>
                      <w:i/>
                      <w:szCs w:val="24"/>
                      <w:lang w:val="lt-LT"/>
                    </w:rPr>
                  </w:pPr>
                </w:p>
              </w:tc>
            </w:tr>
            <w:tr w:rsidR="002A58BA" w:rsidRPr="005B5B85" w14:paraId="56EF6BAA" w14:textId="77777777" w:rsidTr="003A34E8">
              <w:trPr>
                <w:cantSplit/>
                <w:trHeight w:val="57"/>
              </w:trPr>
              <w:tc>
                <w:tcPr>
                  <w:tcW w:w="1902" w:type="pct"/>
                </w:tcPr>
                <w:p w14:paraId="58E46B62" w14:textId="77777777" w:rsidR="002A58BA" w:rsidRPr="005B5B85" w:rsidRDefault="002A58BA" w:rsidP="003A34E8">
                  <w:pPr>
                    <w:rPr>
                      <w:szCs w:val="24"/>
                      <w:lang w:val="lt-LT"/>
                    </w:rPr>
                  </w:pPr>
                  <w:r w:rsidRPr="005B5B85">
                    <w:rPr>
                      <w:szCs w:val="24"/>
                      <w:lang w:val="lt-LT"/>
                    </w:rPr>
                    <w:t>vėlyvas</w:t>
                  </w:r>
                </w:p>
                <w:p w14:paraId="4DF86C09" w14:textId="77777777" w:rsidR="002A58BA" w:rsidRPr="005B5B85" w:rsidRDefault="002A58BA" w:rsidP="003A34E8">
                  <w:pPr>
                    <w:rPr>
                      <w:sz w:val="20"/>
                      <w:lang w:val="lt-LT"/>
                    </w:rPr>
                  </w:pPr>
                  <w:r w:rsidRPr="005B5B85">
                    <w:rPr>
                      <w:sz w:val="20"/>
                      <w:lang w:val="lt-LT"/>
                    </w:rPr>
                    <w:t>late</w:t>
                  </w:r>
                </w:p>
              </w:tc>
              <w:tc>
                <w:tcPr>
                  <w:tcW w:w="646" w:type="pct"/>
                  <w:gridSpan w:val="2"/>
                </w:tcPr>
                <w:p w14:paraId="4E558284" w14:textId="77777777" w:rsidR="002A58BA" w:rsidRPr="005B5B85" w:rsidRDefault="002A58BA" w:rsidP="003A34E8">
                  <w:pPr>
                    <w:rPr>
                      <w:i/>
                      <w:szCs w:val="24"/>
                      <w:lang w:val="lt-LT"/>
                    </w:rPr>
                  </w:pPr>
                </w:p>
              </w:tc>
              <w:tc>
                <w:tcPr>
                  <w:tcW w:w="1833" w:type="pct"/>
                </w:tcPr>
                <w:p w14:paraId="417CD559" w14:textId="77777777" w:rsidR="002A58BA" w:rsidRPr="005B5B85" w:rsidRDefault="002A58BA" w:rsidP="003A34E8">
                  <w:pPr>
                    <w:rPr>
                      <w:i/>
                      <w:szCs w:val="24"/>
                      <w:lang w:val="lt-LT"/>
                    </w:rPr>
                  </w:pPr>
                  <w:r w:rsidRPr="005B5B85">
                    <w:rPr>
                      <w:iCs/>
                      <w:szCs w:val="24"/>
                      <w:lang w:val="lt-LT"/>
                    </w:rPr>
                    <w:t>Elba, ES Indicator, RGT Straviata</w:t>
                  </w:r>
                </w:p>
              </w:tc>
              <w:tc>
                <w:tcPr>
                  <w:tcW w:w="619" w:type="pct"/>
                </w:tcPr>
                <w:p w14:paraId="6D11978A" w14:textId="77777777" w:rsidR="002A58BA" w:rsidRPr="005B5B85" w:rsidRDefault="002A58BA" w:rsidP="003A34E8">
                  <w:pPr>
                    <w:jc w:val="center"/>
                    <w:rPr>
                      <w:i/>
                      <w:szCs w:val="24"/>
                      <w:lang w:val="lt-LT"/>
                    </w:rPr>
                  </w:pPr>
                  <w:r w:rsidRPr="005B5B85">
                    <w:rPr>
                      <w:szCs w:val="24"/>
                      <w:lang w:val="lt-LT"/>
                    </w:rPr>
                    <w:t>7</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78DEA580" w14:textId="77777777" w:rsidTr="003A34E8">
              <w:trPr>
                <w:cantSplit/>
                <w:trHeight w:hRule="exact" w:val="113"/>
              </w:trPr>
              <w:tc>
                <w:tcPr>
                  <w:tcW w:w="1902" w:type="pct"/>
                </w:tcPr>
                <w:p w14:paraId="3A022D34" w14:textId="77777777" w:rsidR="002A58BA" w:rsidRPr="005B5B85" w:rsidRDefault="002A58BA" w:rsidP="003A34E8">
                  <w:pPr>
                    <w:rPr>
                      <w:szCs w:val="24"/>
                      <w:lang w:val="lt-LT"/>
                    </w:rPr>
                  </w:pPr>
                </w:p>
              </w:tc>
              <w:tc>
                <w:tcPr>
                  <w:tcW w:w="646" w:type="pct"/>
                  <w:gridSpan w:val="2"/>
                </w:tcPr>
                <w:p w14:paraId="008CF292" w14:textId="77777777" w:rsidR="002A58BA" w:rsidRPr="005B5B85" w:rsidRDefault="002A58BA" w:rsidP="003A34E8">
                  <w:pPr>
                    <w:rPr>
                      <w:i/>
                      <w:szCs w:val="24"/>
                      <w:lang w:val="lt-LT"/>
                    </w:rPr>
                  </w:pPr>
                </w:p>
              </w:tc>
              <w:tc>
                <w:tcPr>
                  <w:tcW w:w="1833" w:type="pct"/>
                </w:tcPr>
                <w:p w14:paraId="3A4273E0" w14:textId="77777777" w:rsidR="002A58BA" w:rsidRPr="005B5B85" w:rsidRDefault="002A58BA" w:rsidP="003A34E8">
                  <w:pPr>
                    <w:rPr>
                      <w:i/>
                      <w:szCs w:val="24"/>
                      <w:lang w:val="lt-LT"/>
                    </w:rPr>
                  </w:pPr>
                </w:p>
              </w:tc>
              <w:tc>
                <w:tcPr>
                  <w:tcW w:w="619" w:type="pct"/>
                </w:tcPr>
                <w:p w14:paraId="226431FE" w14:textId="77777777" w:rsidR="002A58BA" w:rsidRPr="005B5B85" w:rsidRDefault="002A58BA" w:rsidP="003A34E8">
                  <w:pPr>
                    <w:jc w:val="center"/>
                    <w:rPr>
                      <w:i/>
                      <w:szCs w:val="24"/>
                      <w:lang w:val="lt-LT"/>
                    </w:rPr>
                  </w:pPr>
                </w:p>
              </w:tc>
            </w:tr>
            <w:tr w:rsidR="002A58BA" w:rsidRPr="005B5B85" w14:paraId="3702CD18" w14:textId="77777777" w:rsidTr="003A34E8">
              <w:trPr>
                <w:cantSplit/>
                <w:trHeight w:val="57"/>
              </w:trPr>
              <w:tc>
                <w:tcPr>
                  <w:tcW w:w="1902" w:type="pct"/>
                </w:tcPr>
                <w:p w14:paraId="1080239A" w14:textId="77777777" w:rsidR="002A58BA" w:rsidRPr="005B5B85" w:rsidRDefault="002A58BA" w:rsidP="003A34E8">
                  <w:pPr>
                    <w:rPr>
                      <w:szCs w:val="24"/>
                      <w:lang w:val="lt-LT"/>
                    </w:rPr>
                  </w:pPr>
                  <w:r w:rsidRPr="005B5B85">
                    <w:rPr>
                      <w:szCs w:val="24"/>
                      <w:lang w:val="lt-LT"/>
                    </w:rPr>
                    <w:t>nuo vėlyvo iki labai vėlyvo</w:t>
                  </w:r>
                </w:p>
                <w:p w14:paraId="1EE2876A" w14:textId="77777777" w:rsidR="002A58BA" w:rsidRPr="005B5B85" w:rsidRDefault="002A58BA" w:rsidP="003A34E8">
                  <w:pPr>
                    <w:rPr>
                      <w:sz w:val="20"/>
                      <w:lang w:val="lt-LT"/>
                    </w:rPr>
                  </w:pPr>
                  <w:r w:rsidRPr="005B5B85">
                    <w:rPr>
                      <w:sz w:val="20"/>
                      <w:lang w:val="lt-LT"/>
                    </w:rPr>
                    <w:t>late to very late</w:t>
                  </w:r>
                </w:p>
              </w:tc>
              <w:tc>
                <w:tcPr>
                  <w:tcW w:w="646" w:type="pct"/>
                  <w:gridSpan w:val="2"/>
                </w:tcPr>
                <w:p w14:paraId="7371B762" w14:textId="77777777" w:rsidR="002A58BA" w:rsidRPr="005B5B85" w:rsidRDefault="002A58BA" w:rsidP="003A34E8">
                  <w:pPr>
                    <w:rPr>
                      <w:i/>
                      <w:szCs w:val="24"/>
                      <w:lang w:val="lt-LT"/>
                    </w:rPr>
                  </w:pPr>
                </w:p>
              </w:tc>
              <w:tc>
                <w:tcPr>
                  <w:tcW w:w="1833" w:type="pct"/>
                </w:tcPr>
                <w:p w14:paraId="6C952E8C" w14:textId="77777777" w:rsidR="002A58BA" w:rsidRPr="005B5B85" w:rsidRDefault="002A58BA" w:rsidP="003A34E8">
                  <w:pPr>
                    <w:rPr>
                      <w:i/>
                      <w:szCs w:val="24"/>
                      <w:lang w:val="lt-LT"/>
                    </w:rPr>
                  </w:pPr>
                  <w:r w:rsidRPr="005B5B85">
                    <w:rPr>
                      <w:i/>
                      <w:szCs w:val="24"/>
                      <w:lang w:val="lt-LT"/>
                    </w:rPr>
                    <w:t xml:space="preserve"> </w:t>
                  </w:r>
                  <w:r w:rsidRPr="005B5B85">
                    <w:rPr>
                      <w:iCs/>
                      <w:szCs w:val="24"/>
                      <w:lang w:val="lt-LT"/>
                    </w:rPr>
                    <w:t>Ecudor, ES Inventor, P26A10</w:t>
                  </w:r>
                </w:p>
              </w:tc>
              <w:tc>
                <w:tcPr>
                  <w:tcW w:w="619" w:type="pct"/>
                </w:tcPr>
                <w:p w14:paraId="3227AC1E" w14:textId="77777777" w:rsidR="002A58BA" w:rsidRPr="005B5B85" w:rsidRDefault="002A58BA" w:rsidP="003A34E8">
                  <w:pPr>
                    <w:jc w:val="center"/>
                    <w:rPr>
                      <w:i/>
                      <w:szCs w:val="24"/>
                      <w:lang w:val="lt-LT"/>
                    </w:rPr>
                  </w:pPr>
                  <w:r w:rsidRPr="005B5B85">
                    <w:rPr>
                      <w:szCs w:val="24"/>
                      <w:lang w:val="lt-LT"/>
                    </w:rPr>
                    <w:t>8</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1DA647AC" w14:textId="77777777" w:rsidTr="003A34E8">
              <w:trPr>
                <w:cantSplit/>
                <w:trHeight w:hRule="exact" w:val="113"/>
              </w:trPr>
              <w:tc>
                <w:tcPr>
                  <w:tcW w:w="1902" w:type="pct"/>
                </w:tcPr>
                <w:p w14:paraId="0182F587" w14:textId="77777777" w:rsidR="002A58BA" w:rsidRPr="005B5B85" w:rsidRDefault="002A58BA" w:rsidP="003A34E8">
                  <w:pPr>
                    <w:rPr>
                      <w:szCs w:val="24"/>
                      <w:lang w:val="lt-LT"/>
                    </w:rPr>
                  </w:pPr>
                </w:p>
              </w:tc>
              <w:tc>
                <w:tcPr>
                  <w:tcW w:w="646" w:type="pct"/>
                  <w:gridSpan w:val="2"/>
                </w:tcPr>
                <w:p w14:paraId="1811ED6C" w14:textId="77777777" w:rsidR="002A58BA" w:rsidRPr="005B5B85" w:rsidRDefault="002A58BA" w:rsidP="003A34E8">
                  <w:pPr>
                    <w:rPr>
                      <w:i/>
                      <w:szCs w:val="24"/>
                      <w:lang w:val="lt-LT"/>
                    </w:rPr>
                  </w:pPr>
                </w:p>
              </w:tc>
              <w:tc>
                <w:tcPr>
                  <w:tcW w:w="1833" w:type="pct"/>
                </w:tcPr>
                <w:p w14:paraId="02CE169D" w14:textId="77777777" w:rsidR="002A58BA" w:rsidRPr="005B5B85" w:rsidRDefault="002A58BA" w:rsidP="003A34E8">
                  <w:pPr>
                    <w:rPr>
                      <w:i/>
                      <w:szCs w:val="24"/>
                      <w:lang w:val="lt-LT"/>
                    </w:rPr>
                  </w:pPr>
                </w:p>
              </w:tc>
              <w:tc>
                <w:tcPr>
                  <w:tcW w:w="619" w:type="pct"/>
                </w:tcPr>
                <w:p w14:paraId="374643DD" w14:textId="77777777" w:rsidR="002A58BA" w:rsidRPr="005B5B85" w:rsidRDefault="002A58BA" w:rsidP="003A34E8">
                  <w:pPr>
                    <w:jc w:val="center"/>
                    <w:rPr>
                      <w:i/>
                      <w:szCs w:val="24"/>
                      <w:lang w:val="lt-LT"/>
                    </w:rPr>
                  </w:pPr>
                </w:p>
              </w:tc>
            </w:tr>
            <w:tr w:rsidR="002A58BA" w:rsidRPr="005B5B85" w14:paraId="26018F0A" w14:textId="77777777" w:rsidTr="003A34E8">
              <w:trPr>
                <w:cantSplit/>
                <w:trHeight w:val="57"/>
              </w:trPr>
              <w:tc>
                <w:tcPr>
                  <w:tcW w:w="1902" w:type="pct"/>
                </w:tcPr>
                <w:p w14:paraId="0F186422" w14:textId="77777777" w:rsidR="002A58BA" w:rsidRPr="005B5B85" w:rsidRDefault="002A58BA" w:rsidP="003A34E8">
                  <w:pPr>
                    <w:rPr>
                      <w:szCs w:val="24"/>
                      <w:lang w:val="lt-LT"/>
                    </w:rPr>
                  </w:pPr>
                  <w:r w:rsidRPr="005B5B85">
                    <w:rPr>
                      <w:szCs w:val="24"/>
                      <w:lang w:val="lt-LT"/>
                    </w:rPr>
                    <w:t>labai vėlyvas</w:t>
                  </w:r>
                </w:p>
              </w:tc>
              <w:tc>
                <w:tcPr>
                  <w:tcW w:w="646" w:type="pct"/>
                  <w:gridSpan w:val="2"/>
                </w:tcPr>
                <w:p w14:paraId="35C62D3E" w14:textId="77777777" w:rsidR="002A58BA" w:rsidRPr="005B5B85" w:rsidRDefault="002A58BA" w:rsidP="003A34E8">
                  <w:pPr>
                    <w:rPr>
                      <w:i/>
                      <w:szCs w:val="24"/>
                      <w:lang w:val="lt-LT"/>
                    </w:rPr>
                  </w:pPr>
                </w:p>
              </w:tc>
              <w:tc>
                <w:tcPr>
                  <w:tcW w:w="1833" w:type="pct"/>
                </w:tcPr>
                <w:p w14:paraId="0EC2628B" w14:textId="77777777" w:rsidR="002A58BA" w:rsidRPr="005B5B85" w:rsidRDefault="002A58BA" w:rsidP="003A34E8">
                  <w:pPr>
                    <w:rPr>
                      <w:i/>
                      <w:szCs w:val="24"/>
                      <w:lang w:val="lt-LT"/>
                    </w:rPr>
                  </w:pPr>
                </w:p>
              </w:tc>
              <w:tc>
                <w:tcPr>
                  <w:tcW w:w="619" w:type="pct"/>
                </w:tcPr>
                <w:p w14:paraId="524B18C1" w14:textId="77777777" w:rsidR="002A58BA" w:rsidRPr="005B5B85" w:rsidRDefault="002A58BA" w:rsidP="003A34E8">
                  <w:pPr>
                    <w:jc w:val="center"/>
                    <w:rPr>
                      <w:i/>
                      <w:szCs w:val="24"/>
                      <w:lang w:val="lt-LT"/>
                    </w:rPr>
                  </w:pPr>
                  <w:r w:rsidRPr="005B5B85">
                    <w:rPr>
                      <w:szCs w:val="24"/>
                      <w:lang w:val="lt-LT"/>
                    </w:rPr>
                    <w:t>9</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302856A4" w14:textId="77777777" w:rsidTr="003A34E8">
              <w:trPr>
                <w:cantSplit/>
                <w:trHeight w:val="57"/>
              </w:trPr>
              <w:tc>
                <w:tcPr>
                  <w:tcW w:w="1902" w:type="pct"/>
                </w:tcPr>
                <w:p w14:paraId="24D92DD4" w14:textId="77777777" w:rsidR="002A58BA" w:rsidRPr="005B5B85" w:rsidRDefault="002A58BA" w:rsidP="003A34E8">
                  <w:pPr>
                    <w:rPr>
                      <w:szCs w:val="24"/>
                      <w:lang w:val="lt-LT"/>
                    </w:rPr>
                  </w:pPr>
                  <w:r w:rsidRPr="005B5B85">
                    <w:rPr>
                      <w:sz w:val="20"/>
                      <w:lang w:val="lt-LT"/>
                    </w:rPr>
                    <w:t>very late</w:t>
                  </w:r>
                </w:p>
              </w:tc>
              <w:tc>
                <w:tcPr>
                  <w:tcW w:w="646" w:type="pct"/>
                  <w:gridSpan w:val="2"/>
                </w:tcPr>
                <w:p w14:paraId="3ABFE486" w14:textId="77777777" w:rsidR="002A58BA" w:rsidRPr="005B5B85" w:rsidRDefault="002A58BA" w:rsidP="003A34E8">
                  <w:pPr>
                    <w:rPr>
                      <w:i/>
                      <w:szCs w:val="24"/>
                      <w:lang w:val="lt-LT"/>
                    </w:rPr>
                  </w:pPr>
                </w:p>
              </w:tc>
              <w:tc>
                <w:tcPr>
                  <w:tcW w:w="1833" w:type="pct"/>
                </w:tcPr>
                <w:p w14:paraId="6EAEBF98" w14:textId="77777777" w:rsidR="002A58BA" w:rsidRPr="005B5B85" w:rsidRDefault="002A58BA" w:rsidP="003A34E8">
                  <w:pPr>
                    <w:rPr>
                      <w:i/>
                      <w:szCs w:val="24"/>
                      <w:lang w:val="lt-LT"/>
                    </w:rPr>
                  </w:pPr>
                </w:p>
              </w:tc>
              <w:tc>
                <w:tcPr>
                  <w:tcW w:w="619" w:type="pct"/>
                </w:tcPr>
                <w:p w14:paraId="40F91F08" w14:textId="77777777" w:rsidR="002A58BA" w:rsidRPr="005B5B85" w:rsidRDefault="002A58BA" w:rsidP="003A34E8">
                  <w:pPr>
                    <w:jc w:val="right"/>
                    <w:rPr>
                      <w:szCs w:val="24"/>
                      <w:lang w:val="lt-LT"/>
                    </w:rPr>
                  </w:pPr>
                </w:p>
              </w:tc>
            </w:tr>
            <w:tr w:rsidR="002A58BA" w:rsidRPr="005B5B85" w14:paraId="44D01839" w14:textId="77777777" w:rsidTr="003A34E8">
              <w:trPr>
                <w:cantSplit/>
                <w:trHeight w:val="122"/>
              </w:trPr>
              <w:tc>
                <w:tcPr>
                  <w:tcW w:w="2265" w:type="pct"/>
                  <w:gridSpan w:val="2"/>
                </w:tcPr>
                <w:p w14:paraId="1690982A" w14:textId="77777777" w:rsidR="002A58BA" w:rsidRPr="005B5B85" w:rsidRDefault="002A58BA" w:rsidP="003A34E8">
                  <w:pPr>
                    <w:rPr>
                      <w:i/>
                      <w:sz w:val="10"/>
                      <w:szCs w:val="10"/>
                      <w:lang w:val="lt-LT"/>
                    </w:rPr>
                  </w:pPr>
                </w:p>
              </w:tc>
              <w:tc>
                <w:tcPr>
                  <w:tcW w:w="284" w:type="pct"/>
                </w:tcPr>
                <w:p w14:paraId="442A3AC8" w14:textId="77777777" w:rsidR="002A58BA" w:rsidRPr="005B5B85" w:rsidRDefault="002A58BA" w:rsidP="003A34E8">
                  <w:pPr>
                    <w:rPr>
                      <w:i/>
                      <w:sz w:val="10"/>
                      <w:szCs w:val="10"/>
                      <w:lang w:val="lt-LT"/>
                    </w:rPr>
                  </w:pPr>
                </w:p>
              </w:tc>
              <w:tc>
                <w:tcPr>
                  <w:tcW w:w="1833" w:type="pct"/>
                </w:tcPr>
                <w:p w14:paraId="231DD4FD" w14:textId="77777777" w:rsidR="002A58BA" w:rsidRPr="005B5B85" w:rsidRDefault="002A58BA" w:rsidP="003A34E8">
                  <w:pPr>
                    <w:rPr>
                      <w:i/>
                      <w:sz w:val="10"/>
                      <w:szCs w:val="10"/>
                      <w:lang w:val="lt-LT"/>
                    </w:rPr>
                  </w:pPr>
                </w:p>
              </w:tc>
              <w:tc>
                <w:tcPr>
                  <w:tcW w:w="619" w:type="pct"/>
                </w:tcPr>
                <w:p w14:paraId="4A80A894" w14:textId="77777777" w:rsidR="002A58BA" w:rsidRPr="005B5B85" w:rsidRDefault="002A58BA" w:rsidP="003A34E8">
                  <w:pPr>
                    <w:jc w:val="right"/>
                    <w:rPr>
                      <w:sz w:val="10"/>
                      <w:szCs w:val="10"/>
                      <w:lang w:val="lt-LT"/>
                    </w:rPr>
                  </w:pPr>
                </w:p>
              </w:tc>
            </w:tr>
          </w:tbl>
          <w:p w14:paraId="7E3E101B" w14:textId="77777777" w:rsidR="002A58BA" w:rsidRPr="005B5B85" w:rsidRDefault="002A58BA" w:rsidP="003A34E8">
            <w:pPr>
              <w:rPr>
                <w:sz w:val="20"/>
                <w:lang w:val="lt-LT"/>
              </w:rPr>
            </w:pPr>
          </w:p>
        </w:tc>
      </w:tr>
      <w:tr w:rsidR="002A58BA" w:rsidRPr="005B5B85" w14:paraId="403F3902" w14:textId="77777777" w:rsidTr="001507B3">
        <w:trPr>
          <w:cantSplit/>
          <w:trHeight w:val="3758"/>
          <w:jc w:val="center"/>
        </w:trPr>
        <w:tc>
          <w:tcPr>
            <w:tcW w:w="546" w:type="dxa"/>
            <w:tcBorders>
              <w:top w:val="single" w:sz="4" w:space="0" w:color="auto"/>
              <w:left w:val="single" w:sz="4" w:space="0" w:color="auto"/>
              <w:bottom w:val="single" w:sz="4" w:space="0" w:color="auto"/>
              <w:right w:val="nil"/>
            </w:tcBorders>
            <w:tcMar>
              <w:top w:w="57" w:type="dxa"/>
            </w:tcMar>
          </w:tcPr>
          <w:p w14:paraId="5677A8F2" w14:textId="77777777" w:rsidR="002A58BA" w:rsidRPr="005B5B85" w:rsidRDefault="002A58BA" w:rsidP="003A34E8">
            <w:pPr>
              <w:jc w:val="center"/>
              <w:rPr>
                <w:b/>
                <w:iCs/>
                <w:szCs w:val="24"/>
                <w:lang w:val="lt-LT"/>
              </w:rPr>
            </w:pPr>
            <w:r w:rsidRPr="005B5B85">
              <w:rPr>
                <w:b/>
                <w:iCs/>
                <w:szCs w:val="24"/>
                <w:lang w:val="lt-LT"/>
              </w:rPr>
              <w:t>5.13.</w:t>
            </w:r>
          </w:p>
          <w:p w14:paraId="479928AD" w14:textId="77777777" w:rsidR="002A58BA" w:rsidRPr="005B5B85" w:rsidRDefault="002A58BA" w:rsidP="003A34E8">
            <w:pPr>
              <w:jc w:val="center"/>
              <w:rPr>
                <w:b/>
                <w:iCs/>
                <w:szCs w:val="24"/>
                <w:lang w:val="lt-LT"/>
              </w:rPr>
            </w:pPr>
          </w:p>
        </w:tc>
        <w:tc>
          <w:tcPr>
            <w:tcW w:w="9709" w:type="dxa"/>
            <w:gridSpan w:val="3"/>
            <w:tcBorders>
              <w:top w:val="single" w:sz="4" w:space="0" w:color="auto"/>
              <w:left w:val="nil"/>
              <w:bottom w:val="single" w:sz="4" w:space="0" w:color="auto"/>
              <w:right w:val="single" w:sz="4" w:space="0" w:color="auto"/>
            </w:tcBorders>
          </w:tcPr>
          <w:p w14:paraId="59BA49BD" w14:textId="77777777" w:rsidR="002A58BA" w:rsidRPr="005B5B85" w:rsidRDefault="002A58BA" w:rsidP="003A34E8">
            <w:pPr>
              <w:rPr>
                <w:b/>
                <w:bCs/>
                <w:szCs w:val="24"/>
                <w:lang w:val="lt-LT"/>
              </w:rPr>
            </w:pPr>
            <w:r w:rsidRPr="005B5B85">
              <w:rPr>
                <w:b/>
                <w:bCs/>
                <w:szCs w:val="24"/>
                <w:lang w:val="lt-LT"/>
              </w:rPr>
              <w:t>Augalas: aukštis</w:t>
            </w:r>
          </w:p>
          <w:p w14:paraId="5AABD025" w14:textId="77777777" w:rsidR="002A58BA" w:rsidRPr="005B5B85" w:rsidRDefault="002A58BA" w:rsidP="003A34E8">
            <w:pPr>
              <w:rPr>
                <w:sz w:val="20"/>
                <w:lang w:val="lt-LT"/>
              </w:rPr>
            </w:pPr>
            <w:r w:rsidRPr="005B5B85">
              <w:rPr>
                <w:sz w:val="20"/>
                <w:lang w:val="lt-LT"/>
              </w:rPr>
              <w:t>Plant: height</w:t>
            </w:r>
          </w:p>
          <w:tbl>
            <w:tblPr>
              <w:tblW w:w="9551" w:type="dxa"/>
              <w:tblLayout w:type="fixed"/>
              <w:tblCellMar>
                <w:left w:w="0" w:type="dxa"/>
                <w:right w:w="0" w:type="dxa"/>
              </w:tblCellMar>
              <w:tblLook w:val="04A0" w:firstRow="1" w:lastRow="0" w:firstColumn="1" w:lastColumn="0" w:noHBand="0" w:noVBand="1"/>
            </w:tblPr>
            <w:tblGrid>
              <w:gridCol w:w="3631"/>
              <w:gridCol w:w="684"/>
              <w:gridCol w:w="541"/>
              <w:gridCol w:w="11"/>
              <w:gridCol w:w="3492"/>
              <w:gridCol w:w="10"/>
              <w:gridCol w:w="1182"/>
            </w:tblGrid>
            <w:tr w:rsidR="002A58BA" w:rsidRPr="005B5B85" w14:paraId="350A2D3D" w14:textId="77777777" w:rsidTr="003A34E8">
              <w:trPr>
                <w:cantSplit/>
                <w:trHeight w:val="116"/>
              </w:trPr>
              <w:tc>
                <w:tcPr>
                  <w:tcW w:w="2259" w:type="pct"/>
                  <w:gridSpan w:val="2"/>
                </w:tcPr>
                <w:p w14:paraId="0C5CF848" w14:textId="77777777" w:rsidR="002A58BA" w:rsidRPr="005B5B85" w:rsidRDefault="002A58BA" w:rsidP="003A34E8">
                  <w:pPr>
                    <w:rPr>
                      <w:sz w:val="6"/>
                      <w:szCs w:val="6"/>
                      <w:lang w:val="lt-LT"/>
                    </w:rPr>
                  </w:pPr>
                </w:p>
              </w:tc>
              <w:tc>
                <w:tcPr>
                  <w:tcW w:w="283" w:type="pct"/>
                </w:tcPr>
                <w:p w14:paraId="65AD97A7" w14:textId="77777777" w:rsidR="002A58BA" w:rsidRPr="005B5B85" w:rsidRDefault="002A58BA" w:rsidP="003A34E8">
                  <w:pPr>
                    <w:rPr>
                      <w:sz w:val="6"/>
                      <w:szCs w:val="6"/>
                      <w:lang w:val="lt-LT"/>
                    </w:rPr>
                  </w:pPr>
                </w:p>
              </w:tc>
              <w:tc>
                <w:tcPr>
                  <w:tcW w:w="1834" w:type="pct"/>
                  <w:gridSpan w:val="2"/>
                </w:tcPr>
                <w:p w14:paraId="4F9FD608" w14:textId="77777777" w:rsidR="002A58BA" w:rsidRPr="005B5B85" w:rsidRDefault="002A58BA" w:rsidP="003A34E8">
                  <w:pPr>
                    <w:rPr>
                      <w:sz w:val="6"/>
                      <w:szCs w:val="6"/>
                      <w:lang w:val="lt-LT"/>
                    </w:rPr>
                  </w:pPr>
                </w:p>
              </w:tc>
              <w:tc>
                <w:tcPr>
                  <w:tcW w:w="624" w:type="pct"/>
                  <w:gridSpan w:val="2"/>
                </w:tcPr>
                <w:p w14:paraId="41E2CE1E" w14:textId="77777777" w:rsidR="002A58BA" w:rsidRPr="005B5B85" w:rsidRDefault="002A58BA" w:rsidP="003A34E8">
                  <w:pPr>
                    <w:jc w:val="center"/>
                    <w:rPr>
                      <w:sz w:val="6"/>
                      <w:szCs w:val="6"/>
                      <w:lang w:val="lt-LT"/>
                    </w:rPr>
                  </w:pPr>
                </w:p>
              </w:tc>
            </w:tr>
            <w:tr w:rsidR="002A58BA" w:rsidRPr="005B5B85" w14:paraId="6660058F" w14:textId="77777777" w:rsidTr="003A34E8">
              <w:tblPrEx>
                <w:tblCellMar>
                  <w:left w:w="85" w:type="dxa"/>
                  <w:right w:w="85" w:type="dxa"/>
                </w:tblCellMar>
              </w:tblPrEx>
              <w:trPr>
                <w:cantSplit/>
                <w:trHeight w:val="57"/>
              </w:trPr>
              <w:tc>
                <w:tcPr>
                  <w:tcW w:w="1901" w:type="pct"/>
                </w:tcPr>
                <w:p w14:paraId="62765CEB" w14:textId="77777777" w:rsidR="002A58BA" w:rsidRPr="005B5B85" w:rsidRDefault="002A58BA" w:rsidP="003A34E8">
                  <w:pPr>
                    <w:rPr>
                      <w:szCs w:val="24"/>
                      <w:lang w:val="lt-LT"/>
                    </w:rPr>
                  </w:pPr>
                  <w:r w:rsidRPr="005B5B85">
                    <w:rPr>
                      <w:szCs w:val="24"/>
                      <w:lang w:val="lt-LT"/>
                    </w:rPr>
                    <w:t>labai žemas</w:t>
                  </w:r>
                </w:p>
                <w:p w14:paraId="71D78274" w14:textId="77777777" w:rsidR="002A58BA" w:rsidRPr="005B5B85" w:rsidRDefault="002A58BA" w:rsidP="003A34E8">
                  <w:pPr>
                    <w:rPr>
                      <w:sz w:val="20"/>
                      <w:lang w:val="lt-LT"/>
                    </w:rPr>
                  </w:pPr>
                  <w:r w:rsidRPr="005B5B85">
                    <w:rPr>
                      <w:sz w:val="20"/>
                      <w:lang w:val="lt-LT"/>
                    </w:rPr>
                    <w:t>very short</w:t>
                  </w:r>
                </w:p>
              </w:tc>
              <w:tc>
                <w:tcPr>
                  <w:tcW w:w="647" w:type="pct"/>
                  <w:gridSpan w:val="3"/>
                </w:tcPr>
                <w:p w14:paraId="73B4893C" w14:textId="77777777" w:rsidR="002A58BA" w:rsidRPr="005B5B85" w:rsidRDefault="002A58BA" w:rsidP="003A34E8">
                  <w:pPr>
                    <w:rPr>
                      <w:i/>
                      <w:szCs w:val="24"/>
                      <w:lang w:val="lt-LT"/>
                    </w:rPr>
                  </w:pPr>
                </w:p>
              </w:tc>
              <w:tc>
                <w:tcPr>
                  <w:tcW w:w="1833" w:type="pct"/>
                  <w:gridSpan w:val="2"/>
                </w:tcPr>
                <w:p w14:paraId="7001AE9E" w14:textId="77777777" w:rsidR="002A58BA" w:rsidRPr="005B5B85" w:rsidRDefault="002A58BA" w:rsidP="003A34E8">
                  <w:pPr>
                    <w:rPr>
                      <w:szCs w:val="24"/>
                      <w:lang w:val="lt-LT"/>
                    </w:rPr>
                  </w:pPr>
                  <w:r w:rsidRPr="005B5B85">
                    <w:rPr>
                      <w:szCs w:val="24"/>
                      <w:lang w:val="lt-LT"/>
                    </w:rPr>
                    <w:t>Befine</w:t>
                  </w:r>
                </w:p>
              </w:tc>
              <w:tc>
                <w:tcPr>
                  <w:tcW w:w="619" w:type="pct"/>
                </w:tcPr>
                <w:p w14:paraId="0B94CBED" w14:textId="77777777" w:rsidR="002A58BA" w:rsidRPr="005B5B85" w:rsidRDefault="002A58BA" w:rsidP="003A34E8">
                  <w:pPr>
                    <w:jc w:val="center"/>
                    <w:rPr>
                      <w:i/>
                      <w:szCs w:val="24"/>
                      <w:lang w:val="lt-LT"/>
                    </w:rPr>
                  </w:pPr>
                  <w:r w:rsidRPr="005B5B85">
                    <w:rPr>
                      <w:szCs w:val="24"/>
                      <w:lang w:val="lt-LT"/>
                    </w:rPr>
                    <w:t>1</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18157463" w14:textId="77777777" w:rsidTr="003A34E8">
              <w:tblPrEx>
                <w:tblCellMar>
                  <w:left w:w="85" w:type="dxa"/>
                  <w:right w:w="85" w:type="dxa"/>
                </w:tblCellMar>
              </w:tblPrEx>
              <w:trPr>
                <w:cantSplit/>
                <w:trHeight w:hRule="exact" w:val="113"/>
              </w:trPr>
              <w:tc>
                <w:tcPr>
                  <w:tcW w:w="1901" w:type="pct"/>
                </w:tcPr>
                <w:p w14:paraId="0CC21D36" w14:textId="77777777" w:rsidR="002A58BA" w:rsidRPr="005B5B85" w:rsidRDefault="002A58BA" w:rsidP="003A34E8">
                  <w:pPr>
                    <w:rPr>
                      <w:szCs w:val="24"/>
                      <w:lang w:val="lt-LT"/>
                    </w:rPr>
                  </w:pPr>
                </w:p>
              </w:tc>
              <w:tc>
                <w:tcPr>
                  <w:tcW w:w="647" w:type="pct"/>
                  <w:gridSpan w:val="3"/>
                </w:tcPr>
                <w:p w14:paraId="0DE7676E" w14:textId="77777777" w:rsidR="002A58BA" w:rsidRPr="005B5B85" w:rsidRDefault="002A58BA" w:rsidP="003A34E8">
                  <w:pPr>
                    <w:rPr>
                      <w:i/>
                      <w:szCs w:val="24"/>
                      <w:lang w:val="lt-LT"/>
                    </w:rPr>
                  </w:pPr>
                </w:p>
              </w:tc>
              <w:tc>
                <w:tcPr>
                  <w:tcW w:w="1833" w:type="pct"/>
                  <w:gridSpan w:val="2"/>
                </w:tcPr>
                <w:p w14:paraId="01778D07" w14:textId="77777777" w:rsidR="002A58BA" w:rsidRPr="005B5B85" w:rsidRDefault="002A58BA" w:rsidP="003A34E8">
                  <w:pPr>
                    <w:rPr>
                      <w:szCs w:val="24"/>
                      <w:lang w:val="lt-LT"/>
                    </w:rPr>
                  </w:pPr>
                </w:p>
              </w:tc>
              <w:tc>
                <w:tcPr>
                  <w:tcW w:w="619" w:type="pct"/>
                </w:tcPr>
                <w:p w14:paraId="626A0382" w14:textId="77777777" w:rsidR="002A58BA" w:rsidRPr="005B5B85" w:rsidRDefault="002A58BA" w:rsidP="003A34E8">
                  <w:pPr>
                    <w:jc w:val="center"/>
                    <w:rPr>
                      <w:i/>
                      <w:szCs w:val="24"/>
                      <w:lang w:val="lt-LT"/>
                    </w:rPr>
                  </w:pPr>
                </w:p>
              </w:tc>
            </w:tr>
            <w:tr w:rsidR="002A58BA" w:rsidRPr="005B5B85" w14:paraId="41AAB3BC" w14:textId="77777777" w:rsidTr="003A34E8">
              <w:tblPrEx>
                <w:tblCellMar>
                  <w:left w:w="85" w:type="dxa"/>
                  <w:right w:w="85" w:type="dxa"/>
                </w:tblCellMar>
              </w:tblPrEx>
              <w:trPr>
                <w:cantSplit/>
                <w:trHeight w:val="288"/>
              </w:trPr>
              <w:tc>
                <w:tcPr>
                  <w:tcW w:w="1901" w:type="pct"/>
                </w:tcPr>
                <w:p w14:paraId="0A1EB6F6" w14:textId="77777777" w:rsidR="002A58BA" w:rsidRPr="005B5B85" w:rsidRDefault="002A58BA" w:rsidP="003A34E8">
                  <w:pPr>
                    <w:rPr>
                      <w:szCs w:val="24"/>
                      <w:lang w:val="lt-LT"/>
                    </w:rPr>
                  </w:pPr>
                  <w:r w:rsidRPr="005B5B85">
                    <w:rPr>
                      <w:szCs w:val="24"/>
                      <w:lang w:val="lt-LT"/>
                    </w:rPr>
                    <w:t>nuo labai žemo iki žemo</w:t>
                  </w:r>
                </w:p>
                <w:p w14:paraId="575DA94C" w14:textId="77777777" w:rsidR="002A58BA" w:rsidRPr="005B5B85" w:rsidRDefault="002A58BA" w:rsidP="003A34E8">
                  <w:pPr>
                    <w:rPr>
                      <w:sz w:val="20"/>
                      <w:lang w:val="lt-LT"/>
                    </w:rPr>
                  </w:pPr>
                  <w:r w:rsidRPr="005B5B85">
                    <w:rPr>
                      <w:sz w:val="20"/>
                      <w:lang w:val="lt-LT"/>
                    </w:rPr>
                    <w:t>very short to short</w:t>
                  </w:r>
                </w:p>
              </w:tc>
              <w:tc>
                <w:tcPr>
                  <w:tcW w:w="647" w:type="pct"/>
                  <w:gridSpan w:val="3"/>
                </w:tcPr>
                <w:p w14:paraId="3F34AFB6" w14:textId="77777777" w:rsidR="002A58BA" w:rsidRPr="005B5B85" w:rsidRDefault="002A58BA" w:rsidP="003A34E8">
                  <w:pPr>
                    <w:rPr>
                      <w:i/>
                      <w:szCs w:val="24"/>
                      <w:lang w:val="lt-LT"/>
                    </w:rPr>
                  </w:pPr>
                </w:p>
              </w:tc>
              <w:tc>
                <w:tcPr>
                  <w:tcW w:w="1833" w:type="pct"/>
                  <w:gridSpan w:val="2"/>
                </w:tcPr>
                <w:p w14:paraId="6345B08F" w14:textId="77777777" w:rsidR="002A58BA" w:rsidRPr="005B5B85" w:rsidRDefault="002A58BA" w:rsidP="003A34E8">
                  <w:pPr>
                    <w:rPr>
                      <w:szCs w:val="24"/>
                      <w:lang w:val="lt-LT"/>
                    </w:rPr>
                  </w:pPr>
                  <w:r w:rsidRPr="005B5B85">
                    <w:rPr>
                      <w:szCs w:val="24"/>
                      <w:lang w:val="lt-LT"/>
                    </w:rPr>
                    <w:t>Dame Junko</w:t>
                  </w:r>
                </w:p>
              </w:tc>
              <w:tc>
                <w:tcPr>
                  <w:tcW w:w="619" w:type="pct"/>
                </w:tcPr>
                <w:p w14:paraId="039336D1" w14:textId="77777777" w:rsidR="002A58BA" w:rsidRPr="005B5B85" w:rsidRDefault="002A58BA" w:rsidP="003A34E8">
                  <w:pPr>
                    <w:jc w:val="center"/>
                    <w:rPr>
                      <w:i/>
                      <w:szCs w:val="24"/>
                      <w:lang w:val="lt-LT"/>
                    </w:rPr>
                  </w:pPr>
                  <w:r w:rsidRPr="005B5B85">
                    <w:rPr>
                      <w:szCs w:val="24"/>
                      <w:lang w:val="lt-LT"/>
                    </w:rPr>
                    <w:t>2</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566BD8F7" w14:textId="77777777" w:rsidTr="003A34E8">
              <w:tblPrEx>
                <w:tblCellMar>
                  <w:left w:w="85" w:type="dxa"/>
                  <w:right w:w="85" w:type="dxa"/>
                </w:tblCellMar>
              </w:tblPrEx>
              <w:trPr>
                <w:cantSplit/>
                <w:trHeight w:hRule="exact" w:val="216"/>
              </w:trPr>
              <w:tc>
                <w:tcPr>
                  <w:tcW w:w="1901" w:type="pct"/>
                </w:tcPr>
                <w:p w14:paraId="4CBE1BE5" w14:textId="77777777" w:rsidR="002A58BA" w:rsidRPr="005B5B85" w:rsidRDefault="002A58BA" w:rsidP="003A34E8">
                  <w:pPr>
                    <w:rPr>
                      <w:szCs w:val="24"/>
                      <w:lang w:val="lt-LT"/>
                    </w:rPr>
                  </w:pPr>
                </w:p>
              </w:tc>
              <w:tc>
                <w:tcPr>
                  <w:tcW w:w="647" w:type="pct"/>
                  <w:gridSpan w:val="3"/>
                </w:tcPr>
                <w:p w14:paraId="34410FE9" w14:textId="77777777" w:rsidR="002A58BA" w:rsidRPr="005B5B85" w:rsidRDefault="002A58BA" w:rsidP="003A34E8">
                  <w:pPr>
                    <w:rPr>
                      <w:i/>
                      <w:szCs w:val="24"/>
                      <w:lang w:val="lt-LT"/>
                    </w:rPr>
                  </w:pPr>
                </w:p>
              </w:tc>
              <w:tc>
                <w:tcPr>
                  <w:tcW w:w="1833" w:type="pct"/>
                  <w:gridSpan w:val="2"/>
                </w:tcPr>
                <w:p w14:paraId="3F0C30D1" w14:textId="77777777" w:rsidR="002A58BA" w:rsidRPr="005B5B85" w:rsidRDefault="002A58BA" w:rsidP="003A34E8">
                  <w:pPr>
                    <w:rPr>
                      <w:szCs w:val="24"/>
                      <w:lang w:val="lt-LT"/>
                    </w:rPr>
                  </w:pPr>
                </w:p>
              </w:tc>
              <w:tc>
                <w:tcPr>
                  <w:tcW w:w="619" w:type="pct"/>
                </w:tcPr>
                <w:p w14:paraId="51B98D3A" w14:textId="77777777" w:rsidR="002A58BA" w:rsidRPr="005B5B85" w:rsidRDefault="002A58BA" w:rsidP="003A34E8">
                  <w:pPr>
                    <w:jc w:val="center"/>
                    <w:rPr>
                      <w:i/>
                      <w:szCs w:val="24"/>
                      <w:lang w:val="lt-LT"/>
                    </w:rPr>
                  </w:pPr>
                </w:p>
              </w:tc>
            </w:tr>
            <w:tr w:rsidR="002A58BA" w:rsidRPr="005B5B85" w14:paraId="70E6713D" w14:textId="77777777" w:rsidTr="003A34E8">
              <w:tblPrEx>
                <w:tblCellMar>
                  <w:left w:w="85" w:type="dxa"/>
                  <w:right w:w="85" w:type="dxa"/>
                </w:tblCellMar>
              </w:tblPrEx>
              <w:trPr>
                <w:cantSplit/>
                <w:trHeight w:val="288"/>
              </w:trPr>
              <w:tc>
                <w:tcPr>
                  <w:tcW w:w="1901" w:type="pct"/>
                </w:tcPr>
                <w:p w14:paraId="026F4EFB" w14:textId="77777777" w:rsidR="002A58BA" w:rsidRPr="005B5B85" w:rsidRDefault="002A58BA" w:rsidP="003A34E8">
                  <w:pPr>
                    <w:rPr>
                      <w:szCs w:val="24"/>
                      <w:lang w:val="lt-LT"/>
                    </w:rPr>
                  </w:pPr>
                  <w:r w:rsidRPr="005B5B85">
                    <w:rPr>
                      <w:szCs w:val="24"/>
                      <w:lang w:val="lt-LT"/>
                    </w:rPr>
                    <w:t>žemas</w:t>
                  </w:r>
                </w:p>
                <w:p w14:paraId="03359F18" w14:textId="77777777" w:rsidR="002A58BA" w:rsidRPr="005B5B85" w:rsidRDefault="002A58BA" w:rsidP="003A34E8">
                  <w:pPr>
                    <w:rPr>
                      <w:szCs w:val="24"/>
                      <w:lang w:val="lt-LT"/>
                    </w:rPr>
                  </w:pPr>
                  <w:r w:rsidRPr="005B5B85">
                    <w:rPr>
                      <w:szCs w:val="24"/>
                      <w:lang w:val="lt-LT"/>
                    </w:rPr>
                    <w:t>short</w:t>
                  </w:r>
                </w:p>
              </w:tc>
              <w:tc>
                <w:tcPr>
                  <w:tcW w:w="647" w:type="pct"/>
                  <w:gridSpan w:val="3"/>
                </w:tcPr>
                <w:p w14:paraId="3B252022" w14:textId="77777777" w:rsidR="002A58BA" w:rsidRPr="005B5B85" w:rsidRDefault="002A58BA" w:rsidP="003A34E8">
                  <w:pPr>
                    <w:rPr>
                      <w:i/>
                      <w:szCs w:val="24"/>
                      <w:lang w:val="lt-LT"/>
                    </w:rPr>
                  </w:pPr>
                </w:p>
              </w:tc>
              <w:tc>
                <w:tcPr>
                  <w:tcW w:w="1833" w:type="pct"/>
                  <w:gridSpan w:val="2"/>
                </w:tcPr>
                <w:p w14:paraId="1A4E7C9C" w14:textId="77777777" w:rsidR="002A58BA" w:rsidRPr="005B5B85" w:rsidRDefault="002A58BA" w:rsidP="003A34E8">
                  <w:pPr>
                    <w:rPr>
                      <w:szCs w:val="24"/>
                      <w:lang w:val="lt-LT"/>
                    </w:rPr>
                  </w:pPr>
                  <w:r w:rsidRPr="005B5B85">
                    <w:rPr>
                      <w:szCs w:val="24"/>
                      <w:lang w:val="lt-LT"/>
                    </w:rPr>
                    <w:t>LID Diamantor, Nawiko</w:t>
                  </w:r>
                </w:p>
              </w:tc>
              <w:tc>
                <w:tcPr>
                  <w:tcW w:w="619" w:type="pct"/>
                </w:tcPr>
                <w:p w14:paraId="500F2AB6" w14:textId="77777777" w:rsidR="002A58BA" w:rsidRPr="005B5B85" w:rsidRDefault="002A58BA" w:rsidP="003A34E8">
                  <w:pPr>
                    <w:jc w:val="center"/>
                    <w:rPr>
                      <w:i/>
                      <w:szCs w:val="24"/>
                      <w:lang w:val="lt-LT"/>
                    </w:rPr>
                  </w:pPr>
                  <w:r w:rsidRPr="005B5B85">
                    <w:rPr>
                      <w:szCs w:val="24"/>
                      <w:lang w:val="lt-LT"/>
                    </w:rPr>
                    <w:t>3</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14308225" w14:textId="77777777" w:rsidTr="003A34E8">
              <w:tblPrEx>
                <w:tblCellMar>
                  <w:left w:w="85" w:type="dxa"/>
                  <w:right w:w="85" w:type="dxa"/>
                </w:tblCellMar>
              </w:tblPrEx>
              <w:trPr>
                <w:cantSplit/>
                <w:trHeight w:hRule="exact" w:val="180"/>
              </w:trPr>
              <w:tc>
                <w:tcPr>
                  <w:tcW w:w="1901" w:type="pct"/>
                </w:tcPr>
                <w:p w14:paraId="53932B4B" w14:textId="77777777" w:rsidR="002A58BA" w:rsidRPr="005B5B85" w:rsidRDefault="002A58BA" w:rsidP="003A34E8">
                  <w:pPr>
                    <w:rPr>
                      <w:szCs w:val="24"/>
                      <w:lang w:val="lt-LT"/>
                    </w:rPr>
                  </w:pPr>
                </w:p>
              </w:tc>
              <w:tc>
                <w:tcPr>
                  <w:tcW w:w="647" w:type="pct"/>
                  <w:gridSpan w:val="3"/>
                </w:tcPr>
                <w:p w14:paraId="4FF0B915" w14:textId="77777777" w:rsidR="002A58BA" w:rsidRPr="005B5B85" w:rsidRDefault="002A58BA" w:rsidP="003A34E8">
                  <w:pPr>
                    <w:rPr>
                      <w:i/>
                      <w:szCs w:val="24"/>
                      <w:lang w:val="lt-LT"/>
                    </w:rPr>
                  </w:pPr>
                </w:p>
              </w:tc>
              <w:tc>
                <w:tcPr>
                  <w:tcW w:w="1833" w:type="pct"/>
                  <w:gridSpan w:val="2"/>
                </w:tcPr>
                <w:p w14:paraId="60F9367D" w14:textId="77777777" w:rsidR="002A58BA" w:rsidRPr="005B5B85" w:rsidRDefault="002A58BA" w:rsidP="003A34E8">
                  <w:pPr>
                    <w:rPr>
                      <w:szCs w:val="24"/>
                      <w:lang w:val="lt-LT"/>
                    </w:rPr>
                  </w:pPr>
                </w:p>
              </w:tc>
              <w:tc>
                <w:tcPr>
                  <w:tcW w:w="619" w:type="pct"/>
                </w:tcPr>
                <w:p w14:paraId="53AC4DC6" w14:textId="77777777" w:rsidR="002A58BA" w:rsidRPr="005B5B85" w:rsidRDefault="002A58BA" w:rsidP="003A34E8">
                  <w:pPr>
                    <w:jc w:val="center"/>
                    <w:rPr>
                      <w:i/>
                      <w:szCs w:val="24"/>
                      <w:lang w:val="lt-LT"/>
                    </w:rPr>
                  </w:pPr>
                </w:p>
              </w:tc>
            </w:tr>
            <w:tr w:rsidR="002A58BA" w:rsidRPr="005B5B85" w14:paraId="068E4083" w14:textId="77777777" w:rsidTr="003A34E8">
              <w:tblPrEx>
                <w:tblCellMar>
                  <w:left w:w="85" w:type="dxa"/>
                  <w:right w:w="85" w:type="dxa"/>
                </w:tblCellMar>
              </w:tblPrEx>
              <w:trPr>
                <w:cantSplit/>
                <w:trHeight w:val="288"/>
              </w:trPr>
              <w:tc>
                <w:tcPr>
                  <w:tcW w:w="1901" w:type="pct"/>
                </w:tcPr>
                <w:p w14:paraId="23FD776C" w14:textId="77777777" w:rsidR="002A58BA" w:rsidRPr="005B5B85" w:rsidRDefault="002A58BA" w:rsidP="003A34E8">
                  <w:pPr>
                    <w:rPr>
                      <w:szCs w:val="24"/>
                      <w:lang w:val="lt-LT"/>
                    </w:rPr>
                  </w:pPr>
                  <w:r w:rsidRPr="005B5B85">
                    <w:rPr>
                      <w:szCs w:val="24"/>
                      <w:lang w:val="lt-LT"/>
                    </w:rPr>
                    <w:t>nuo žemo iki vidutinio</w:t>
                  </w:r>
                </w:p>
                <w:p w14:paraId="4DDB23A1" w14:textId="77777777" w:rsidR="002A58BA" w:rsidRPr="005B5B85" w:rsidRDefault="002A58BA" w:rsidP="003A34E8">
                  <w:pPr>
                    <w:rPr>
                      <w:sz w:val="20"/>
                      <w:lang w:val="lt-LT"/>
                    </w:rPr>
                  </w:pPr>
                  <w:r w:rsidRPr="005B5B85">
                    <w:rPr>
                      <w:sz w:val="20"/>
                      <w:lang w:val="lt-LT"/>
                    </w:rPr>
                    <w:t>short to medium</w:t>
                  </w:r>
                </w:p>
              </w:tc>
              <w:tc>
                <w:tcPr>
                  <w:tcW w:w="647" w:type="pct"/>
                  <w:gridSpan w:val="3"/>
                </w:tcPr>
                <w:p w14:paraId="6AF2B692" w14:textId="77777777" w:rsidR="002A58BA" w:rsidRPr="005B5B85" w:rsidRDefault="002A58BA" w:rsidP="003A34E8">
                  <w:pPr>
                    <w:rPr>
                      <w:i/>
                      <w:szCs w:val="24"/>
                      <w:lang w:val="lt-LT"/>
                    </w:rPr>
                  </w:pPr>
                </w:p>
              </w:tc>
              <w:tc>
                <w:tcPr>
                  <w:tcW w:w="1833" w:type="pct"/>
                  <w:gridSpan w:val="2"/>
                </w:tcPr>
                <w:p w14:paraId="7C52EC22" w14:textId="77777777" w:rsidR="002A58BA" w:rsidRPr="005B5B85" w:rsidRDefault="002A58BA" w:rsidP="003A34E8">
                  <w:pPr>
                    <w:rPr>
                      <w:szCs w:val="24"/>
                      <w:lang w:val="lt-LT"/>
                    </w:rPr>
                  </w:pPr>
                  <w:r w:rsidRPr="005B5B85">
                    <w:rPr>
                      <w:szCs w:val="24"/>
                      <w:lang w:val="lt-LT"/>
                    </w:rPr>
                    <w:t>Adelfia, ES Favor, RGT Straviata</w:t>
                  </w:r>
                </w:p>
              </w:tc>
              <w:tc>
                <w:tcPr>
                  <w:tcW w:w="619" w:type="pct"/>
                </w:tcPr>
                <w:p w14:paraId="1439C02D" w14:textId="77777777" w:rsidR="002A58BA" w:rsidRPr="005B5B85" w:rsidRDefault="002A58BA" w:rsidP="003A34E8">
                  <w:pPr>
                    <w:jc w:val="center"/>
                    <w:rPr>
                      <w:i/>
                      <w:szCs w:val="24"/>
                      <w:lang w:val="lt-LT"/>
                    </w:rPr>
                  </w:pPr>
                  <w:r w:rsidRPr="005B5B85">
                    <w:rPr>
                      <w:szCs w:val="24"/>
                      <w:lang w:val="lt-LT"/>
                    </w:rPr>
                    <w:t>4</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3A4C4302" w14:textId="77777777" w:rsidTr="003A34E8">
              <w:tblPrEx>
                <w:tblCellMar>
                  <w:left w:w="85" w:type="dxa"/>
                  <w:right w:w="85" w:type="dxa"/>
                </w:tblCellMar>
              </w:tblPrEx>
              <w:trPr>
                <w:cantSplit/>
                <w:trHeight w:hRule="exact" w:val="113"/>
              </w:trPr>
              <w:tc>
                <w:tcPr>
                  <w:tcW w:w="1901" w:type="pct"/>
                </w:tcPr>
                <w:p w14:paraId="1A4DA3FB" w14:textId="77777777" w:rsidR="002A58BA" w:rsidRPr="005B5B85" w:rsidRDefault="002A58BA" w:rsidP="003A34E8">
                  <w:pPr>
                    <w:rPr>
                      <w:szCs w:val="24"/>
                      <w:lang w:val="lt-LT"/>
                    </w:rPr>
                  </w:pPr>
                </w:p>
              </w:tc>
              <w:tc>
                <w:tcPr>
                  <w:tcW w:w="647" w:type="pct"/>
                  <w:gridSpan w:val="3"/>
                </w:tcPr>
                <w:p w14:paraId="2F98851D" w14:textId="77777777" w:rsidR="002A58BA" w:rsidRPr="005B5B85" w:rsidRDefault="002A58BA" w:rsidP="003A34E8">
                  <w:pPr>
                    <w:rPr>
                      <w:i/>
                      <w:szCs w:val="24"/>
                      <w:lang w:val="lt-LT"/>
                    </w:rPr>
                  </w:pPr>
                </w:p>
              </w:tc>
              <w:tc>
                <w:tcPr>
                  <w:tcW w:w="1833" w:type="pct"/>
                  <w:gridSpan w:val="2"/>
                </w:tcPr>
                <w:p w14:paraId="09377478" w14:textId="77777777" w:rsidR="002A58BA" w:rsidRPr="005B5B85" w:rsidRDefault="002A58BA" w:rsidP="003A34E8">
                  <w:pPr>
                    <w:rPr>
                      <w:szCs w:val="24"/>
                      <w:lang w:val="lt-LT"/>
                    </w:rPr>
                  </w:pPr>
                </w:p>
              </w:tc>
              <w:tc>
                <w:tcPr>
                  <w:tcW w:w="619" w:type="pct"/>
                </w:tcPr>
                <w:p w14:paraId="2F7BC549" w14:textId="77777777" w:rsidR="002A58BA" w:rsidRPr="005B5B85" w:rsidRDefault="002A58BA" w:rsidP="003A34E8">
                  <w:pPr>
                    <w:jc w:val="center"/>
                    <w:rPr>
                      <w:i/>
                      <w:szCs w:val="24"/>
                      <w:lang w:val="lt-LT"/>
                    </w:rPr>
                  </w:pPr>
                </w:p>
              </w:tc>
            </w:tr>
            <w:tr w:rsidR="002A58BA" w:rsidRPr="005B5B85" w14:paraId="54CAD839" w14:textId="77777777" w:rsidTr="003A34E8">
              <w:tblPrEx>
                <w:tblCellMar>
                  <w:left w:w="85" w:type="dxa"/>
                  <w:right w:w="85" w:type="dxa"/>
                </w:tblCellMar>
              </w:tblPrEx>
              <w:trPr>
                <w:cantSplit/>
                <w:trHeight w:val="288"/>
              </w:trPr>
              <w:tc>
                <w:tcPr>
                  <w:tcW w:w="1901" w:type="pct"/>
                </w:tcPr>
                <w:p w14:paraId="1AB37421" w14:textId="77777777" w:rsidR="002A58BA" w:rsidRPr="005B5B85" w:rsidRDefault="002A58BA" w:rsidP="003A34E8">
                  <w:pPr>
                    <w:rPr>
                      <w:szCs w:val="24"/>
                      <w:lang w:val="lt-LT"/>
                    </w:rPr>
                  </w:pPr>
                  <w:r w:rsidRPr="005B5B85">
                    <w:rPr>
                      <w:szCs w:val="24"/>
                      <w:lang w:val="lt-LT"/>
                    </w:rPr>
                    <w:t>vidutinis</w:t>
                  </w:r>
                </w:p>
                <w:p w14:paraId="717AC5A4" w14:textId="77777777" w:rsidR="002A58BA" w:rsidRPr="005B5B85" w:rsidRDefault="002A58BA" w:rsidP="003A34E8">
                  <w:pPr>
                    <w:rPr>
                      <w:sz w:val="20"/>
                      <w:lang w:val="lt-LT"/>
                    </w:rPr>
                  </w:pPr>
                  <w:r w:rsidRPr="005B5B85">
                    <w:rPr>
                      <w:sz w:val="20"/>
                      <w:lang w:val="lt-LT"/>
                    </w:rPr>
                    <w:t>medium</w:t>
                  </w:r>
                </w:p>
              </w:tc>
              <w:tc>
                <w:tcPr>
                  <w:tcW w:w="647" w:type="pct"/>
                  <w:gridSpan w:val="3"/>
                </w:tcPr>
                <w:p w14:paraId="0DFD1280" w14:textId="77777777" w:rsidR="002A58BA" w:rsidRPr="005B5B85" w:rsidRDefault="002A58BA" w:rsidP="003A34E8">
                  <w:pPr>
                    <w:rPr>
                      <w:i/>
                      <w:szCs w:val="24"/>
                      <w:lang w:val="lt-LT"/>
                    </w:rPr>
                  </w:pPr>
                </w:p>
              </w:tc>
              <w:tc>
                <w:tcPr>
                  <w:tcW w:w="1833" w:type="pct"/>
                  <w:gridSpan w:val="2"/>
                </w:tcPr>
                <w:p w14:paraId="40BB7DF5" w14:textId="77777777" w:rsidR="002A58BA" w:rsidRPr="005B5B85" w:rsidRDefault="002A58BA" w:rsidP="003A34E8">
                  <w:pPr>
                    <w:rPr>
                      <w:szCs w:val="24"/>
                      <w:lang w:val="lt-LT"/>
                    </w:rPr>
                  </w:pPr>
                  <w:r w:rsidRPr="005B5B85">
                    <w:rPr>
                      <w:szCs w:val="24"/>
                      <w:lang w:val="lt-LT"/>
                    </w:rPr>
                    <w:t>Arnold, Magnolia PZO,</w:t>
                  </w:r>
                </w:p>
                <w:p w14:paraId="73DC0873" w14:textId="77777777" w:rsidR="002A58BA" w:rsidRPr="005B5B85" w:rsidRDefault="002A58BA" w:rsidP="003A34E8">
                  <w:pPr>
                    <w:rPr>
                      <w:szCs w:val="24"/>
                      <w:lang w:val="lt-LT"/>
                    </w:rPr>
                  </w:pPr>
                  <w:r w:rsidRPr="005B5B85">
                    <w:rPr>
                      <w:szCs w:val="24"/>
                      <w:lang w:val="lt-LT"/>
                    </w:rPr>
                    <w:t>NS Kraljica</w:t>
                  </w:r>
                </w:p>
              </w:tc>
              <w:tc>
                <w:tcPr>
                  <w:tcW w:w="619" w:type="pct"/>
                </w:tcPr>
                <w:p w14:paraId="5B3D2BEC" w14:textId="77777777" w:rsidR="002A58BA" w:rsidRPr="005B5B85" w:rsidRDefault="002A58BA" w:rsidP="003A34E8">
                  <w:pPr>
                    <w:jc w:val="center"/>
                    <w:rPr>
                      <w:i/>
                      <w:szCs w:val="24"/>
                      <w:lang w:val="lt-LT"/>
                    </w:rPr>
                  </w:pPr>
                  <w:r w:rsidRPr="005B5B85">
                    <w:rPr>
                      <w:szCs w:val="24"/>
                      <w:lang w:val="lt-LT"/>
                    </w:rPr>
                    <w:t>5</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366C4F1D" w14:textId="77777777" w:rsidTr="003A34E8">
              <w:tblPrEx>
                <w:tblCellMar>
                  <w:left w:w="85" w:type="dxa"/>
                  <w:right w:w="85" w:type="dxa"/>
                </w:tblCellMar>
              </w:tblPrEx>
              <w:trPr>
                <w:cantSplit/>
                <w:trHeight w:hRule="exact" w:val="207"/>
              </w:trPr>
              <w:tc>
                <w:tcPr>
                  <w:tcW w:w="1901" w:type="pct"/>
                </w:tcPr>
                <w:p w14:paraId="04D5D43C" w14:textId="77777777" w:rsidR="002A58BA" w:rsidRPr="005B5B85" w:rsidRDefault="002A58BA" w:rsidP="003A34E8">
                  <w:pPr>
                    <w:rPr>
                      <w:szCs w:val="24"/>
                      <w:lang w:val="lt-LT"/>
                    </w:rPr>
                  </w:pPr>
                </w:p>
              </w:tc>
              <w:tc>
                <w:tcPr>
                  <w:tcW w:w="647" w:type="pct"/>
                  <w:gridSpan w:val="3"/>
                </w:tcPr>
                <w:p w14:paraId="1A3BA6E4" w14:textId="77777777" w:rsidR="002A58BA" w:rsidRPr="005B5B85" w:rsidRDefault="002A58BA" w:rsidP="003A34E8">
                  <w:pPr>
                    <w:rPr>
                      <w:i/>
                      <w:szCs w:val="24"/>
                      <w:lang w:val="lt-LT"/>
                    </w:rPr>
                  </w:pPr>
                </w:p>
              </w:tc>
              <w:tc>
                <w:tcPr>
                  <w:tcW w:w="1833" w:type="pct"/>
                  <w:gridSpan w:val="2"/>
                </w:tcPr>
                <w:p w14:paraId="7D7E28EE" w14:textId="77777777" w:rsidR="002A58BA" w:rsidRPr="005B5B85" w:rsidRDefault="002A58BA" w:rsidP="003A34E8">
                  <w:pPr>
                    <w:rPr>
                      <w:szCs w:val="24"/>
                      <w:lang w:val="lt-LT"/>
                    </w:rPr>
                  </w:pPr>
                </w:p>
              </w:tc>
              <w:tc>
                <w:tcPr>
                  <w:tcW w:w="619" w:type="pct"/>
                </w:tcPr>
                <w:p w14:paraId="6BF523D3" w14:textId="77777777" w:rsidR="002A58BA" w:rsidRPr="005B5B85" w:rsidRDefault="002A58BA" w:rsidP="003A34E8">
                  <w:pPr>
                    <w:jc w:val="center"/>
                    <w:rPr>
                      <w:i/>
                      <w:szCs w:val="24"/>
                      <w:lang w:val="lt-LT"/>
                    </w:rPr>
                  </w:pPr>
                </w:p>
              </w:tc>
            </w:tr>
            <w:tr w:rsidR="002A58BA" w:rsidRPr="005B5B85" w14:paraId="240B0FA4" w14:textId="77777777" w:rsidTr="003A34E8">
              <w:tblPrEx>
                <w:tblCellMar>
                  <w:left w:w="85" w:type="dxa"/>
                  <w:right w:w="85" w:type="dxa"/>
                </w:tblCellMar>
              </w:tblPrEx>
              <w:trPr>
                <w:cantSplit/>
                <w:trHeight w:val="288"/>
              </w:trPr>
              <w:tc>
                <w:tcPr>
                  <w:tcW w:w="1901" w:type="pct"/>
                </w:tcPr>
                <w:p w14:paraId="7423CFF1" w14:textId="77777777" w:rsidR="002A58BA" w:rsidRPr="005B5B85" w:rsidRDefault="002A58BA" w:rsidP="003A34E8">
                  <w:pPr>
                    <w:rPr>
                      <w:szCs w:val="24"/>
                      <w:lang w:val="lt-LT"/>
                    </w:rPr>
                  </w:pPr>
                  <w:r w:rsidRPr="005B5B85">
                    <w:rPr>
                      <w:szCs w:val="24"/>
                      <w:lang w:val="lt-LT"/>
                    </w:rPr>
                    <w:t>nuo vidutinio iki aukšto</w:t>
                  </w:r>
                </w:p>
                <w:p w14:paraId="1CED4A89" w14:textId="77777777" w:rsidR="002A58BA" w:rsidRPr="005B5B85" w:rsidRDefault="002A58BA" w:rsidP="003A34E8">
                  <w:pPr>
                    <w:rPr>
                      <w:sz w:val="20"/>
                      <w:lang w:val="lt-LT"/>
                    </w:rPr>
                  </w:pPr>
                  <w:r w:rsidRPr="005B5B85">
                    <w:rPr>
                      <w:sz w:val="20"/>
                      <w:lang w:val="lt-LT"/>
                    </w:rPr>
                    <w:t>medium to tall</w:t>
                  </w:r>
                </w:p>
              </w:tc>
              <w:tc>
                <w:tcPr>
                  <w:tcW w:w="647" w:type="pct"/>
                  <w:gridSpan w:val="3"/>
                </w:tcPr>
                <w:p w14:paraId="56513885" w14:textId="77777777" w:rsidR="002A58BA" w:rsidRPr="005B5B85" w:rsidRDefault="002A58BA" w:rsidP="003A34E8">
                  <w:pPr>
                    <w:rPr>
                      <w:i/>
                      <w:szCs w:val="24"/>
                      <w:lang w:val="lt-LT"/>
                    </w:rPr>
                  </w:pPr>
                </w:p>
              </w:tc>
              <w:tc>
                <w:tcPr>
                  <w:tcW w:w="1833" w:type="pct"/>
                  <w:gridSpan w:val="2"/>
                </w:tcPr>
                <w:p w14:paraId="04F21C7D" w14:textId="77777777" w:rsidR="002A58BA" w:rsidRPr="005B5B85" w:rsidRDefault="002A58BA" w:rsidP="003A34E8">
                  <w:pPr>
                    <w:rPr>
                      <w:szCs w:val="24"/>
                      <w:lang w:val="lt-LT"/>
                    </w:rPr>
                  </w:pPr>
                  <w:r w:rsidRPr="005B5B85">
                    <w:rPr>
                      <w:szCs w:val="24"/>
                      <w:lang w:val="lt-LT"/>
                    </w:rPr>
                    <w:t>Auricula, Avatar, SU Cutena</w:t>
                  </w:r>
                </w:p>
              </w:tc>
              <w:tc>
                <w:tcPr>
                  <w:tcW w:w="619" w:type="pct"/>
                </w:tcPr>
                <w:p w14:paraId="573B968A" w14:textId="77777777" w:rsidR="002A58BA" w:rsidRPr="005B5B85" w:rsidRDefault="002A58BA" w:rsidP="003A34E8">
                  <w:pPr>
                    <w:jc w:val="center"/>
                    <w:rPr>
                      <w:i/>
                      <w:szCs w:val="24"/>
                      <w:lang w:val="lt-LT"/>
                    </w:rPr>
                  </w:pPr>
                  <w:r w:rsidRPr="005B5B85">
                    <w:rPr>
                      <w:szCs w:val="24"/>
                      <w:lang w:val="lt-LT"/>
                    </w:rPr>
                    <w:t>6</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17B90F75" w14:textId="77777777" w:rsidTr="003A34E8">
              <w:tblPrEx>
                <w:tblCellMar>
                  <w:left w:w="85" w:type="dxa"/>
                  <w:right w:w="85" w:type="dxa"/>
                </w:tblCellMar>
              </w:tblPrEx>
              <w:trPr>
                <w:cantSplit/>
                <w:trHeight w:hRule="exact" w:val="113"/>
              </w:trPr>
              <w:tc>
                <w:tcPr>
                  <w:tcW w:w="1901" w:type="pct"/>
                </w:tcPr>
                <w:p w14:paraId="5763C272" w14:textId="77777777" w:rsidR="002A58BA" w:rsidRPr="005B5B85" w:rsidRDefault="002A58BA" w:rsidP="003A34E8">
                  <w:pPr>
                    <w:rPr>
                      <w:szCs w:val="24"/>
                      <w:lang w:val="lt-LT"/>
                    </w:rPr>
                  </w:pPr>
                </w:p>
              </w:tc>
              <w:tc>
                <w:tcPr>
                  <w:tcW w:w="647" w:type="pct"/>
                  <w:gridSpan w:val="3"/>
                </w:tcPr>
                <w:p w14:paraId="29276E46" w14:textId="77777777" w:rsidR="002A58BA" w:rsidRPr="005B5B85" w:rsidRDefault="002A58BA" w:rsidP="003A34E8">
                  <w:pPr>
                    <w:rPr>
                      <w:i/>
                      <w:szCs w:val="24"/>
                      <w:lang w:val="lt-LT"/>
                    </w:rPr>
                  </w:pPr>
                </w:p>
              </w:tc>
              <w:tc>
                <w:tcPr>
                  <w:tcW w:w="1833" w:type="pct"/>
                  <w:gridSpan w:val="2"/>
                </w:tcPr>
                <w:p w14:paraId="68BE4B9E" w14:textId="77777777" w:rsidR="002A58BA" w:rsidRPr="005B5B85" w:rsidRDefault="002A58BA" w:rsidP="003A34E8">
                  <w:pPr>
                    <w:rPr>
                      <w:szCs w:val="24"/>
                      <w:lang w:val="lt-LT"/>
                    </w:rPr>
                  </w:pPr>
                </w:p>
              </w:tc>
              <w:tc>
                <w:tcPr>
                  <w:tcW w:w="619" w:type="pct"/>
                </w:tcPr>
                <w:p w14:paraId="6767E495" w14:textId="77777777" w:rsidR="002A58BA" w:rsidRPr="005B5B85" w:rsidRDefault="002A58BA" w:rsidP="003A34E8">
                  <w:pPr>
                    <w:jc w:val="center"/>
                    <w:rPr>
                      <w:i/>
                      <w:szCs w:val="24"/>
                      <w:lang w:val="lt-LT"/>
                    </w:rPr>
                  </w:pPr>
                </w:p>
              </w:tc>
            </w:tr>
            <w:tr w:rsidR="002A58BA" w:rsidRPr="005B5B85" w14:paraId="7EECD543" w14:textId="77777777" w:rsidTr="003A34E8">
              <w:tblPrEx>
                <w:tblCellMar>
                  <w:left w:w="85" w:type="dxa"/>
                  <w:right w:w="85" w:type="dxa"/>
                </w:tblCellMar>
              </w:tblPrEx>
              <w:trPr>
                <w:cantSplit/>
                <w:trHeight w:val="288"/>
              </w:trPr>
              <w:tc>
                <w:tcPr>
                  <w:tcW w:w="1901" w:type="pct"/>
                </w:tcPr>
                <w:p w14:paraId="3192C17D" w14:textId="77777777" w:rsidR="002A58BA" w:rsidRPr="005B5B85" w:rsidRDefault="002A58BA" w:rsidP="003A34E8">
                  <w:pPr>
                    <w:rPr>
                      <w:szCs w:val="24"/>
                      <w:lang w:val="lt-LT"/>
                    </w:rPr>
                  </w:pPr>
                  <w:r w:rsidRPr="005B5B85">
                    <w:rPr>
                      <w:szCs w:val="24"/>
                      <w:lang w:val="lt-LT"/>
                    </w:rPr>
                    <w:t>aukštas</w:t>
                  </w:r>
                </w:p>
                <w:p w14:paraId="6615A4E9" w14:textId="77777777" w:rsidR="002A58BA" w:rsidRPr="005B5B85" w:rsidRDefault="002A58BA" w:rsidP="003A34E8">
                  <w:pPr>
                    <w:rPr>
                      <w:sz w:val="20"/>
                      <w:lang w:val="lt-LT"/>
                    </w:rPr>
                  </w:pPr>
                  <w:r w:rsidRPr="005B5B85">
                    <w:rPr>
                      <w:sz w:val="20"/>
                      <w:lang w:val="lt-LT"/>
                    </w:rPr>
                    <w:t>tall</w:t>
                  </w:r>
                </w:p>
              </w:tc>
              <w:tc>
                <w:tcPr>
                  <w:tcW w:w="647" w:type="pct"/>
                  <w:gridSpan w:val="3"/>
                </w:tcPr>
                <w:p w14:paraId="676469F1" w14:textId="77777777" w:rsidR="002A58BA" w:rsidRPr="005B5B85" w:rsidRDefault="002A58BA" w:rsidP="003A34E8">
                  <w:pPr>
                    <w:rPr>
                      <w:i/>
                      <w:szCs w:val="24"/>
                      <w:lang w:val="lt-LT"/>
                    </w:rPr>
                  </w:pPr>
                </w:p>
              </w:tc>
              <w:tc>
                <w:tcPr>
                  <w:tcW w:w="1833" w:type="pct"/>
                  <w:gridSpan w:val="2"/>
                </w:tcPr>
                <w:p w14:paraId="12412097" w14:textId="77777777" w:rsidR="002A58BA" w:rsidRPr="005B5B85" w:rsidRDefault="002A58BA" w:rsidP="003A34E8">
                  <w:pPr>
                    <w:rPr>
                      <w:szCs w:val="24"/>
                      <w:lang w:val="lt-LT"/>
                    </w:rPr>
                  </w:pPr>
                  <w:r w:rsidRPr="005B5B85">
                    <w:rPr>
                      <w:szCs w:val="24"/>
                      <w:lang w:val="lt-LT"/>
                    </w:rPr>
                    <w:t>EM Sole, Orka</w:t>
                  </w:r>
                </w:p>
              </w:tc>
              <w:tc>
                <w:tcPr>
                  <w:tcW w:w="619" w:type="pct"/>
                </w:tcPr>
                <w:p w14:paraId="678BF2C1" w14:textId="77777777" w:rsidR="002A58BA" w:rsidRPr="005B5B85" w:rsidRDefault="002A58BA" w:rsidP="003A34E8">
                  <w:pPr>
                    <w:jc w:val="center"/>
                    <w:rPr>
                      <w:i/>
                      <w:szCs w:val="24"/>
                      <w:lang w:val="lt-LT"/>
                    </w:rPr>
                  </w:pPr>
                  <w:r w:rsidRPr="005B5B85">
                    <w:rPr>
                      <w:szCs w:val="24"/>
                      <w:lang w:val="lt-LT"/>
                    </w:rPr>
                    <w:t>7</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1278314E" w14:textId="77777777" w:rsidTr="003A34E8">
              <w:tblPrEx>
                <w:tblCellMar>
                  <w:left w:w="85" w:type="dxa"/>
                  <w:right w:w="85" w:type="dxa"/>
                </w:tblCellMar>
              </w:tblPrEx>
              <w:trPr>
                <w:cantSplit/>
                <w:trHeight w:hRule="exact" w:val="113"/>
              </w:trPr>
              <w:tc>
                <w:tcPr>
                  <w:tcW w:w="1901" w:type="pct"/>
                </w:tcPr>
                <w:p w14:paraId="5EBE74E8" w14:textId="77777777" w:rsidR="002A58BA" w:rsidRPr="005B5B85" w:rsidRDefault="002A58BA" w:rsidP="003A34E8">
                  <w:pPr>
                    <w:rPr>
                      <w:szCs w:val="24"/>
                      <w:lang w:val="lt-LT"/>
                    </w:rPr>
                  </w:pPr>
                </w:p>
              </w:tc>
              <w:tc>
                <w:tcPr>
                  <w:tcW w:w="647" w:type="pct"/>
                  <w:gridSpan w:val="3"/>
                </w:tcPr>
                <w:p w14:paraId="4B97D500" w14:textId="77777777" w:rsidR="002A58BA" w:rsidRPr="005B5B85" w:rsidRDefault="002A58BA" w:rsidP="003A34E8">
                  <w:pPr>
                    <w:rPr>
                      <w:i/>
                      <w:szCs w:val="24"/>
                      <w:lang w:val="lt-LT"/>
                    </w:rPr>
                  </w:pPr>
                </w:p>
              </w:tc>
              <w:tc>
                <w:tcPr>
                  <w:tcW w:w="1833" w:type="pct"/>
                  <w:gridSpan w:val="2"/>
                </w:tcPr>
                <w:p w14:paraId="1AD35059" w14:textId="77777777" w:rsidR="002A58BA" w:rsidRPr="005B5B85" w:rsidRDefault="002A58BA" w:rsidP="003A34E8">
                  <w:pPr>
                    <w:rPr>
                      <w:szCs w:val="24"/>
                      <w:lang w:val="lt-LT"/>
                    </w:rPr>
                  </w:pPr>
                </w:p>
              </w:tc>
              <w:tc>
                <w:tcPr>
                  <w:tcW w:w="619" w:type="pct"/>
                </w:tcPr>
                <w:p w14:paraId="37BE16A9" w14:textId="77777777" w:rsidR="002A58BA" w:rsidRPr="005B5B85" w:rsidRDefault="002A58BA" w:rsidP="003A34E8">
                  <w:pPr>
                    <w:jc w:val="center"/>
                    <w:rPr>
                      <w:i/>
                      <w:szCs w:val="24"/>
                      <w:lang w:val="lt-LT"/>
                    </w:rPr>
                  </w:pPr>
                </w:p>
              </w:tc>
            </w:tr>
            <w:tr w:rsidR="002A58BA" w:rsidRPr="005B5B85" w14:paraId="546CCD9D" w14:textId="77777777" w:rsidTr="003A34E8">
              <w:tblPrEx>
                <w:tblCellMar>
                  <w:left w:w="85" w:type="dxa"/>
                  <w:right w:w="85" w:type="dxa"/>
                </w:tblCellMar>
              </w:tblPrEx>
              <w:trPr>
                <w:cantSplit/>
                <w:trHeight w:val="288"/>
              </w:trPr>
              <w:tc>
                <w:tcPr>
                  <w:tcW w:w="1901" w:type="pct"/>
                </w:tcPr>
                <w:p w14:paraId="280843FF" w14:textId="77777777" w:rsidR="002A58BA" w:rsidRPr="005B5B85" w:rsidRDefault="002A58BA" w:rsidP="003A34E8">
                  <w:pPr>
                    <w:rPr>
                      <w:szCs w:val="24"/>
                      <w:lang w:val="lt-LT"/>
                    </w:rPr>
                  </w:pPr>
                  <w:r w:rsidRPr="005B5B85">
                    <w:rPr>
                      <w:szCs w:val="24"/>
                      <w:lang w:val="lt-LT"/>
                    </w:rPr>
                    <w:t>nuo aukšto iki labai aukšto</w:t>
                  </w:r>
                </w:p>
                <w:p w14:paraId="60254C20" w14:textId="77777777" w:rsidR="002A58BA" w:rsidRPr="005B5B85" w:rsidRDefault="002A58BA" w:rsidP="003A34E8">
                  <w:pPr>
                    <w:rPr>
                      <w:sz w:val="20"/>
                      <w:lang w:val="lt-LT"/>
                    </w:rPr>
                  </w:pPr>
                  <w:r w:rsidRPr="005B5B85">
                    <w:rPr>
                      <w:sz w:val="20"/>
                      <w:lang w:val="lt-LT"/>
                    </w:rPr>
                    <w:t>tall to very tall</w:t>
                  </w:r>
                </w:p>
              </w:tc>
              <w:tc>
                <w:tcPr>
                  <w:tcW w:w="647" w:type="pct"/>
                  <w:gridSpan w:val="3"/>
                </w:tcPr>
                <w:p w14:paraId="11E65433" w14:textId="77777777" w:rsidR="002A58BA" w:rsidRPr="005B5B85" w:rsidRDefault="002A58BA" w:rsidP="003A34E8">
                  <w:pPr>
                    <w:rPr>
                      <w:i/>
                      <w:szCs w:val="24"/>
                      <w:lang w:val="lt-LT"/>
                    </w:rPr>
                  </w:pPr>
                </w:p>
              </w:tc>
              <w:tc>
                <w:tcPr>
                  <w:tcW w:w="1833" w:type="pct"/>
                  <w:gridSpan w:val="2"/>
                </w:tcPr>
                <w:p w14:paraId="4C38E392" w14:textId="77777777" w:rsidR="002A58BA" w:rsidRPr="005B5B85" w:rsidRDefault="002A58BA" w:rsidP="003A34E8">
                  <w:pPr>
                    <w:rPr>
                      <w:szCs w:val="24"/>
                      <w:lang w:val="lt-LT"/>
                    </w:rPr>
                  </w:pPr>
                </w:p>
              </w:tc>
              <w:tc>
                <w:tcPr>
                  <w:tcW w:w="619" w:type="pct"/>
                </w:tcPr>
                <w:p w14:paraId="3D7F36F9" w14:textId="77777777" w:rsidR="002A58BA" w:rsidRPr="005B5B85" w:rsidRDefault="002A58BA" w:rsidP="003A34E8">
                  <w:pPr>
                    <w:jc w:val="center"/>
                    <w:rPr>
                      <w:i/>
                      <w:szCs w:val="24"/>
                      <w:lang w:val="lt-LT"/>
                    </w:rPr>
                  </w:pPr>
                  <w:r w:rsidRPr="005B5B85">
                    <w:rPr>
                      <w:szCs w:val="24"/>
                      <w:lang w:val="lt-LT"/>
                    </w:rPr>
                    <w:t>8</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6D30A197" w14:textId="77777777" w:rsidTr="003A34E8">
              <w:tblPrEx>
                <w:tblCellMar>
                  <w:left w:w="85" w:type="dxa"/>
                  <w:right w:w="85" w:type="dxa"/>
                </w:tblCellMar>
              </w:tblPrEx>
              <w:trPr>
                <w:cantSplit/>
                <w:trHeight w:hRule="exact" w:val="113"/>
              </w:trPr>
              <w:tc>
                <w:tcPr>
                  <w:tcW w:w="1901" w:type="pct"/>
                </w:tcPr>
                <w:p w14:paraId="6D18F419" w14:textId="77777777" w:rsidR="002A58BA" w:rsidRPr="005B5B85" w:rsidRDefault="002A58BA" w:rsidP="003A34E8">
                  <w:pPr>
                    <w:rPr>
                      <w:szCs w:val="24"/>
                      <w:lang w:val="lt-LT"/>
                    </w:rPr>
                  </w:pPr>
                </w:p>
              </w:tc>
              <w:tc>
                <w:tcPr>
                  <w:tcW w:w="647" w:type="pct"/>
                  <w:gridSpan w:val="3"/>
                </w:tcPr>
                <w:p w14:paraId="71594AC8" w14:textId="77777777" w:rsidR="002A58BA" w:rsidRPr="005B5B85" w:rsidRDefault="002A58BA" w:rsidP="003A34E8">
                  <w:pPr>
                    <w:rPr>
                      <w:i/>
                      <w:szCs w:val="24"/>
                      <w:lang w:val="lt-LT"/>
                    </w:rPr>
                  </w:pPr>
                </w:p>
              </w:tc>
              <w:tc>
                <w:tcPr>
                  <w:tcW w:w="1833" w:type="pct"/>
                  <w:gridSpan w:val="2"/>
                </w:tcPr>
                <w:p w14:paraId="0996C37C" w14:textId="77777777" w:rsidR="002A58BA" w:rsidRPr="005B5B85" w:rsidRDefault="002A58BA" w:rsidP="003A34E8">
                  <w:pPr>
                    <w:rPr>
                      <w:szCs w:val="24"/>
                      <w:lang w:val="lt-LT"/>
                    </w:rPr>
                  </w:pPr>
                </w:p>
              </w:tc>
              <w:tc>
                <w:tcPr>
                  <w:tcW w:w="619" w:type="pct"/>
                </w:tcPr>
                <w:p w14:paraId="77D62404" w14:textId="77777777" w:rsidR="002A58BA" w:rsidRPr="005B5B85" w:rsidRDefault="002A58BA" w:rsidP="003A34E8">
                  <w:pPr>
                    <w:jc w:val="center"/>
                    <w:rPr>
                      <w:i/>
                      <w:szCs w:val="24"/>
                      <w:lang w:val="lt-LT"/>
                    </w:rPr>
                  </w:pPr>
                </w:p>
              </w:tc>
            </w:tr>
            <w:tr w:rsidR="002A58BA" w:rsidRPr="005B5B85" w14:paraId="1BE7BC36" w14:textId="77777777" w:rsidTr="003A34E8">
              <w:tblPrEx>
                <w:tblCellMar>
                  <w:left w:w="85" w:type="dxa"/>
                  <w:right w:w="85" w:type="dxa"/>
                </w:tblCellMar>
              </w:tblPrEx>
              <w:trPr>
                <w:cantSplit/>
                <w:trHeight w:val="288"/>
              </w:trPr>
              <w:tc>
                <w:tcPr>
                  <w:tcW w:w="1901" w:type="pct"/>
                </w:tcPr>
                <w:p w14:paraId="7DB40CAC" w14:textId="77777777" w:rsidR="002A58BA" w:rsidRPr="005B5B85" w:rsidRDefault="002A58BA" w:rsidP="003A34E8">
                  <w:pPr>
                    <w:rPr>
                      <w:szCs w:val="24"/>
                      <w:lang w:val="lt-LT"/>
                    </w:rPr>
                  </w:pPr>
                  <w:r w:rsidRPr="005B5B85">
                    <w:rPr>
                      <w:szCs w:val="24"/>
                      <w:lang w:val="lt-LT"/>
                    </w:rPr>
                    <w:t>labai aukštas</w:t>
                  </w:r>
                </w:p>
                <w:p w14:paraId="7F571532" w14:textId="77777777" w:rsidR="002A58BA" w:rsidRPr="005B5B85" w:rsidRDefault="002A58BA" w:rsidP="003A34E8">
                  <w:pPr>
                    <w:rPr>
                      <w:sz w:val="20"/>
                      <w:lang w:val="lt-LT"/>
                    </w:rPr>
                  </w:pPr>
                  <w:r w:rsidRPr="005B5B85">
                    <w:rPr>
                      <w:sz w:val="20"/>
                      <w:lang w:val="lt-LT"/>
                    </w:rPr>
                    <w:t>very tall</w:t>
                  </w:r>
                </w:p>
              </w:tc>
              <w:tc>
                <w:tcPr>
                  <w:tcW w:w="647" w:type="pct"/>
                  <w:gridSpan w:val="3"/>
                </w:tcPr>
                <w:p w14:paraId="4AD522F6" w14:textId="77777777" w:rsidR="002A58BA" w:rsidRPr="005B5B85" w:rsidRDefault="002A58BA" w:rsidP="003A34E8">
                  <w:pPr>
                    <w:rPr>
                      <w:i/>
                      <w:szCs w:val="24"/>
                      <w:lang w:val="lt-LT"/>
                    </w:rPr>
                  </w:pPr>
                </w:p>
              </w:tc>
              <w:tc>
                <w:tcPr>
                  <w:tcW w:w="1833" w:type="pct"/>
                  <w:gridSpan w:val="2"/>
                </w:tcPr>
                <w:p w14:paraId="6DAB24AF" w14:textId="77777777" w:rsidR="002A58BA" w:rsidRPr="005B5B85" w:rsidRDefault="002A58BA" w:rsidP="003A34E8">
                  <w:pPr>
                    <w:rPr>
                      <w:szCs w:val="24"/>
                      <w:lang w:val="lt-LT"/>
                    </w:rPr>
                  </w:pPr>
                </w:p>
              </w:tc>
              <w:tc>
                <w:tcPr>
                  <w:tcW w:w="619" w:type="pct"/>
                </w:tcPr>
                <w:p w14:paraId="59AB4E4D" w14:textId="77777777" w:rsidR="002A58BA" w:rsidRPr="005B5B85" w:rsidRDefault="002A58BA" w:rsidP="003A34E8">
                  <w:pPr>
                    <w:jc w:val="center"/>
                    <w:rPr>
                      <w:i/>
                      <w:szCs w:val="24"/>
                      <w:lang w:val="lt-LT"/>
                    </w:rPr>
                  </w:pPr>
                  <w:r w:rsidRPr="005B5B85">
                    <w:rPr>
                      <w:szCs w:val="24"/>
                      <w:lang w:val="lt-LT"/>
                    </w:rPr>
                    <w:t>9</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07801794" w14:textId="77777777" w:rsidTr="003A34E8">
              <w:tblPrEx>
                <w:tblCellMar>
                  <w:left w:w="85" w:type="dxa"/>
                  <w:right w:w="85" w:type="dxa"/>
                </w:tblCellMar>
              </w:tblPrEx>
              <w:trPr>
                <w:cantSplit/>
                <w:trHeight w:hRule="exact" w:val="126"/>
              </w:trPr>
              <w:tc>
                <w:tcPr>
                  <w:tcW w:w="1901" w:type="pct"/>
                </w:tcPr>
                <w:p w14:paraId="242C2E19" w14:textId="77777777" w:rsidR="002A58BA" w:rsidRPr="005B5B85" w:rsidRDefault="002A58BA" w:rsidP="003A34E8">
                  <w:pPr>
                    <w:rPr>
                      <w:szCs w:val="24"/>
                      <w:lang w:val="lt-LT"/>
                    </w:rPr>
                  </w:pPr>
                </w:p>
              </w:tc>
              <w:tc>
                <w:tcPr>
                  <w:tcW w:w="647" w:type="pct"/>
                  <w:gridSpan w:val="3"/>
                </w:tcPr>
                <w:p w14:paraId="4DF13DB0" w14:textId="77777777" w:rsidR="002A58BA" w:rsidRPr="005B5B85" w:rsidRDefault="002A58BA" w:rsidP="003A34E8">
                  <w:pPr>
                    <w:rPr>
                      <w:i/>
                      <w:szCs w:val="24"/>
                      <w:lang w:val="lt-LT"/>
                    </w:rPr>
                  </w:pPr>
                </w:p>
              </w:tc>
              <w:tc>
                <w:tcPr>
                  <w:tcW w:w="1833" w:type="pct"/>
                  <w:gridSpan w:val="2"/>
                </w:tcPr>
                <w:p w14:paraId="3AD86327" w14:textId="77777777" w:rsidR="002A58BA" w:rsidRPr="005B5B85" w:rsidRDefault="002A58BA" w:rsidP="003A34E8">
                  <w:pPr>
                    <w:rPr>
                      <w:szCs w:val="24"/>
                      <w:lang w:val="lt-LT"/>
                    </w:rPr>
                  </w:pPr>
                </w:p>
              </w:tc>
              <w:tc>
                <w:tcPr>
                  <w:tcW w:w="619" w:type="pct"/>
                </w:tcPr>
                <w:p w14:paraId="1A609D52" w14:textId="77777777" w:rsidR="002A58BA" w:rsidRPr="005B5B85" w:rsidRDefault="002A58BA" w:rsidP="003A34E8">
                  <w:pPr>
                    <w:jc w:val="center"/>
                    <w:rPr>
                      <w:i/>
                      <w:szCs w:val="24"/>
                      <w:lang w:val="lt-LT"/>
                    </w:rPr>
                  </w:pPr>
                </w:p>
              </w:tc>
            </w:tr>
          </w:tbl>
          <w:p w14:paraId="58153280" w14:textId="77777777" w:rsidR="002A58BA" w:rsidRPr="005B5B85" w:rsidRDefault="002A58BA" w:rsidP="003A34E8">
            <w:pPr>
              <w:rPr>
                <w:sz w:val="20"/>
                <w:lang w:val="lt-LT"/>
              </w:rPr>
            </w:pPr>
          </w:p>
        </w:tc>
      </w:tr>
      <w:tr w:rsidR="002A58BA" w:rsidRPr="005B5B85" w14:paraId="53F4CD9D" w14:textId="77777777" w:rsidTr="001507B3">
        <w:trPr>
          <w:cantSplit/>
          <w:trHeight w:val="5207"/>
          <w:jc w:val="center"/>
        </w:trPr>
        <w:tc>
          <w:tcPr>
            <w:tcW w:w="546" w:type="dxa"/>
            <w:tcBorders>
              <w:top w:val="single" w:sz="4" w:space="0" w:color="auto"/>
              <w:left w:val="single" w:sz="4" w:space="0" w:color="auto"/>
              <w:bottom w:val="single" w:sz="4" w:space="0" w:color="auto"/>
              <w:right w:val="nil"/>
            </w:tcBorders>
            <w:tcMar>
              <w:top w:w="57" w:type="dxa"/>
            </w:tcMar>
          </w:tcPr>
          <w:p w14:paraId="547AD9C4" w14:textId="77777777" w:rsidR="002A58BA" w:rsidRPr="005B5B85" w:rsidRDefault="002A58BA" w:rsidP="003A34E8">
            <w:pPr>
              <w:jc w:val="center"/>
              <w:rPr>
                <w:b/>
                <w:iCs/>
                <w:szCs w:val="24"/>
                <w:lang w:val="lt-LT"/>
              </w:rPr>
            </w:pPr>
            <w:r w:rsidRPr="005B5B85">
              <w:rPr>
                <w:b/>
                <w:iCs/>
                <w:szCs w:val="24"/>
                <w:lang w:val="lt-LT"/>
              </w:rPr>
              <w:lastRenderedPageBreak/>
              <w:t>5.14.</w:t>
            </w:r>
          </w:p>
          <w:p w14:paraId="08011E75" w14:textId="77777777" w:rsidR="002A58BA" w:rsidRPr="005B5B85" w:rsidRDefault="002A58BA" w:rsidP="003A34E8">
            <w:pPr>
              <w:jc w:val="center"/>
              <w:rPr>
                <w:b/>
                <w:iCs/>
                <w:szCs w:val="24"/>
                <w:lang w:val="lt-LT"/>
              </w:rPr>
            </w:pPr>
          </w:p>
        </w:tc>
        <w:tc>
          <w:tcPr>
            <w:tcW w:w="9709" w:type="dxa"/>
            <w:gridSpan w:val="3"/>
            <w:tcBorders>
              <w:top w:val="single" w:sz="4" w:space="0" w:color="auto"/>
              <w:left w:val="nil"/>
              <w:bottom w:val="single" w:sz="4" w:space="0" w:color="auto"/>
              <w:right w:val="single" w:sz="4" w:space="0" w:color="auto"/>
            </w:tcBorders>
          </w:tcPr>
          <w:p w14:paraId="2DFA1159" w14:textId="77777777" w:rsidR="002A58BA" w:rsidRPr="005B5B85" w:rsidRDefault="002A58BA" w:rsidP="003A34E8">
            <w:pPr>
              <w:rPr>
                <w:b/>
                <w:bCs/>
                <w:szCs w:val="24"/>
                <w:lang w:val="lt-LT"/>
              </w:rPr>
            </w:pPr>
            <w:r w:rsidRPr="005B5B85">
              <w:rPr>
                <w:b/>
                <w:bCs/>
                <w:szCs w:val="24"/>
                <w:lang w:val="lt-LT"/>
              </w:rPr>
              <w:t>Ankštis: spalva</w:t>
            </w:r>
          </w:p>
          <w:p w14:paraId="6D784890" w14:textId="77777777" w:rsidR="002A58BA" w:rsidRPr="005B5B85" w:rsidRDefault="002A58BA" w:rsidP="003A34E8">
            <w:pPr>
              <w:rPr>
                <w:sz w:val="20"/>
                <w:lang w:val="lt-LT"/>
              </w:rPr>
            </w:pPr>
            <w:r w:rsidRPr="005B5B85">
              <w:rPr>
                <w:sz w:val="20"/>
                <w:lang w:val="lt-LT"/>
              </w:rPr>
              <w:t>Pod: colour</w:t>
            </w:r>
          </w:p>
          <w:tbl>
            <w:tblPr>
              <w:tblW w:w="9551" w:type="dxa"/>
              <w:tblLayout w:type="fixed"/>
              <w:tblCellMar>
                <w:left w:w="0" w:type="dxa"/>
                <w:right w:w="0" w:type="dxa"/>
              </w:tblCellMar>
              <w:tblLook w:val="04A0" w:firstRow="1" w:lastRow="0" w:firstColumn="1" w:lastColumn="0" w:noHBand="0" w:noVBand="1"/>
            </w:tblPr>
            <w:tblGrid>
              <w:gridCol w:w="3631"/>
              <w:gridCol w:w="684"/>
              <w:gridCol w:w="541"/>
              <w:gridCol w:w="11"/>
              <w:gridCol w:w="3492"/>
              <w:gridCol w:w="10"/>
              <w:gridCol w:w="1182"/>
            </w:tblGrid>
            <w:tr w:rsidR="002A58BA" w:rsidRPr="005B5B85" w14:paraId="5790F7AB" w14:textId="77777777" w:rsidTr="003A34E8">
              <w:trPr>
                <w:cantSplit/>
                <w:trHeight w:val="116"/>
              </w:trPr>
              <w:tc>
                <w:tcPr>
                  <w:tcW w:w="2259" w:type="pct"/>
                  <w:gridSpan w:val="2"/>
                </w:tcPr>
                <w:p w14:paraId="3A84B639" w14:textId="77777777" w:rsidR="002A58BA" w:rsidRPr="005B5B85" w:rsidRDefault="002A58BA" w:rsidP="003A34E8">
                  <w:pPr>
                    <w:rPr>
                      <w:sz w:val="6"/>
                      <w:szCs w:val="6"/>
                      <w:lang w:val="lt-LT"/>
                    </w:rPr>
                  </w:pPr>
                </w:p>
              </w:tc>
              <w:tc>
                <w:tcPr>
                  <w:tcW w:w="283" w:type="pct"/>
                </w:tcPr>
                <w:p w14:paraId="104F7091" w14:textId="77777777" w:rsidR="002A58BA" w:rsidRPr="005B5B85" w:rsidRDefault="002A58BA" w:rsidP="003A34E8">
                  <w:pPr>
                    <w:rPr>
                      <w:sz w:val="6"/>
                      <w:szCs w:val="6"/>
                      <w:lang w:val="lt-LT"/>
                    </w:rPr>
                  </w:pPr>
                </w:p>
              </w:tc>
              <w:tc>
                <w:tcPr>
                  <w:tcW w:w="1834" w:type="pct"/>
                  <w:gridSpan w:val="2"/>
                </w:tcPr>
                <w:p w14:paraId="529E2592" w14:textId="77777777" w:rsidR="002A58BA" w:rsidRPr="005B5B85" w:rsidRDefault="002A58BA" w:rsidP="003A34E8">
                  <w:pPr>
                    <w:rPr>
                      <w:sz w:val="6"/>
                      <w:szCs w:val="6"/>
                      <w:lang w:val="lt-LT"/>
                    </w:rPr>
                  </w:pPr>
                </w:p>
              </w:tc>
              <w:tc>
                <w:tcPr>
                  <w:tcW w:w="624" w:type="pct"/>
                  <w:gridSpan w:val="2"/>
                </w:tcPr>
                <w:p w14:paraId="1814230A" w14:textId="77777777" w:rsidR="002A58BA" w:rsidRPr="005B5B85" w:rsidRDefault="002A58BA" w:rsidP="003A34E8">
                  <w:pPr>
                    <w:jc w:val="center"/>
                    <w:rPr>
                      <w:sz w:val="6"/>
                      <w:szCs w:val="6"/>
                      <w:lang w:val="lt-LT"/>
                    </w:rPr>
                  </w:pPr>
                </w:p>
              </w:tc>
            </w:tr>
            <w:tr w:rsidR="002A58BA" w:rsidRPr="005B5B85" w14:paraId="74012157" w14:textId="77777777" w:rsidTr="003A34E8">
              <w:tblPrEx>
                <w:tblCellMar>
                  <w:left w:w="85" w:type="dxa"/>
                  <w:right w:w="85" w:type="dxa"/>
                </w:tblCellMar>
              </w:tblPrEx>
              <w:trPr>
                <w:cantSplit/>
                <w:trHeight w:val="57"/>
              </w:trPr>
              <w:tc>
                <w:tcPr>
                  <w:tcW w:w="1901" w:type="pct"/>
                </w:tcPr>
                <w:p w14:paraId="6F7A4E6F" w14:textId="77777777" w:rsidR="002A58BA" w:rsidRPr="005B5B85" w:rsidRDefault="002A58BA" w:rsidP="003A34E8">
                  <w:pPr>
                    <w:rPr>
                      <w:szCs w:val="24"/>
                      <w:lang w:val="lt-LT"/>
                    </w:rPr>
                  </w:pPr>
                  <w:r w:rsidRPr="005B5B85">
                    <w:rPr>
                      <w:szCs w:val="24"/>
                      <w:lang w:val="lt-LT"/>
                    </w:rPr>
                    <w:t>šviesiai ruda</w:t>
                  </w:r>
                </w:p>
                <w:p w14:paraId="421FE712" w14:textId="77777777" w:rsidR="002A58BA" w:rsidRPr="005B5B85" w:rsidRDefault="002A58BA" w:rsidP="003A34E8">
                  <w:pPr>
                    <w:rPr>
                      <w:sz w:val="20"/>
                      <w:lang w:val="lt-LT"/>
                    </w:rPr>
                  </w:pPr>
                  <w:r w:rsidRPr="005B5B85">
                    <w:rPr>
                      <w:sz w:val="20"/>
                      <w:lang w:val="lt-LT"/>
                    </w:rPr>
                    <w:t>light brown</w:t>
                  </w:r>
                </w:p>
              </w:tc>
              <w:tc>
                <w:tcPr>
                  <w:tcW w:w="647" w:type="pct"/>
                  <w:gridSpan w:val="3"/>
                </w:tcPr>
                <w:p w14:paraId="5CF062FF" w14:textId="77777777" w:rsidR="002A58BA" w:rsidRPr="005B5B85" w:rsidRDefault="002A58BA" w:rsidP="003A34E8">
                  <w:pPr>
                    <w:rPr>
                      <w:i/>
                      <w:szCs w:val="24"/>
                      <w:lang w:val="lt-LT"/>
                    </w:rPr>
                  </w:pPr>
                </w:p>
              </w:tc>
              <w:tc>
                <w:tcPr>
                  <w:tcW w:w="1833" w:type="pct"/>
                  <w:gridSpan w:val="2"/>
                </w:tcPr>
                <w:p w14:paraId="0D12B917" w14:textId="77777777" w:rsidR="002A58BA" w:rsidRPr="005B5B85" w:rsidRDefault="002A58BA" w:rsidP="003A34E8">
                  <w:pPr>
                    <w:rPr>
                      <w:szCs w:val="24"/>
                      <w:lang w:val="lt-LT"/>
                    </w:rPr>
                  </w:pPr>
                  <w:r w:rsidRPr="005B5B85">
                    <w:rPr>
                      <w:szCs w:val="24"/>
                      <w:lang w:val="lt-LT"/>
                    </w:rPr>
                    <w:t>ES Favor, RGT Sicilia, Wapiti</w:t>
                  </w:r>
                </w:p>
              </w:tc>
              <w:tc>
                <w:tcPr>
                  <w:tcW w:w="619" w:type="pct"/>
                </w:tcPr>
                <w:p w14:paraId="225362C7" w14:textId="77777777" w:rsidR="002A58BA" w:rsidRPr="005B5B85" w:rsidRDefault="002A58BA" w:rsidP="003A34E8">
                  <w:pPr>
                    <w:jc w:val="center"/>
                    <w:rPr>
                      <w:i/>
                      <w:szCs w:val="24"/>
                      <w:lang w:val="lt-LT"/>
                    </w:rPr>
                  </w:pPr>
                  <w:r w:rsidRPr="005B5B85">
                    <w:rPr>
                      <w:szCs w:val="24"/>
                      <w:lang w:val="lt-LT"/>
                    </w:rPr>
                    <w:t>1</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2650D7A0" w14:textId="77777777" w:rsidTr="003A34E8">
              <w:tblPrEx>
                <w:tblCellMar>
                  <w:left w:w="85" w:type="dxa"/>
                  <w:right w:w="85" w:type="dxa"/>
                </w:tblCellMar>
              </w:tblPrEx>
              <w:trPr>
                <w:cantSplit/>
                <w:trHeight w:hRule="exact" w:val="113"/>
              </w:trPr>
              <w:tc>
                <w:tcPr>
                  <w:tcW w:w="1901" w:type="pct"/>
                </w:tcPr>
                <w:p w14:paraId="6A68F785" w14:textId="77777777" w:rsidR="002A58BA" w:rsidRPr="005B5B85" w:rsidRDefault="002A58BA" w:rsidP="003A34E8">
                  <w:pPr>
                    <w:rPr>
                      <w:szCs w:val="24"/>
                      <w:lang w:val="lt-LT"/>
                    </w:rPr>
                  </w:pPr>
                </w:p>
              </w:tc>
              <w:tc>
                <w:tcPr>
                  <w:tcW w:w="647" w:type="pct"/>
                  <w:gridSpan w:val="3"/>
                </w:tcPr>
                <w:p w14:paraId="57EC9F54" w14:textId="77777777" w:rsidR="002A58BA" w:rsidRPr="005B5B85" w:rsidRDefault="002A58BA" w:rsidP="003A34E8">
                  <w:pPr>
                    <w:rPr>
                      <w:i/>
                      <w:szCs w:val="24"/>
                      <w:lang w:val="lt-LT"/>
                    </w:rPr>
                  </w:pPr>
                </w:p>
              </w:tc>
              <w:tc>
                <w:tcPr>
                  <w:tcW w:w="1833" w:type="pct"/>
                  <w:gridSpan w:val="2"/>
                </w:tcPr>
                <w:p w14:paraId="2BA93694" w14:textId="77777777" w:rsidR="002A58BA" w:rsidRPr="005B5B85" w:rsidRDefault="002A58BA" w:rsidP="003A34E8">
                  <w:pPr>
                    <w:rPr>
                      <w:szCs w:val="24"/>
                      <w:lang w:val="lt-LT"/>
                    </w:rPr>
                  </w:pPr>
                </w:p>
              </w:tc>
              <w:tc>
                <w:tcPr>
                  <w:tcW w:w="619" w:type="pct"/>
                </w:tcPr>
                <w:p w14:paraId="159F962C" w14:textId="77777777" w:rsidR="002A58BA" w:rsidRPr="005B5B85" w:rsidRDefault="002A58BA" w:rsidP="003A34E8">
                  <w:pPr>
                    <w:jc w:val="center"/>
                    <w:rPr>
                      <w:i/>
                      <w:szCs w:val="24"/>
                      <w:lang w:val="lt-LT"/>
                    </w:rPr>
                  </w:pPr>
                </w:p>
              </w:tc>
            </w:tr>
            <w:tr w:rsidR="002A58BA" w:rsidRPr="005B5B85" w14:paraId="784EC88D" w14:textId="77777777" w:rsidTr="003A34E8">
              <w:tblPrEx>
                <w:tblCellMar>
                  <w:left w:w="85" w:type="dxa"/>
                  <w:right w:w="85" w:type="dxa"/>
                </w:tblCellMar>
              </w:tblPrEx>
              <w:trPr>
                <w:cantSplit/>
                <w:trHeight w:val="288"/>
              </w:trPr>
              <w:tc>
                <w:tcPr>
                  <w:tcW w:w="1901" w:type="pct"/>
                </w:tcPr>
                <w:p w14:paraId="066CCD1A" w14:textId="77777777" w:rsidR="002A58BA" w:rsidRPr="005B5B85" w:rsidRDefault="002A58BA" w:rsidP="003A34E8">
                  <w:pPr>
                    <w:rPr>
                      <w:szCs w:val="24"/>
                      <w:lang w:val="lt-LT"/>
                    </w:rPr>
                  </w:pPr>
                  <w:r w:rsidRPr="005B5B85">
                    <w:rPr>
                      <w:szCs w:val="24"/>
                      <w:lang w:val="lt-LT"/>
                    </w:rPr>
                    <w:t>vidutiniškai ruda</w:t>
                  </w:r>
                </w:p>
                <w:p w14:paraId="170505DC" w14:textId="77777777" w:rsidR="002A58BA" w:rsidRPr="005B5B85" w:rsidRDefault="002A58BA" w:rsidP="003A34E8">
                  <w:pPr>
                    <w:rPr>
                      <w:sz w:val="20"/>
                      <w:lang w:val="lt-LT"/>
                    </w:rPr>
                  </w:pPr>
                  <w:r w:rsidRPr="005B5B85">
                    <w:rPr>
                      <w:sz w:val="20"/>
                      <w:lang w:val="lt-LT"/>
                    </w:rPr>
                    <w:t>medium brown</w:t>
                  </w:r>
                </w:p>
              </w:tc>
              <w:tc>
                <w:tcPr>
                  <w:tcW w:w="647" w:type="pct"/>
                  <w:gridSpan w:val="3"/>
                </w:tcPr>
                <w:p w14:paraId="36BE913B" w14:textId="77777777" w:rsidR="002A58BA" w:rsidRPr="005B5B85" w:rsidRDefault="002A58BA" w:rsidP="003A34E8">
                  <w:pPr>
                    <w:rPr>
                      <w:i/>
                      <w:szCs w:val="24"/>
                      <w:lang w:val="lt-LT"/>
                    </w:rPr>
                  </w:pPr>
                </w:p>
              </w:tc>
              <w:tc>
                <w:tcPr>
                  <w:tcW w:w="1833" w:type="pct"/>
                  <w:gridSpan w:val="2"/>
                </w:tcPr>
                <w:p w14:paraId="47D642C6" w14:textId="77777777" w:rsidR="002A58BA" w:rsidRPr="005B5B85" w:rsidRDefault="002A58BA" w:rsidP="003A34E8">
                  <w:pPr>
                    <w:rPr>
                      <w:szCs w:val="24"/>
                      <w:lang w:val="lt-LT"/>
                    </w:rPr>
                  </w:pPr>
                  <w:r w:rsidRPr="005B5B85">
                    <w:rPr>
                      <w:szCs w:val="24"/>
                      <w:lang w:val="lt-LT"/>
                    </w:rPr>
                    <w:t>Ranger, RGT Sigma,</w:t>
                  </w:r>
                </w:p>
                <w:p w14:paraId="01CC8491" w14:textId="77777777" w:rsidR="002A58BA" w:rsidRPr="005B5B85" w:rsidRDefault="002A58BA" w:rsidP="003A34E8">
                  <w:pPr>
                    <w:rPr>
                      <w:szCs w:val="24"/>
                      <w:lang w:val="lt-LT"/>
                    </w:rPr>
                  </w:pPr>
                  <w:r w:rsidRPr="005B5B85">
                    <w:rPr>
                      <w:szCs w:val="24"/>
                      <w:lang w:val="lt-LT"/>
                    </w:rPr>
                    <w:t>RGT Starbela</w:t>
                  </w:r>
                </w:p>
              </w:tc>
              <w:tc>
                <w:tcPr>
                  <w:tcW w:w="619" w:type="pct"/>
                </w:tcPr>
                <w:p w14:paraId="1E0671F7" w14:textId="77777777" w:rsidR="002A58BA" w:rsidRPr="005B5B85" w:rsidRDefault="002A58BA" w:rsidP="003A34E8">
                  <w:pPr>
                    <w:jc w:val="center"/>
                    <w:rPr>
                      <w:i/>
                      <w:szCs w:val="24"/>
                      <w:lang w:val="lt-LT"/>
                    </w:rPr>
                  </w:pPr>
                  <w:r w:rsidRPr="005B5B85">
                    <w:rPr>
                      <w:szCs w:val="24"/>
                      <w:lang w:val="lt-LT"/>
                    </w:rPr>
                    <w:t>2</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46761158" w14:textId="77777777" w:rsidTr="003A34E8">
              <w:tblPrEx>
                <w:tblCellMar>
                  <w:left w:w="85" w:type="dxa"/>
                  <w:right w:w="85" w:type="dxa"/>
                </w:tblCellMar>
              </w:tblPrEx>
              <w:trPr>
                <w:cantSplit/>
                <w:trHeight w:hRule="exact" w:val="171"/>
              </w:trPr>
              <w:tc>
                <w:tcPr>
                  <w:tcW w:w="1901" w:type="pct"/>
                </w:tcPr>
                <w:p w14:paraId="0170C66F" w14:textId="77777777" w:rsidR="002A58BA" w:rsidRPr="005B5B85" w:rsidRDefault="002A58BA" w:rsidP="003A34E8">
                  <w:pPr>
                    <w:rPr>
                      <w:szCs w:val="24"/>
                      <w:lang w:val="lt-LT"/>
                    </w:rPr>
                  </w:pPr>
                </w:p>
              </w:tc>
              <w:tc>
                <w:tcPr>
                  <w:tcW w:w="647" w:type="pct"/>
                  <w:gridSpan w:val="3"/>
                </w:tcPr>
                <w:p w14:paraId="5E793184" w14:textId="77777777" w:rsidR="002A58BA" w:rsidRPr="005B5B85" w:rsidRDefault="002A58BA" w:rsidP="003A34E8">
                  <w:pPr>
                    <w:rPr>
                      <w:i/>
                      <w:szCs w:val="24"/>
                      <w:lang w:val="lt-LT"/>
                    </w:rPr>
                  </w:pPr>
                </w:p>
              </w:tc>
              <w:tc>
                <w:tcPr>
                  <w:tcW w:w="1833" w:type="pct"/>
                  <w:gridSpan w:val="2"/>
                </w:tcPr>
                <w:p w14:paraId="6A6D80B3" w14:textId="77777777" w:rsidR="002A58BA" w:rsidRPr="005B5B85" w:rsidRDefault="002A58BA" w:rsidP="003A34E8">
                  <w:pPr>
                    <w:rPr>
                      <w:szCs w:val="24"/>
                      <w:lang w:val="lt-LT"/>
                    </w:rPr>
                  </w:pPr>
                </w:p>
              </w:tc>
              <w:tc>
                <w:tcPr>
                  <w:tcW w:w="619" w:type="pct"/>
                </w:tcPr>
                <w:p w14:paraId="05EF3FFA" w14:textId="77777777" w:rsidR="002A58BA" w:rsidRPr="005B5B85" w:rsidRDefault="002A58BA" w:rsidP="003A34E8">
                  <w:pPr>
                    <w:jc w:val="center"/>
                    <w:rPr>
                      <w:i/>
                      <w:szCs w:val="24"/>
                      <w:lang w:val="lt-LT"/>
                    </w:rPr>
                  </w:pPr>
                </w:p>
              </w:tc>
            </w:tr>
            <w:tr w:rsidR="002A58BA" w:rsidRPr="005B5B85" w14:paraId="439170F0" w14:textId="77777777" w:rsidTr="003A34E8">
              <w:tblPrEx>
                <w:tblCellMar>
                  <w:left w:w="85" w:type="dxa"/>
                  <w:right w:w="85" w:type="dxa"/>
                </w:tblCellMar>
              </w:tblPrEx>
              <w:trPr>
                <w:cantSplit/>
                <w:trHeight w:val="288"/>
              </w:trPr>
              <w:tc>
                <w:tcPr>
                  <w:tcW w:w="1901" w:type="pct"/>
                </w:tcPr>
                <w:p w14:paraId="3A84274C" w14:textId="77777777" w:rsidR="002A58BA" w:rsidRPr="005B5B85" w:rsidRDefault="002A58BA" w:rsidP="003A34E8">
                  <w:pPr>
                    <w:rPr>
                      <w:szCs w:val="24"/>
                      <w:lang w:val="lt-LT"/>
                    </w:rPr>
                  </w:pPr>
                  <w:r w:rsidRPr="005B5B85">
                    <w:rPr>
                      <w:szCs w:val="24"/>
                      <w:lang w:val="lt-LT"/>
                    </w:rPr>
                    <w:t>tamsiai ruda</w:t>
                  </w:r>
                </w:p>
                <w:p w14:paraId="7AE46FA3" w14:textId="77777777" w:rsidR="002A58BA" w:rsidRPr="005B5B85" w:rsidRDefault="002A58BA" w:rsidP="003A34E8">
                  <w:pPr>
                    <w:rPr>
                      <w:sz w:val="20"/>
                      <w:lang w:val="lt-LT"/>
                    </w:rPr>
                  </w:pPr>
                  <w:r w:rsidRPr="005B5B85">
                    <w:rPr>
                      <w:sz w:val="20"/>
                      <w:lang w:val="lt-LT"/>
                    </w:rPr>
                    <w:t>dark brown</w:t>
                  </w:r>
                </w:p>
              </w:tc>
              <w:tc>
                <w:tcPr>
                  <w:tcW w:w="647" w:type="pct"/>
                  <w:gridSpan w:val="3"/>
                </w:tcPr>
                <w:p w14:paraId="289BC909" w14:textId="77777777" w:rsidR="002A58BA" w:rsidRPr="005B5B85" w:rsidRDefault="002A58BA" w:rsidP="003A34E8">
                  <w:pPr>
                    <w:rPr>
                      <w:i/>
                      <w:szCs w:val="24"/>
                      <w:lang w:val="lt-LT"/>
                    </w:rPr>
                  </w:pPr>
                </w:p>
              </w:tc>
              <w:tc>
                <w:tcPr>
                  <w:tcW w:w="1833" w:type="pct"/>
                  <w:gridSpan w:val="2"/>
                </w:tcPr>
                <w:p w14:paraId="7B7C2BD1" w14:textId="77777777" w:rsidR="002A58BA" w:rsidRPr="005B5B85" w:rsidRDefault="002A58BA" w:rsidP="003A34E8">
                  <w:pPr>
                    <w:rPr>
                      <w:szCs w:val="24"/>
                      <w:lang w:val="lt-LT"/>
                    </w:rPr>
                  </w:pPr>
                  <w:r w:rsidRPr="005B5B85">
                    <w:rPr>
                      <w:szCs w:val="24"/>
                      <w:lang w:val="lt-LT"/>
                    </w:rPr>
                    <w:t>Adelfia, Obelix, RGT Straviata</w:t>
                  </w:r>
                </w:p>
              </w:tc>
              <w:tc>
                <w:tcPr>
                  <w:tcW w:w="619" w:type="pct"/>
                </w:tcPr>
                <w:p w14:paraId="65A9F10D" w14:textId="77777777" w:rsidR="002A58BA" w:rsidRPr="005B5B85" w:rsidRDefault="002A58BA" w:rsidP="003A34E8">
                  <w:pPr>
                    <w:jc w:val="center"/>
                    <w:rPr>
                      <w:i/>
                      <w:szCs w:val="24"/>
                      <w:lang w:val="lt-LT"/>
                    </w:rPr>
                  </w:pPr>
                  <w:r w:rsidRPr="005B5B85">
                    <w:rPr>
                      <w:szCs w:val="24"/>
                      <w:lang w:val="lt-LT"/>
                    </w:rPr>
                    <w:t>3</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55332A20" w14:textId="77777777" w:rsidTr="003A34E8">
              <w:tblPrEx>
                <w:tblCellMar>
                  <w:left w:w="85" w:type="dxa"/>
                  <w:right w:w="85" w:type="dxa"/>
                </w:tblCellMar>
              </w:tblPrEx>
              <w:trPr>
                <w:cantSplit/>
                <w:trHeight w:hRule="exact" w:val="113"/>
              </w:trPr>
              <w:tc>
                <w:tcPr>
                  <w:tcW w:w="1901" w:type="pct"/>
                </w:tcPr>
                <w:p w14:paraId="3DA692A3" w14:textId="77777777" w:rsidR="002A58BA" w:rsidRPr="005B5B85" w:rsidRDefault="002A58BA" w:rsidP="003A34E8">
                  <w:pPr>
                    <w:rPr>
                      <w:szCs w:val="24"/>
                      <w:lang w:val="lt-LT"/>
                    </w:rPr>
                  </w:pPr>
                </w:p>
              </w:tc>
              <w:tc>
                <w:tcPr>
                  <w:tcW w:w="647" w:type="pct"/>
                  <w:gridSpan w:val="3"/>
                </w:tcPr>
                <w:p w14:paraId="3A543CD3" w14:textId="77777777" w:rsidR="002A58BA" w:rsidRPr="005B5B85" w:rsidRDefault="002A58BA" w:rsidP="003A34E8">
                  <w:pPr>
                    <w:rPr>
                      <w:i/>
                      <w:szCs w:val="24"/>
                      <w:lang w:val="lt-LT"/>
                    </w:rPr>
                  </w:pPr>
                </w:p>
              </w:tc>
              <w:tc>
                <w:tcPr>
                  <w:tcW w:w="1833" w:type="pct"/>
                  <w:gridSpan w:val="2"/>
                </w:tcPr>
                <w:p w14:paraId="4CAE3AAD" w14:textId="77777777" w:rsidR="002A58BA" w:rsidRPr="005B5B85" w:rsidRDefault="002A58BA" w:rsidP="003A34E8">
                  <w:pPr>
                    <w:rPr>
                      <w:szCs w:val="24"/>
                      <w:lang w:val="lt-LT"/>
                    </w:rPr>
                  </w:pPr>
                </w:p>
              </w:tc>
              <w:tc>
                <w:tcPr>
                  <w:tcW w:w="619" w:type="pct"/>
                </w:tcPr>
                <w:p w14:paraId="530DD863" w14:textId="77777777" w:rsidR="002A58BA" w:rsidRPr="005B5B85" w:rsidRDefault="002A58BA" w:rsidP="003A34E8">
                  <w:pPr>
                    <w:jc w:val="center"/>
                    <w:rPr>
                      <w:i/>
                      <w:szCs w:val="24"/>
                      <w:lang w:val="lt-LT"/>
                    </w:rPr>
                  </w:pPr>
                </w:p>
              </w:tc>
            </w:tr>
            <w:tr w:rsidR="002A58BA" w:rsidRPr="005B5B85" w14:paraId="4BB29027" w14:textId="77777777" w:rsidTr="003A34E8">
              <w:tblPrEx>
                <w:tblCellMar>
                  <w:left w:w="85" w:type="dxa"/>
                  <w:right w:w="85" w:type="dxa"/>
                </w:tblCellMar>
              </w:tblPrEx>
              <w:trPr>
                <w:cantSplit/>
                <w:trHeight w:val="288"/>
              </w:trPr>
              <w:tc>
                <w:tcPr>
                  <w:tcW w:w="1901" w:type="pct"/>
                </w:tcPr>
                <w:p w14:paraId="26E3F780" w14:textId="77777777" w:rsidR="002A58BA" w:rsidRPr="005B5B85" w:rsidRDefault="002A58BA" w:rsidP="003A34E8">
                  <w:pPr>
                    <w:rPr>
                      <w:szCs w:val="24"/>
                      <w:lang w:val="lt-LT"/>
                    </w:rPr>
                  </w:pPr>
                  <w:r w:rsidRPr="005B5B85">
                    <w:rPr>
                      <w:szCs w:val="24"/>
                      <w:lang w:val="lt-LT"/>
                    </w:rPr>
                    <w:t>šviesiai pilka</w:t>
                  </w:r>
                </w:p>
                <w:p w14:paraId="129AB63B" w14:textId="77777777" w:rsidR="002A58BA" w:rsidRPr="005B5B85" w:rsidRDefault="002A58BA" w:rsidP="003A34E8">
                  <w:pPr>
                    <w:rPr>
                      <w:sz w:val="20"/>
                      <w:lang w:val="lt-LT"/>
                    </w:rPr>
                  </w:pPr>
                  <w:r w:rsidRPr="005B5B85">
                    <w:rPr>
                      <w:sz w:val="20"/>
                      <w:lang w:val="lt-LT"/>
                    </w:rPr>
                    <w:t>light grey</w:t>
                  </w:r>
                </w:p>
              </w:tc>
              <w:tc>
                <w:tcPr>
                  <w:tcW w:w="647" w:type="pct"/>
                  <w:gridSpan w:val="3"/>
                </w:tcPr>
                <w:p w14:paraId="544DA8E9" w14:textId="77777777" w:rsidR="002A58BA" w:rsidRPr="005B5B85" w:rsidRDefault="002A58BA" w:rsidP="003A34E8">
                  <w:pPr>
                    <w:rPr>
                      <w:i/>
                      <w:szCs w:val="24"/>
                      <w:lang w:val="lt-LT"/>
                    </w:rPr>
                  </w:pPr>
                </w:p>
              </w:tc>
              <w:tc>
                <w:tcPr>
                  <w:tcW w:w="1833" w:type="pct"/>
                  <w:gridSpan w:val="2"/>
                </w:tcPr>
                <w:p w14:paraId="4255C451" w14:textId="77777777" w:rsidR="002A58BA" w:rsidRPr="005B5B85" w:rsidRDefault="002A58BA" w:rsidP="003A34E8">
                  <w:pPr>
                    <w:rPr>
                      <w:szCs w:val="24"/>
                      <w:lang w:val="lt-LT"/>
                    </w:rPr>
                  </w:pPr>
                  <w:r w:rsidRPr="005B5B85">
                    <w:rPr>
                      <w:szCs w:val="24"/>
                      <w:lang w:val="lt-LT"/>
                    </w:rPr>
                    <w:t>Cypress, NS Altis, P11A50</w:t>
                  </w:r>
                </w:p>
              </w:tc>
              <w:tc>
                <w:tcPr>
                  <w:tcW w:w="619" w:type="pct"/>
                </w:tcPr>
                <w:p w14:paraId="6F5930D0" w14:textId="77777777" w:rsidR="002A58BA" w:rsidRPr="005B5B85" w:rsidRDefault="002A58BA" w:rsidP="003A34E8">
                  <w:pPr>
                    <w:jc w:val="center"/>
                    <w:rPr>
                      <w:i/>
                      <w:szCs w:val="24"/>
                      <w:lang w:val="lt-LT"/>
                    </w:rPr>
                  </w:pPr>
                  <w:r w:rsidRPr="005B5B85">
                    <w:rPr>
                      <w:szCs w:val="24"/>
                      <w:lang w:val="lt-LT"/>
                    </w:rPr>
                    <w:t>4</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696796F5" w14:textId="77777777" w:rsidTr="003A34E8">
              <w:tblPrEx>
                <w:tblCellMar>
                  <w:left w:w="85" w:type="dxa"/>
                  <w:right w:w="85" w:type="dxa"/>
                </w:tblCellMar>
              </w:tblPrEx>
              <w:trPr>
                <w:cantSplit/>
                <w:trHeight w:hRule="exact" w:val="113"/>
              </w:trPr>
              <w:tc>
                <w:tcPr>
                  <w:tcW w:w="1901" w:type="pct"/>
                </w:tcPr>
                <w:p w14:paraId="1C50F3EC" w14:textId="77777777" w:rsidR="002A58BA" w:rsidRPr="005B5B85" w:rsidRDefault="002A58BA" w:rsidP="003A34E8">
                  <w:pPr>
                    <w:rPr>
                      <w:szCs w:val="24"/>
                      <w:lang w:val="lt-LT"/>
                    </w:rPr>
                  </w:pPr>
                </w:p>
              </w:tc>
              <w:tc>
                <w:tcPr>
                  <w:tcW w:w="647" w:type="pct"/>
                  <w:gridSpan w:val="3"/>
                </w:tcPr>
                <w:p w14:paraId="68AA70B6" w14:textId="77777777" w:rsidR="002A58BA" w:rsidRPr="005B5B85" w:rsidRDefault="002A58BA" w:rsidP="003A34E8">
                  <w:pPr>
                    <w:rPr>
                      <w:i/>
                      <w:szCs w:val="24"/>
                      <w:lang w:val="lt-LT"/>
                    </w:rPr>
                  </w:pPr>
                </w:p>
              </w:tc>
              <w:tc>
                <w:tcPr>
                  <w:tcW w:w="1833" w:type="pct"/>
                  <w:gridSpan w:val="2"/>
                </w:tcPr>
                <w:p w14:paraId="6DB2D6FF" w14:textId="77777777" w:rsidR="002A58BA" w:rsidRPr="005B5B85" w:rsidRDefault="002A58BA" w:rsidP="003A34E8">
                  <w:pPr>
                    <w:rPr>
                      <w:szCs w:val="24"/>
                      <w:lang w:val="lt-LT"/>
                    </w:rPr>
                  </w:pPr>
                </w:p>
              </w:tc>
              <w:tc>
                <w:tcPr>
                  <w:tcW w:w="619" w:type="pct"/>
                </w:tcPr>
                <w:p w14:paraId="00EEEF86" w14:textId="77777777" w:rsidR="002A58BA" w:rsidRPr="005B5B85" w:rsidRDefault="002A58BA" w:rsidP="003A34E8">
                  <w:pPr>
                    <w:jc w:val="center"/>
                    <w:rPr>
                      <w:i/>
                      <w:szCs w:val="24"/>
                      <w:lang w:val="lt-LT"/>
                    </w:rPr>
                  </w:pPr>
                </w:p>
              </w:tc>
            </w:tr>
            <w:tr w:rsidR="002A58BA" w:rsidRPr="005B5B85" w14:paraId="2C182A2C" w14:textId="77777777" w:rsidTr="003A34E8">
              <w:tblPrEx>
                <w:tblCellMar>
                  <w:left w:w="85" w:type="dxa"/>
                  <w:right w:w="85" w:type="dxa"/>
                </w:tblCellMar>
              </w:tblPrEx>
              <w:trPr>
                <w:cantSplit/>
                <w:trHeight w:val="288"/>
              </w:trPr>
              <w:tc>
                <w:tcPr>
                  <w:tcW w:w="1901" w:type="pct"/>
                </w:tcPr>
                <w:p w14:paraId="46172672" w14:textId="77777777" w:rsidR="002A58BA" w:rsidRPr="005B5B85" w:rsidRDefault="002A58BA" w:rsidP="003A34E8">
                  <w:pPr>
                    <w:rPr>
                      <w:szCs w:val="24"/>
                      <w:lang w:val="lt-LT"/>
                    </w:rPr>
                  </w:pPr>
                  <w:r w:rsidRPr="005B5B85">
                    <w:rPr>
                      <w:szCs w:val="24"/>
                      <w:lang w:val="lt-LT"/>
                    </w:rPr>
                    <w:t>vidutiniškai pilka</w:t>
                  </w:r>
                </w:p>
                <w:p w14:paraId="012AC8DF" w14:textId="77777777" w:rsidR="002A58BA" w:rsidRPr="005B5B85" w:rsidRDefault="002A58BA" w:rsidP="003A34E8">
                  <w:pPr>
                    <w:rPr>
                      <w:sz w:val="20"/>
                      <w:lang w:val="lt-LT"/>
                    </w:rPr>
                  </w:pPr>
                  <w:r w:rsidRPr="005B5B85">
                    <w:rPr>
                      <w:sz w:val="20"/>
                      <w:lang w:val="lt-LT"/>
                    </w:rPr>
                    <w:t>medium grey</w:t>
                  </w:r>
                </w:p>
              </w:tc>
              <w:tc>
                <w:tcPr>
                  <w:tcW w:w="647" w:type="pct"/>
                  <w:gridSpan w:val="3"/>
                </w:tcPr>
                <w:p w14:paraId="6168C43D" w14:textId="77777777" w:rsidR="002A58BA" w:rsidRPr="005B5B85" w:rsidRDefault="002A58BA" w:rsidP="003A34E8">
                  <w:pPr>
                    <w:rPr>
                      <w:i/>
                      <w:szCs w:val="24"/>
                      <w:lang w:val="lt-LT"/>
                    </w:rPr>
                  </w:pPr>
                </w:p>
              </w:tc>
              <w:tc>
                <w:tcPr>
                  <w:tcW w:w="1833" w:type="pct"/>
                  <w:gridSpan w:val="2"/>
                </w:tcPr>
                <w:p w14:paraId="0B3D3EF7" w14:textId="77777777" w:rsidR="002A58BA" w:rsidRPr="005B5B85" w:rsidRDefault="002A58BA" w:rsidP="003A34E8">
                  <w:pPr>
                    <w:rPr>
                      <w:szCs w:val="24"/>
                      <w:lang w:val="lt-LT"/>
                    </w:rPr>
                  </w:pPr>
                  <w:r w:rsidRPr="005B5B85">
                    <w:rPr>
                      <w:szCs w:val="24"/>
                      <w:lang w:val="lt-LT"/>
                    </w:rPr>
                    <w:t>Elba, SU Cutena, XB03J19</w:t>
                  </w:r>
                </w:p>
              </w:tc>
              <w:tc>
                <w:tcPr>
                  <w:tcW w:w="619" w:type="pct"/>
                </w:tcPr>
                <w:p w14:paraId="47A550C3" w14:textId="77777777" w:rsidR="002A58BA" w:rsidRPr="005B5B85" w:rsidRDefault="002A58BA" w:rsidP="003A34E8">
                  <w:pPr>
                    <w:jc w:val="center"/>
                    <w:rPr>
                      <w:i/>
                      <w:szCs w:val="24"/>
                      <w:lang w:val="lt-LT"/>
                    </w:rPr>
                  </w:pPr>
                  <w:r w:rsidRPr="005B5B85">
                    <w:rPr>
                      <w:szCs w:val="24"/>
                      <w:lang w:val="lt-LT"/>
                    </w:rPr>
                    <w:t>5</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7161FABB" w14:textId="77777777" w:rsidTr="003A34E8">
              <w:tblPrEx>
                <w:tblCellMar>
                  <w:left w:w="85" w:type="dxa"/>
                  <w:right w:w="85" w:type="dxa"/>
                </w:tblCellMar>
              </w:tblPrEx>
              <w:trPr>
                <w:cantSplit/>
                <w:trHeight w:hRule="exact" w:val="113"/>
              </w:trPr>
              <w:tc>
                <w:tcPr>
                  <w:tcW w:w="1901" w:type="pct"/>
                </w:tcPr>
                <w:p w14:paraId="3616B1F3" w14:textId="77777777" w:rsidR="002A58BA" w:rsidRPr="005B5B85" w:rsidRDefault="002A58BA" w:rsidP="003A34E8">
                  <w:pPr>
                    <w:rPr>
                      <w:szCs w:val="24"/>
                      <w:lang w:val="lt-LT"/>
                    </w:rPr>
                  </w:pPr>
                </w:p>
              </w:tc>
              <w:tc>
                <w:tcPr>
                  <w:tcW w:w="647" w:type="pct"/>
                  <w:gridSpan w:val="3"/>
                </w:tcPr>
                <w:p w14:paraId="1FB59A8F" w14:textId="77777777" w:rsidR="002A58BA" w:rsidRPr="005B5B85" w:rsidRDefault="002A58BA" w:rsidP="003A34E8">
                  <w:pPr>
                    <w:rPr>
                      <w:i/>
                      <w:szCs w:val="24"/>
                      <w:lang w:val="lt-LT"/>
                    </w:rPr>
                  </w:pPr>
                </w:p>
              </w:tc>
              <w:tc>
                <w:tcPr>
                  <w:tcW w:w="1833" w:type="pct"/>
                  <w:gridSpan w:val="2"/>
                </w:tcPr>
                <w:p w14:paraId="14F72D47" w14:textId="77777777" w:rsidR="002A58BA" w:rsidRPr="005B5B85" w:rsidRDefault="002A58BA" w:rsidP="003A34E8">
                  <w:pPr>
                    <w:rPr>
                      <w:szCs w:val="24"/>
                      <w:lang w:val="lt-LT"/>
                    </w:rPr>
                  </w:pPr>
                </w:p>
              </w:tc>
              <w:tc>
                <w:tcPr>
                  <w:tcW w:w="619" w:type="pct"/>
                </w:tcPr>
                <w:p w14:paraId="6990C1A6" w14:textId="77777777" w:rsidR="002A58BA" w:rsidRPr="005B5B85" w:rsidRDefault="002A58BA" w:rsidP="003A34E8">
                  <w:pPr>
                    <w:jc w:val="center"/>
                    <w:rPr>
                      <w:i/>
                      <w:szCs w:val="24"/>
                      <w:lang w:val="lt-LT"/>
                    </w:rPr>
                  </w:pPr>
                </w:p>
              </w:tc>
            </w:tr>
            <w:tr w:rsidR="002A58BA" w:rsidRPr="005B5B85" w14:paraId="65897B98" w14:textId="77777777" w:rsidTr="003A34E8">
              <w:tblPrEx>
                <w:tblCellMar>
                  <w:left w:w="85" w:type="dxa"/>
                  <w:right w:w="85" w:type="dxa"/>
                </w:tblCellMar>
              </w:tblPrEx>
              <w:trPr>
                <w:cantSplit/>
                <w:trHeight w:val="288"/>
              </w:trPr>
              <w:tc>
                <w:tcPr>
                  <w:tcW w:w="1901" w:type="pct"/>
                </w:tcPr>
                <w:p w14:paraId="56DCDAAF" w14:textId="77777777" w:rsidR="002A58BA" w:rsidRPr="005B5B85" w:rsidRDefault="002A58BA" w:rsidP="003A34E8">
                  <w:pPr>
                    <w:rPr>
                      <w:szCs w:val="24"/>
                      <w:lang w:val="lt-LT"/>
                    </w:rPr>
                  </w:pPr>
                  <w:r w:rsidRPr="005B5B85">
                    <w:rPr>
                      <w:szCs w:val="24"/>
                      <w:lang w:val="lt-LT"/>
                    </w:rPr>
                    <w:t>tamsiai pilka</w:t>
                  </w:r>
                </w:p>
                <w:p w14:paraId="71BE4410" w14:textId="77777777" w:rsidR="002A58BA" w:rsidRPr="005B5B85" w:rsidRDefault="002A58BA" w:rsidP="003A34E8">
                  <w:pPr>
                    <w:rPr>
                      <w:sz w:val="20"/>
                      <w:lang w:val="lt-LT"/>
                    </w:rPr>
                  </w:pPr>
                  <w:r w:rsidRPr="005B5B85">
                    <w:rPr>
                      <w:sz w:val="20"/>
                      <w:lang w:val="lt-LT"/>
                    </w:rPr>
                    <w:t>dark grey</w:t>
                  </w:r>
                </w:p>
              </w:tc>
              <w:tc>
                <w:tcPr>
                  <w:tcW w:w="647" w:type="pct"/>
                  <w:gridSpan w:val="3"/>
                </w:tcPr>
                <w:p w14:paraId="2B460782" w14:textId="77777777" w:rsidR="002A58BA" w:rsidRPr="005B5B85" w:rsidRDefault="002A58BA" w:rsidP="003A34E8">
                  <w:pPr>
                    <w:rPr>
                      <w:i/>
                      <w:szCs w:val="24"/>
                      <w:lang w:val="lt-LT"/>
                    </w:rPr>
                  </w:pPr>
                </w:p>
              </w:tc>
              <w:tc>
                <w:tcPr>
                  <w:tcW w:w="1833" w:type="pct"/>
                  <w:gridSpan w:val="2"/>
                </w:tcPr>
                <w:p w14:paraId="389ADD12" w14:textId="77777777" w:rsidR="002A58BA" w:rsidRPr="005B5B85" w:rsidRDefault="002A58BA" w:rsidP="003A34E8">
                  <w:pPr>
                    <w:rPr>
                      <w:szCs w:val="24"/>
                      <w:lang w:val="lt-LT"/>
                    </w:rPr>
                  </w:pPr>
                  <w:r w:rsidRPr="005B5B85">
                    <w:rPr>
                      <w:szCs w:val="24"/>
                      <w:lang w:val="lt-LT"/>
                    </w:rPr>
                    <w:t>Albenga, ES Pallador, P26A10</w:t>
                  </w:r>
                </w:p>
              </w:tc>
              <w:tc>
                <w:tcPr>
                  <w:tcW w:w="619" w:type="pct"/>
                </w:tcPr>
                <w:p w14:paraId="281FC306" w14:textId="77777777" w:rsidR="002A58BA" w:rsidRPr="005B5B85" w:rsidRDefault="002A58BA" w:rsidP="003A34E8">
                  <w:pPr>
                    <w:jc w:val="center"/>
                    <w:rPr>
                      <w:i/>
                      <w:szCs w:val="24"/>
                      <w:lang w:val="lt-LT"/>
                    </w:rPr>
                  </w:pPr>
                  <w:r w:rsidRPr="005B5B85">
                    <w:rPr>
                      <w:szCs w:val="24"/>
                      <w:lang w:val="lt-LT"/>
                    </w:rPr>
                    <w:t>6</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50D6C8E0" w14:textId="77777777" w:rsidTr="003A34E8">
              <w:tblPrEx>
                <w:tblCellMar>
                  <w:left w:w="85" w:type="dxa"/>
                  <w:right w:w="85" w:type="dxa"/>
                </w:tblCellMar>
              </w:tblPrEx>
              <w:trPr>
                <w:cantSplit/>
                <w:trHeight w:hRule="exact" w:val="113"/>
              </w:trPr>
              <w:tc>
                <w:tcPr>
                  <w:tcW w:w="1901" w:type="pct"/>
                </w:tcPr>
                <w:p w14:paraId="66575BD2" w14:textId="77777777" w:rsidR="002A58BA" w:rsidRPr="005B5B85" w:rsidRDefault="002A58BA" w:rsidP="003A34E8">
                  <w:pPr>
                    <w:rPr>
                      <w:szCs w:val="24"/>
                      <w:lang w:val="lt-LT"/>
                    </w:rPr>
                  </w:pPr>
                </w:p>
              </w:tc>
              <w:tc>
                <w:tcPr>
                  <w:tcW w:w="647" w:type="pct"/>
                  <w:gridSpan w:val="3"/>
                </w:tcPr>
                <w:p w14:paraId="406A6CD1" w14:textId="77777777" w:rsidR="002A58BA" w:rsidRPr="005B5B85" w:rsidRDefault="002A58BA" w:rsidP="003A34E8">
                  <w:pPr>
                    <w:rPr>
                      <w:i/>
                      <w:szCs w:val="24"/>
                      <w:lang w:val="lt-LT"/>
                    </w:rPr>
                  </w:pPr>
                </w:p>
              </w:tc>
              <w:tc>
                <w:tcPr>
                  <w:tcW w:w="1833" w:type="pct"/>
                  <w:gridSpan w:val="2"/>
                </w:tcPr>
                <w:p w14:paraId="4DDD6C7C" w14:textId="77777777" w:rsidR="002A58BA" w:rsidRPr="005B5B85" w:rsidRDefault="002A58BA" w:rsidP="003A34E8">
                  <w:pPr>
                    <w:rPr>
                      <w:szCs w:val="24"/>
                      <w:lang w:val="lt-LT"/>
                    </w:rPr>
                  </w:pPr>
                </w:p>
              </w:tc>
              <w:tc>
                <w:tcPr>
                  <w:tcW w:w="619" w:type="pct"/>
                </w:tcPr>
                <w:p w14:paraId="4297B3BA" w14:textId="77777777" w:rsidR="002A58BA" w:rsidRPr="005B5B85" w:rsidRDefault="002A58BA" w:rsidP="003A34E8">
                  <w:pPr>
                    <w:jc w:val="center"/>
                    <w:rPr>
                      <w:i/>
                      <w:szCs w:val="24"/>
                      <w:lang w:val="lt-LT"/>
                    </w:rPr>
                  </w:pPr>
                </w:p>
              </w:tc>
            </w:tr>
            <w:tr w:rsidR="002A58BA" w:rsidRPr="005B5B85" w14:paraId="03D6F3F5" w14:textId="77777777" w:rsidTr="003A34E8">
              <w:tblPrEx>
                <w:tblCellMar>
                  <w:left w:w="85" w:type="dxa"/>
                  <w:right w:w="85" w:type="dxa"/>
                </w:tblCellMar>
              </w:tblPrEx>
              <w:trPr>
                <w:cantSplit/>
                <w:trHeight w:val="684"/>
              </w:trPr>
              <w:tc>
                <w:tcPr>
                  <w:tcW w:w="1901" w:type="pct"/>
                </w:tcPr>
                <w:p w14:paraId="5AE51F34" w14:textId="77777777" w:rsidR="002A58BA" w:rsidRPr="005B5B85" w:rsidRDefault="002A58BA" w:rsidP="003A34E8">
                  <w:pPr>
                    <w:rPr>
                      <w:szCs w:val="24"/>
                      <w:lang w:val="lt-LT"/>
                    </w:rPr>
                  </w:pPr>
                  <w:r w:rsidRPr="005B5B85">
                    <w:rPr>
                      <w:szCs w:val="24"/>
                      <w:lang w:val="lt-LT"/>
                    </w:rPr>
                    <w:t>juoda</w:t>
                  </w:r>
                </w:p>
                <w:p w14:paraId="22EAE1F6" w14:textId="77777777" w:rsidR="002A58BA" w:rsidRPr="005B5B85" w:rsidRDefault="002A58BA" w:rsidP="003A34E8">
                  <w:pPr>
                    <w:rPr>
                      <w:sz w:val="20"/>
                      <w:lang w:val="lt-LT"/>
                    </w:rPr>
                  </w:pPr>
                  <w:r w:rsidRPr="005B5B85">
                    <w:rPr>
                      <w:sz w:val="20"/>
                      <w:lang w:val="lt-LT"/>
                    </w:rPr>
                    <w:t>black</w:t>
                  </w:r>
                </w:p>
              </w:tc>
              <w:tc>
                <w:tcPr>
                  <w:tcW w:w="647" w:type="pct"/>
                  <w:gridSpan w:val="3"/>
                </w:tcPr>
                <w:p w14:paraId="27EB6C91" w14:textId="77777777" w:rsidR="002A58BA" w:rsidRPr="005B5B85" w:rsidRDefault="002A58BA" w:rsidP="003A34E8">
                  <w:pPr>
                    <w:rPr>
                      <w:i/>
                      <w:szCs w:val="24"/>
                      <w:lang w:val="lt-LT"/>
                    </w:rPr>
                  </w:pPr>
                </w:p>
              </w:tc>
              <w:tc>
                <w:tcPr>
                  <w:tcW w:w="1833" w:type="pct"/>
                  <w:gridSpan w:val="2"/>
                </w:tcPr>
                <w:p w14:paraId="0DB0B41F" w14:textId="77777777" w:rsidR="002A58BA" w:rsidRPr="005B5B85" w:rsidRDefault="002A58BA" w:rsidP="003A34E8">
                  <w:pPr>
                    <w:rPr>
                      <w:szCs w:val="24"/>
                      <w:lang w:val="lt-LT"/>
                    </w:rPr>
                  </w:pPr>
                </w:p>
              </w:tc>
              <w:tc>
                <w:tcPr>
                  <w:tcW w:w="619" w:type="pct"/>
                </w:tcPr>
                <w:p w14:paraId="4EFABAA4" w14:textId="77777777" w:rsidR="002A58BA" w:rsidRPr="005B5B85" w:rsidRDefault="002A58BA" w:rsidP="003A34E8">
                  <w:pPr>
                    <w:jc w:val="center"/>
                    <w:rPr>
                      <w:i/>
                      <w:szCs w:val="24"/>
                      <w:lang w:val="lt-LT"/>
                    </w:rPr>
                  </w:pPr>
                  <w:r w:rsidRPr="005B5B85">
                    <w:rPr>
                      <w:szCs w:val="24"/>
                      <w:lang w:val="lt-LT"/>
                    </w:rPr>
                    <w:t>7</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bl>
          <w:p w14:paraId="6859B154" w14:textId="77777777" w:rsidR="002A58BA" w:rsidRPr="005B5B85" w:rsidRDefault="002A58BA" w:rsidP="003A34E8">
            <w:pPr>
              <w:rPr>
                <w:sz w:val="20"/>
                <w:lang w:val="lt-LT"/>
              </w:rPr>
            </w:pPr>
          </w:p>
        </w:tc>
      </w:tr>
      <w:tr w:rsidR="002A58BA" w:rsidRPr="005B5B85" w14:paraId="39C49E7E" w14:textId="77777777" w:rsidTr="001507B3">
        <w:trPr>
          <w:cantSplit/>
          <w:trHeight w:val="3758"/>
          <w:jc w:val="center"/>
        </w:trPr>
        <w:tc>
          <w:tcPr>
            <w:tcW w:w="546" w:type="dxa"/>
            <w:tcBorders>
              <w:top w:val="single" w:sz="4" w:space="0" w:color="auto"/>
              <w:left w:val="single" w:sz="4" w:space="0" w:color="auto"/>
              <w:bottom w:val="single" w:sz="4" w:space="0" w:color="auto"/>
              <w:right w:val="nil"/>
            </w:tcBorders>
            <w:tcMar>
              <w:top w:w="57" w:type="dxa"/>
            </w:tcMar>
          </w:tcPr>
          <w:p w14:paraId="7180E1AA" w14:textId="77777777" w:rsidR="002A58BA" w:rsidRPr="005B5B85" w:rsidRDefault="002A58BA" w:rsidP="003A34E8">
            <w:pPr>
              <w:jc w:val="center"/>
              <w:rPr>
                <w:b/>
                <w:iCs/>
                <w:szCs w:val="24"/>
                <w:lang w:val="lt-LT"/>
              </w:rPr>
            </w:pPr>
            <w:r w:rsidRPr="005B5B85">
              <w:rPr>
                <w:b/>
                <w:iCs/>
                <w:szCs w:val="24"/>
                <w:lang w:val="lt-LT"/>
              </w:rPr>
              <w:t>5.15.</w:t>
            </w:r>
          </w:p>
          <w:p w14:paraId="29D30B90" w14:textId="77777777" w:rsidR="002A58BA" w:rsidRDefault="002A58BA" w:rsidP="003A34E8">
            <w:pPr>
              <w:jc w:val="center"/>
              <w:rPr>
                <w:b/>
                <w:iCs/>
                <w:szCs w:val="24"/>
                <w:lang w:val="lt-LT"/>
              </w:rPr>
            </w:pPr>
          </w:p>
          <w:p w14:paraId="6AC744DA" w14:textId="77777777" w:rsidR="00FE1BD8" w:rsidRDefault="00FE1BD8" w:rsidP="003A34E8">
            <w:pPr>
              <w:jc w:val="center"/>
              <w:rPr>
                <w:b/>
                <w:iCs/>
                <w:szCs w:val="24"/>
                <w:lang w:val="lt-LT"/>
              </w:rPr>
            </w:pPr>
          </w:p>
          <w:p w14:paraId="6D5F702F" w14:textId="77777777" w:rsidR="00FE1BD8" w:rsidRDefault="00FE1BD8" w:rsidP="003A34E8">
            <w:pPr>
              <w:jc w:val="center"/>
              <w:rPr>
                <w:b/>
                <w:iCs/>
                <w:szCs w:val="24"/>
                <w:lang w:val="lt-LT"/>
              </w:rPr>
            </w:pPr>
          </w:p>
          <w:p w14:paraId="4BAF9D71" w14:textId="77777777" w:rsidR="00FE1BD8" w:rsidRDefault="00FE1BD8" w:rsidP="003A34E8">
            <w:pPr>
              <w:jc w:val="center"/>
              <w:rPr>
                <w:b/>
                <w:iCs/>
                <w:szCs w:val="24"/>
                <w:lang w:val="lt-LT"/>
              </w:rPr>
            </w:pPr>
          </w:p>
          <w:p w14:paraId="19FCF821" w14:textId="77777777" w:rsidR="00FE1BD8" w:rsidRDefault="00FE1BD8" w:rsidP="003A34E8">
            <w:pPr>
              <w:jc w:val="center"/>
              <w:rPr>
                <w:b/>
                <w:iCs/>
                <w:szCs w:val="24"/>
                <w:lang w:val="lt-LT"/>
              </w:rPr>
            </w:pPr>
          </w:p>
          <w:p w14:paraId="40B99B8B" w14:textId="77777777" w:rsidR="00FE1BD8" w:rsidRDefault="00FE1BD8" w:rsidP="003A34E8">
            <w:pPr>
              <w:jc w:val="center"/>
              <w:rPr>
                <w:b/>
                <w:iCs/>
                <w:szCs w:val="24"/>
                <w:lang w:val="lt-LT"/>
              </w:rPr>
            </w:pPr>
          </w:p>
          <w:p w14:paraId="7259B4AC" w14:textId="77777777" w:rsidR="00FE1BD8" w:rsidRDefault="00FE1BD8" w:rsidP="003A34E8">
            <w:pPr>
              <w:jc w:val="center"/>
              <w:rPr>
                <w:b/>
                <w:iCs/>
                <w:szCs w:val="24"/>
                <w:lang w:val="lt-LT"/>
              </w:rPr>
            </w:pPr>
          </w:p>
          <w:p w14:paraId="07583AAC" w14:textId="77777777" w:rsidR="00FE1BD8" w:rsidRDefault="00FE1BD8" w:rsidP="003A34E8">
            <w:pPr>
              <w:jc w:val="center"/>
              <w:rPr>
                <w:b/>
                <w:iCs/>
                <w:szCs w:val="24"/>
                <w:lang w:val="lt-LT"/>
              </w:rPr>
            </w:pPr>
          </w:p>
          <w:p w14:paraId="5B10EFD9" w14:textId="77777777" w:rsidR="00FE1BD8" w:rsidRDefault="00FE1BD8" w:rsidP="003A34E8">
            <w:pPr>
              <w:jc w:val="center"/>
              <w:rPr>
                <w:b/>
                <w:iCs/>
                <w:szCs w:val="24"/>
                <w:lang w:val="lt-LT"/>
              </w:rPr>
            </w:pPr>
          </w:p>
          <w:p w14:paraId="0B28C492" w14:textId="77777777" w:rsidR="00FE1BD8" w:rsidRDefault="00FE1BD8" w:rsidP="003A34E8">
            <w:pPr>
              <w:jc w:val="center"/>
              <w:rPr>
                <w:b/>
                <w:iCs/>
                <w:szCs w:val="24"/>
                <w:lang w:val="lt-LT"/>
              </w:rPr>
            </w:pPr>
          </w:p>
          <w:p w14:paraId="2FE5870F" w14:textId="77777777" w:rsidR="00FE1BD8" w:rsidRDefault="00FE1BD8" w:rsidP="003A34E8">
            <w:pPr>
              <w:jc w:val="center"/>
              <w:rPr>
                <w:b/>
                <w:iCs/>
                <w:szCs w:val="24"/>
                <w:lang w:val="lt-LT"/>
              </w:rPr>
            </w:pPr>
          </w:p>
          <w:p w14:paraId="734C1DA9" w14:textId="77777777" w:rsidR="00FE1BD8" w:rsidRDefault="00FE1BD8" w:rsidP="003A34E8">
            <w:pPr>
              <w:jc w:val="center"/>
              <w:rPr>
                <w:b/>
                <w:iCs/>
                <w:szCs w:val="24"/>
                <w:lang w:val="lt-LT"/>
              </w:rPr>
            </w:pPr>
          </w:p>
          <w:p w14:paraId="009C8D37" w14:textId="77777777" w:rsidR="00FE1BD8" w:rsidRDefault="00FE1BD8" w:rsidP="003A34E8">
            <w:pPr>
              <w:jc w:val="center"/>
              <w:rPr>
                <w:b/>
                <w:iCs/>
                <w:szCs w:val="24"/>
                <w:lang w:val="lt-LT"/>
              </w:rPr>
            </w:pPr>
          </w:p>
          <w:p w14:paraId="5152675B" w14:textId="77777777" w:rsidR="00FE1BD8" w:rsidRDefault="00FE1BD8" w:rsidP="003A34E8">
            <w:pPr>
              <w:jc w:val="center"/>
              <w:rPr>
                <w:b/>
                <w:iCs/>
                <w:szCs w:val="24"/>
                <w:lang w:val="lt-LT"/>
              </w:rPr>
            </w:pPr>
          </w:p>
          <w:p w14:paraId="6AEA24A4" w14:textId="77777777" w:rsidR="00FE1BD8" w:rsidRDefault="00FE1BD8" w:rsidP="003A34E8">
            <w:pPr>
              <w:jc w:val="center"/>
              <w:rPr>
                <w:b/>
                <w:iCs/>
                <w:szCs w:val="24"/>
                <w:lang w:val="lt-LT"/>
              </w:rPr>
            </w:pPr>
          </w:p>
          <w:p w14:paraId="31E02583" w14:textId="77777777" w:rsidR="00FE1BD8" w:rsidRDefault="00FE1BD8" w:rsidP="003A34E8">
            <w:pPr>
              <w:jc w:val="center"/>
              <w:rPr>
                <w:b/>
                <w:iCs/>
                <w:szCs w:val="24"/>
                <w:lang w:val="lt-LT"/>
              </w:rPr>
            </w:pPr>
          </w:p>
          <w:p w14:paraId="083AA0F9" w14:textId="77777777" w:rsidR="00FE1BD8" w:rsidRDefault="00FE1BD8" w:rsidP="003A34E8">
            <w:pPr>
              <w:jc w:val="center"/>
              <w:rPr>
                <w:b/>
                <w:iCs/>
                <w:szCs w:val="24"/>
                <w:lang w:val="lt-LT"/>
              </w:rPr>
            </w:pPr>
          </w:p>
          <w:p w14:paraId="05C4A735" w14:textId="77777777" w:rsidR="00FE1BD8" w:rsidRDefault="00FE1BD8" w:rsidP="003A34E8">
            <w:pPr>
              <w:jc w:val="center"/>
              <w:rPr>
                <w:b/>
                <w:iCs/>
                <w:szCs w:val="24"/>
                <w:lang w:val="lt-LT"/>
              </w:rPr>
            </w:pPr>
          </w:p>
          <w:p w14:paraId="53DA71C6" w14:textId="77777777" w:rsidR="00FE1BD8" w:rsidRDefault="00FE1BD8" w:rsidP="003A34E8">
            <w:pPr>
              <w:jc w:val="center"/>
              <w:rPr>
                <w:b/>
                <w:iCs/>
                <w:szCs w:val="24"/>
                <w:lang w:val="lt-LT"/>
              </w:rPr>
            </w:pPr>
          </w:p>
          <w:p w14:paraId="3661092F" w14:textId="77777777" w:rsidR="00FE1BD8" w:rsidRDefault="00FE1BD8" w:rsidP="003A34E8">
            <w:pPr>
              <w:jc w:val="center"/>
              <w:rPr>
                <w:b/>
                <w:iCs/>
                <w:szCs w:val="24"/>
                <w:lang w:val="lt-LT"/>
              </w:rPr>
            </w:pPr>
          </w:p>
          <w:p w14:paraId="72224729" w14:textId="77777777" w:rsidR="00FE1BD8" w:rsidRDefault="00FE1BD8" w:rsidP="003A34E8">
            <w:pPr>
              <w:jc w:val="center"/>
              <w:rPr>
                <w:b/>
                <w:iCs/>
                <w:szCs w:val="24"/>
                <w:lang w:val="lt-LT"/>
              </w:rPr>
            </w:pPr>
          </w:p>
          <w:p w14:paraId="2A4E1E0F" w14:textId="77777777" w:rsidR="00FE1BD8" w:rsidRDefault="00FE1BD8" w:rsidP="003A34E8">
            <w:pPr>
              <w:jc w:val="center"/>
              <w:rPr>
                <w:b/>
                <w:iCs/>
                <w:szCs w:val="24"/>
                <w:lang w:val="lt-LT"/>
              </w:rPr>
            </w:pPr>
          </w:p>
          <w:p w14:paraId="6F981027" w14:textId="77777777" w:rsidR="00FE1BD8" w:rsidRDefault="00FE1BD8" w:rsidP="003A34E8">
            <w:pPr>
              <w:jc w:val="center"/>
              <w:rPr>
                <w:b/>
                <w:iCs/>
                <w:szCs w:val="24"/>
                <w:lang w:val="lt-LT"/>
              </w:rPr>
            </w:pPr>
          </w:p>
          <w:p w14:paraId="0BB45ED1" w14:textId="77777777" w:rsidR="00FE1BD8" w:rsidRDefault="00FE1BD8" w:rsidP="003A34E8">
            <w:pPr>
              <w:jc w:val="center"/>
              <w:rPr>
                <w:b/>
                <w:iCs/>
                <w:szCs w:val="24"/>
                <w:lang w:val="lt-LT"/>
              </w:rPr>
            </w:pPr>
          </w:p>
          <w:p w14:paraId="7EB681C4" w14:textId="77777777" w:rsidR="00FE1BD8" w:rsidRDefault="00FE1BD8" w:rsidP="003A34E8">
            <w:pPr>
              <w:jc w:val="center"/>
              <w:rPr>
                <w:b/>
                <w:iCs/>
                <w:szCs w:val="24"/>
                <w:lang w:val="lt-LT"/>
              </w:rPr>
            </w:pPr>
          </w:p>
          <w:p w14:paraId="3F5979FA" w14:textId="77777777" w:rsidR="00FE1BD8" w:rsidRDefault="00FE1BD8" w:rsidP="003A34E8">
            <w:pPr>
              <w:jc w:val="center"/>
              <w:rPr>
                <w:b/>
                <w:iCs/>
                <w:szCs w:val="24"/>
                <w:lang w:val="lt-LT"/>
              </w:rPr>
            </w:pPr>
          </w:p>
          <w:p w14:paraId="05E26195" w14:textId="77777777" w:rsidR="00FE1BD8" w:rsidRDefault="00FE1BD8" w:rsidP="003A34E8">
            <w:pPr>
              <w:jc w:val="center"/>
              <w:rPr>
                <w:b/>
                <w:iCs/>
                <w:szCs w:val="24"/>
                <w:lang w:val="lt-LT"/>
              </w:rPr>
            </w:pPr>
          </w:p>
          <w:p w14:paraId="785E2A98" w14:textId="77777777" w:rsidR="00FE1BD8" w:rsidRPr="005B5B85" w:rsidRDefault="00FE1BD8" w:rsidP="003A34E8">
            <w:pPr>
              <w:jc w:val="center"/>
              <w:rPr>
                <w:b/>
                <w:iCs/>
                <w:szCs w:val="24"/>
                <w:lang w:val="lt-LT"/>
              </w:rPr>
            </w:pPr>
          </w:p>
        </w:tc>
        <w:tc>
          <w:tcPr>
            <w:tcW w:w="9709" w:type="dxa"/>
            <w:gridSpan w:val="3"/>
            <w:tcBorders>
              <w:top w:val="single" w:sz="4" w:space="0" w:color="auto"/>
              <w:left w:val="nil"/>
              <w:bottom w:val="single" w:sz="4" w:space="0" w:color="auto"/>
              <w:right w:val="single" w:sz="4" w:space="0" w:color="auto"/>
            </w:tcBorders>
          </w:tcPr>
          <w:p w14:paraId="4F950287" w14:textId="77777777" w:rsidR="002A58BA" w:rsidRPr="005B5B85" w:rsidRDefault="002A58BA" w:rsidP="003A34E8">
            <w:pPr>
              <w:rPr>
                <w:b/>
                <w:bCs/>
                <w:szCs w:val="24"/>
                <w:lang w:val="lt-LT"/>
              </w:rPr>
            </w:pPr>
            <w:r w:rsidRPr="005B5B85">
              <w:rPr>
                <w:b/>
                <w:bCs/>
                <w:szCs w:val="24"/>
                <w:lang w:val="lt-LT"/>
              </w:rPr>
              <w:t>Ankštis: sėklų iškilimų pilkas nusispalvinimas</w:t>
            </w:r>
          </w:p>
          <w:p w14:paraId="228ED1E2" w14:textId="77777777" w:rsidR="002A58BA" w:rsidRPr="005B5B85" w:rsidRDefault="002A58BA" w:rsidP="003A34E8">
            <w:pPr>
              <w:rPr>
                <w:sz w:val="20"/>
                <w:lang w:val="lt-LT"/>
              </w:rPr>
            </w:pPr>
            <w:r w:rsidRPr="005B5B85">
              <w:rPr>
                <w:sz w:val="20"/>
                <w:lang w:val="lt-LT"/>
              </w:rPr>
              <w:t>Pod: grey coloration of seed convexities</w:t>
            </w:r>
          </w:p>
          <w:tbl>
            <w:tblPr>
              <w:tblW w:w="9551" w:type="dxa"/>
              <w:tblLayout w:type="fixed"/>
              <w:tblCellMar>
                <w:left w:w="0" w:type="dxa"/>
                <w:right w:w="0" w:type="dxa"/>
              </w:tblCellMar>
              <w:tblLook w:val="04A0" w:firstRow="1" w:lastRow="0" w:firstColumn="1" w:lastColumn="0" w:noHBand="0" w:noVBand="1"/>
            </w:tblPr>
            <w:tblGrid>
              <w:gridCol w:w="3631"/>
              <w:gridCol w:w="684"/>
              <w:gridCol w:w="541"/>
              <w:gridCol w:w="11"/>
              <w:gridCol w:w="3492"/>
              <w:gridCol w:w="10"/>
              <w:gridCol w:w="1182"/>
            </w:tblGrid>
            <w:tr w:rsidR="002A58BA" w:rsidRPr="005B5B85" w14:paraId="0B15E87E" w14:textId="77777777" w:rsidTr="003A34E8">
              <w:trPr>
                <w:cantSplit/>
                <w:trHeight w:val="116"/>
              </w:trPr>
              <w:tc>
                <w:tcPr>
                  <w:tcW w:w="2259" w:type="pct"/>
                  <w:gridSpan w:val="2"/>
                </w:tcPr>
                <w:p w14:paraId="5C168099" w14:textId="77777777" w:rsidR="002A58BA" w:rsidRPr="005B5B85" w:rsidRDefault="002A58BA" w:rsidP="003A34E8">
                  <w:pPr>
                    <w:rPr>
                      <w:sz w:val="6"/>
                      <w:szCs w:val="6"/>
                      <w:lang w:val="lt-LT"/>
                    </w:rPr>
                  </w:pPr>
                </w:p>
              </w:tc>
              <w:tc>
                <w:tcPr>
                  <w:tcW w:w="283" w:type="pct"/>
                </w:tcPr>
                <w:p w14:paraId="665061F2" w14:textId="77777777" w:rsidR="002A58BA" w:rsidRPr="005B5B85" w:rsidRDefault="002A58BA" w:rsidP="003A34E8">
                  <w:pPr>
                    <w:rPr>
                      <w:sz w:val="6"/>
                      <w:szCs w:val="6"/>
                      <w:lang w:val="lt-LT"/>
                    </w:rPr>
                  </w:pPr>
                </w:p>
              </w:tc>
              <w:tc>
                <w:tcPr>
                  <w:tcW w:w="1834" w:type="pct"/>
                  <w:gridSpan w:val="2"/>
                </w:tcPr>
                <w:p w14:paraId="34CA5E20" w14:textId="77777777" w:rsidR="002A58BA" w:rsidRPr="005B5B85" w:rsidRDefault="002A58BA" w:rsidP="003A34E8">
                  <w:pPr>
                    <w:rPr>
                      <w:sz w:val="6"/>
                      <w:szCs w:val="6"/>
                      <w:lang w:val="lt-LT"/>
                    </w:rPr>
                  </w:pPr>
                </w:p>
              </w:tc>
              <w:tc>
                <w:tcPr>
                  <w:tcW w:w="624" w:type="pct"/>
                  <w:gridSpan w:val="2"/>
                </w:tcPr>
                <w:p w14:paraId="5289C9F7" w14:textId="77777777" w:rsidR="002A58BA" w:rsidRPr="005B5B85" w:rsidRDefault="002A58BA" w:rsidP="003A34E8">
                  <w:pPr>
                    <w:jc w:val="center"/>
                    <w:rPr>
                      <w:sz w:val="6"/>
                      <w:szCs w:val="6"/>
                      <w:lang w:val="lt-LT"/>
                    </w:rPr>
                  </w:pPr>
                </w:p>
              </w:tc>
            </w:tr>
            <w:tr w:rsidR="002A58BA" w:rsidRPr="005B5B85" w14:paraId="124E14B5" w14:textId="77777777" w:rsidTr="003A34E8">
              <w:tblPrEx>
                <w:tblCellMar>
                  <w:left w:w="85" w:type="dxa"/>
                  <w:right w:w="85" w:type="dxa"/>
                </w:tblCellMar>
              </w:tblPrEx>
              <w:trPr>
                <w:cantSplit/>
                <w:trHeight w:val="57"/>
              </w:trPr>
              <w:tc>
                <w:tcPr>
                  <w:tcW w:w="1901" w:type="pct"/>
                </w:tcPr>
                <w:p w14:paraId="6284E27E" w14:textId="77777777" w:rsidR="002A58BA" w:rsidRPr="005B5B85" w:rsidRDefault="002A58BA" w:rsidP="003A34E8">
                  <w:pPr>
                    <w:rPr>
                      <w:szCs w:val="24"/>
                      <w:lang w:val="lt-LT"/>
                    </w:rPr>
                  </w:pPr>
                  <w:r w:rsidRPr="005B5B85">
                    <w:rPr>
                      <w:szCs w:val="24"/>
                      <w:lang w:val="lt-LT"/>
                    </w:rPr>
                    <w:t>nėra arba labai silpnas</w:t>
                  </w:r>
                </w:p>
                <w:p w14:paraId="1EF1E8DF" w14:textId="77777777" w:rsidR="002A58BA" w:rsidRPr="005B5B85" w:rsidRDefault="002A58BA" w:rsidP="003A34E8">
                  <w:pPr>
                    <w:rPr>
                      <w:sz w:val="20"/>
                      <w:lang w:val="lt-LT"/>
                    </w:rPr>
                  </w:pPr>
                  <w:r w:rsidRPr="005B5B85">
                    <w:rPr>
                      <w:sz w:val="20"/>
                      <w:lang w:val="lt-LT"/>
                    </w:rPr>
                    <w:t>absent or very weak</w:t>
                  </w:r>
                </w:p>
              </w:tc>
              <w:tc>
                <w:tcPr>
                  <w:tcW w:w="647" w:type="pct"/>
                  <w:gridSpan w:val="3"/>
                </w:tcPr>
                <w:p w14:paraId="417F7878" w14:textId="77777777" w:rsidR="002A58BA" w:rsidRPr="005B5B85" w:rsidRDefault="002A58BA" w:rsidP="003A34E8">
                  <w:pPr>
                    <w:rPr>
                      <w:i/>
                      <w:szCs w:val="24"/>
                      <w:lang w:val="lt-LT"/>
                    </w:rPr>
                  </w:pPr>
                </w:p>
              </w:tc>
              <w:tc>
                <w:tcPr>
                  <w:tcW w:w="1833" w:type="pct"/>
                  <w:gridSpan w:val="2"/>
                </w:tcPr>
                <w:p w14:paraId="523D7C0B" w14:textId="77777777" w:rsidR="002A58BA" w:rsidRPr="005B5B85" w:rsidRDefault="002A58BA" w:rsidP="003A34E8">
                  <w:pPr>
                    <w:rPr>
                      <w:szCs w:val="24"/>
                      <w:lang w:val="lt-LT"/>
                    </w:rPr>
                  </w:pPr>
                  <w:r w:rsidRPr="005B5B85">
                    <w:rPr>
                      <w:szCs w:val="24"/>
                      <w:lang w:val="lt-LT"/>
                    </w:rPr>
                    <w:t>Magnolia PZO, Sankara, Suza</w:t>
                  </w:r>
                </w:p>
              </w:tc>
              <w:tc>
                <w:tcPr>
                  <w:tcW w:w="619" w:type="pct"/>
                </w:tcPr>
                <w:p w14:paraId="1BCC93C8" w14:textId="77777777" w:rsidR="002A58BA" w:rsidRPr="005B5B85" w:rsidRDefault="002A58BA" w:rsidP="003A34E8">
                  <w:pPr>
                    <w:jc w:val="center"/>
                    <w:rPr>
                      <w:i/>
                      <w:szCs w:val="24"/>
                      <w:lang w:val="lt-LT"/>
                    </w:rPr>
                  </w:pPr>
                  <w:r w:rsidRPr="005B5B85">
                    <w:rPr>
                      <w:szCs w:val="24"/>
                      <w:lang w:val="lt-LT"/>
                    </w:rPr>
                    <w:t>1</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39302084" w14:textId="77777777" w:rsidTr="003A34E8">
              <w:tblPrEx>
                <w:tblCellMar>
                  <w:left w:w="85" w:type="dxa"/>
                  <w:right w:w="85" w:type="dxa"/>
                </w:tblCellMar>
              </w:tblPrEx>
              <w:trPr>
                <w:cantSplit/>
                <w:trHeight w:hRule="exact" w:val="144"/>
              </w:trPr>
              <w:tc>
                <w:tcPr>
                  <w:tcW w:w="1901" w:type="pct"/>
                </w:tcPr>
                <w:p w14:paraId="587D2E4E" w14:textId="77777777" w:rsidR="002A58BA" w:rsidRPr="005B5B85" w:rsidRDefault="002A58BA" w:rsidP="003A34E8">
                  <w:pPr>
                    <w:rPr>
                      <w:szCs w:val="24"/>
                      <w:lang w:val="lt-LT"/>
                    </w:rPr>
                  </w:pPr>
                </w:p>
              </w:tc>
              <w:tc>
                <w:tcPr>
                  <w:tcW w:w="647" w:type="pct"/>
                  <w:gridSpan w:val="3"/>
                </w:tcPr>
                <w:p w14:paraId="55665C46" w14:textId="77777777" w:rsidR="002A58BA" w:rsidRPr="005B5B85" w:rsidRDefault="002A58BA" w:rsidP="003A34E8">
                  <w:pPr>
                    <w:rPr>
                      <w:i/>
                      <w:szCs w:val="24"/>
                      <w:lang w:val="lt-LT"/>
                    </w:rPr>
                  </w:pPr>
                </w:p>
              </w:tc>
              <w:tc>
                <w:tcPr>
                  <w:tcW w:w="1833" w:type="pct"/>
                  <w:gridSpan w:val="2"/>
                </w:tcPr>
                <w:p w14:paraId="52EEBF85" w14:textId="77777777" w:rsidR="002A58BA" w:rsidRPr="005B5B85" w:rsidRDefault="002A58BA" w:rsidP="003A34E8">
                  <w:pPr>
                    <w:rPr>
                      <w:szCs w:val="24"/>
                      <w:lang w:val="lt-LT"/>
                    </w:rPr>
                  </w:pPr>
                </w:p>
              </w:tc>
              <w:tc>
                <w:tcPr>
                  <w:tcW w:w="619" w:type="pct"/>
                </w:tcPr>
                <w:p w14:paraId="2C364635" w14:textId="77777777" w:rsidR="002A58BA" w:rsidRPr="005B5B85" w:rsidRDefault="002A58BA" w:rsidP="003A34E8">
                  <w:pPr>
                    <w:jc w:val="center"/>
                    <w:rPr>
                      <w:i/>
                      <w:szCs w:val="24"/>
                      <w:lang w:val="lt-LT"/>
                    </w:rPr>
                  </w:pPr>
                </w:p>
              </w:tc>
            </w:tr>
            <w:tr w:rsidR="002A58BA" w:rsidRPr="005B5B85" w14:paraId="06CDE8EE" w14:textId="77777777" w:rsidTr="003A34E8">
              <w:tblPrEx>
                <w:tblCellMar>
                  <w:left w:w="85" w:type="dxa"/>
                  <w:right w:w="85" w:type="dxa"/>
                </w:tblCellMar>
              </w:tblPrEx>
              <w:trPr>
                <w:cantSplit/>
                <w:trHeight w:val="288"/>
              </w:trPr>
              <w:tc>
                <w:tcPr>
                  <w:tcW w:w="1901" w:type="pct"/>
                </w:tcPr>
                <w:p w14:paraId="065C49D0" w14:textId="77777777" w:rsidR="002A58BA" w:rsidRPr="005B5B85" w:rsidRDefault="002A58BA" w:rsidP="003A34E8">
                  <w:pPr>
                    <w:rPr>
                      <w:szCs w:val="24"/>
                      <w:lang w:val="lt-LT"/>
                    </w:rPr>
                  </w:pPr>
                  <w:r w:rsidRPr="005B5B85">
                    <w:rPr>
                      <w:szCs w:val="24"/>
                      <w:lang w:val="lt-LT"/>
                    </w:rPr>
                    <w:t>silpnas</w:t>
                  </w:r>
                </w:p>
                <w:p w14:paraId="1D886C95" w14:textId="77777777" w:rsidR="002A58BA" w:rsidRPr="005B5B85" w:rsidRDefault="002A58BA" w:rsidP="003A34E8">
                  <w:pPr>
                    <w:rPr>
                      <w:sz w:val="20"/>
                      <w:lang w:val="lt-LT"/>
                    </w:rPr>
                  </w:pPr>
                  <w:r w:rsidRPr="005B5B85">
                    <w:rPr>
                      <w:sz w:val="20"/>
                      <w:lang w:val="lt-LT"/>
                    </w:rPr>
                    <w:t>weak</w:t>
                  </w:r>
                </w:p>
              </w:tc>
              <w:tc>
                <w:tcPr>
                  <w:tcW w:w="647" w:type="pct"/>
                  <w:gridSpan w:val="3"/>
                </w:tcPr>
                <w:p w14:paraId="15BA5690" w14:textId="77777777" w:rsidR="002A58BA" w:rsidRPr="005B5B85" w:rsidRDefault="002A58BA" w:rsidP="003A34E8">
                  <w:pPr>
                    <w:rPr>
                      <w:i/>
                      <w:szCs w:val="24"/>
                      <w:lang w:val="lt-LT"/>
                    </w:rPr>
                  </w:pPr>
                </w:p>
              </w:tc>
              <w:tc>
                <w:tcPr>
                  <w:tcW w:w="1833" w:type="pct"/>
                  <w:gridSpan w:val="2"/>
                </w:tcPr>
                <w:p w14:paraId="2897A243" w14:textId="77777777" w:rsidR="002A58BA" w:rsidRPr="005B5B85" w:rsidRDefault="002A58BA" w:rsidP="003A34E8">
                  <w:pPr>
                    <w:tabs>
                      <w:tab w:val="left" w:pos="1089"/>
                    </w:tabs>
                    <w:rPr>
                      <w:szCs w:val="24"/>
                      <w:lang w:val="lt-LT"/>
                    </w:rPr>
                  </w:pPr>
                  <w:r w:rsidRPr="005B5B85">
                    <w:rPr>
                      <w:szCs w:val="24"/>
                      <w:lang w:val="lt-LT"/>
                    </w:rPr>
                    <w:t>Arnold, RGT Sigma</w:t>
                  </w:r>
                  <w:r w:rsidRPr="005B5B85">
                    <w:rPr>
                      <w:szCs w:val="24"/>
                      <w:lang w:val="lt-LT"/>
                    </w:rPr>
                    <w:tab/>
                  </w:r>
                </w:p>
              </w:tc>
              <w:tc>
                <w:tcPr>
                  <w:tcW w:w="619" w:type="pct"/>
                </w:tcPr>
                <w:p w14:paraId="5C38B6E9" w14:textId="77777777" w:rsidR="002A58BA" w:rsidRPr="005B5B85" w:rsidRDefault="002A58BA" w:rsidP="003A34E8">
                  <w:pPr>
                    <w:jc w:val="center"/>
                    <w:rPr>
                      <w:i/>
                      <w:szCs w:val="24"/>
                      <w:lang w:val="lt-LT"/>
                    </w:rPr>
                  </w:pPr>
                  <w:r w:rsidRPr="005B5B85">
                    <w:rPr>
                      <w:szCs w:val="24"/>
                      <w:lang w:val="lt-LT"/>
                    </w:rPr>
                    <w:t>2</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1AEC2BC2" w14:textId="77777777" w:rsidTr="003A34E8">
              <w:tblPrEx>
                <w:tblCellMar>
                  <w:left w:w="85" w:type="dxa"/>
                  <w:right w:w="85" w:type="dxa"/>
                </w:tblCellMar>
              </w:tblPrEx>
              <w:trPr>
                <w:cantSplit/>
                <w:trHeight w:hRule="exact" w:val="113"/>
              </w:trPr>
              <w:tc>
                <w:tcPr>
                  <w:tcW w:w="1901" w:type="pct"/>
                </w:tcPr>
                <w:p w14:paraId="246DB599" w14:textId="77777777" w:rsidR="002A58BA" w:rsidRPr="005B5B85" w:rsidRDefault="002A58BA" w:rsidP="003A34E8">
                  <w:pPr>
                    <w:rPr>
                      <w:szCs w:val="24"/>
                      <w:lang w:val="lt-LT"/>
                    </w:rPr>
                  </w:pPr>
                </w:p>
              </w:tc>
              <w:tc>
                <w:tcPr>
                  <w:tcW w:w="647" w:type="pct"/>
                  <w:gridSpan w:val="3"/>
                </w:tcPr>
                <w:p w14:paraId="1FDC7ED5" w14:textId="77777777" w:rsidR="002A58BA" w:rsidRPr="005B5B85" w:rsidRDefault="002A58BA" w:rsidP="003A34E8">
                  <w:pPr>
                    <w:rPr>
                      <w:i/>
                      <w:szCs w:val="24"/>
                      <w:lang w:val="lt-LT"/>
                    </w:rPr>
                  </w:pPr>
                </w:p>
              </w:tc>
              <w:tc>
                <w:tcPr>
                  <w:tcW w:w="1833" w:type="pct"/>
                  <w:gridSpan w:val="2"/>
                </w:tcPr>
                <w:p w14:paraId="68FA7975" w14:textId="77777777" w:rsidR="002A58BA" w:rsidRPr="005B5B85" w:rsidRDefault="002A58BA" w:rsidP="003A34E8">
                  <w:pPr>
                    <w:rPr>
                      <w:szCs w:val="24"/>
                      <w:lang w:val="lt-LT"/>
                    </w:rPr>
                  </w:pPr>
                </w:p>
              </w:tc>
              <w:tc>
                <w:tcPr>
                  <w:tcW w:w="619" w:type="pct"/>
                </w:tcPr>
                <w:p w14:paraId="6C1273AA" w14:textId="77777777" w:rsidR="002A58BA" w:rsidRPr="005B5B85" w:rsidRDefault="002A58BA" w:rsidP="003A34E8">
                  <w:pPr>
                    <w:jc w:val="center"/>
                    <w:rPr>
                      <w:i/>
                      <w:szCs w:val="24"/>
                      <w:lang w:val="lt-LT"/>
                    </w:rPr>
                  </w:pPr>
                </w:p>
              </w:tc>
            </w:tr>
            <w:tr w:rsidR="002A58BA" w:rsidRPr="005B5B85" w14:paraId="6B4DD0F4" w14:textId="77777777" w:rsidTr="003A34E8">
              <w:tblPrEx>
                <w:tblCellMar>
                  <w:left w:w="85" w:type="dxa"/>
                  <w:right w:w="85" w:type="dxa"/>
                </w:tblCellMar>
              </w:tblPrEx>
              <w:trPr>
                <w:cantSplit/>
                <w:trHeight w:val="288"/>
              </w:trPr>
              <w:tc>
                <w:tcPr>
                  <w:tcW w:w="1901" w:type="pct"/>
                </w:tcPr>
                <w:p w14:paraId="715773A3" w14:textId="77777777" w:rsidR="002A58BA" w:rsidRPr="005B5B85" w:rsidRDefault="002A58BA" w:rsidP="003A34E8">
                  <w:pPr>
                    <w:rPr>
                      <w:szCs w:val="24"/>
                      <w:lang w:val="lt-LT"/>
                    </w:rPr>
                  </w:pPr>
                  <w:r w:rsidRPr="005B5B85">
                    <w:rPr>
                      <w:szCs w:val="24"/>
                      <w:lang w:val="lt-LT"/>
                    </w:rPr>
                    <w:t>vidutinis</w:t>
                  </w:r>
                </w:p>
                <w:p w14:paraId="42FC1CF7" w14:textId="77777777" w:rsidR="002A58BA" w:rsidRPr="005B5B85" w:rsidRDefault="002A58BA" w:rsidP="003A34E8">
                  <w:pPr>
                    <w:rPr>
                      <w:sz w:val="20"/>
                      <w:lang w:val="lt-LT"/>
                    </w:rPr>
                  </w:pPr>
                  <w:r w:rsidRPr="005B5B85">
                    <w:rPr>
                      <w:sz w:val="20"/>
                      <w:lang w:val="lt-LT"/>
                    </w:rPr>
                    <w:t>medium</w:t>
                  </w:r>
                </w:p>
              </w:tc>
              <w:tc>
                <w:tcPr>
                  <w:tcW w:w="647" w:type="pct"/>
                  <w:gridSpan w:val="3"/>
                </w:tcPr>
                <w:p w14:paraId="5CF0072C" w14:textId="77777777" w:rsidR="002A58BA" w:rsidRPr="005B5B85" w:rsidRDefault="002A58BA" w:rsidP="003A34E8">
                  <w:pPr>
                    <w:rPr>
                      <w:i/>
                      <w:szCs w:val="24"/>
                      <w:lang w:val="lt-LT"/>
                    </w:rPr>
                  </w:pPr>
                </w:p>
              </w:tc>
              <w:tc>
                <w:tcPr>
                  <w:tcW w:w="1833" w:type="pct"/>
                  <w:gridSpan w:val="2"/>
                </w:tcPr>
                <w:p w14:paraId="7F4FFBD9" w14:textId="77777777" w:rsidR="002A58BA" w:rsidRPr="005B5B85" w:rsidRDefault="002A58BA" w:rsidP="003A34E8">
                  <w:pPr>
                    <w:rPr>
                      <w:szCs w:val="24"/>
                      <w:lang w:val="lt-LT"/>
                    </w:rPr>
                  </w:pPr>
                  <w:r w:rsidRPr="005B5B85">
                    <w:rPr>
                      <w:szCs w:val="24"/>
                      <w:lang w:val="lt-LT"/>
                    </w:rPr>
                    <w:t>Ranger, RGT Straviata,</w:t>
                  </w:r>
                </w:p>
                <w:p w14:paraId="3A7D9E02" w14:textId="77777777" w:rsidR="002A58BA" w:rsidRPr="005B5B85" w:rsidRDefault="002A58BA" w:rsidP="003A34E8">
                  <w:pPr>
                    <w:rPr>
                      <w:szCs w:val="24"/>
                      <w:lang w:val="lt-LT"/>
                    </w:rPr>
                  </w:pPr>
                  <w:r w:rsidRPr="005B5B85">
                    <w:rPr>
                      <w:szCs w:val="24"/>
                      <w:lang w:val="lt-LT"/>
                    </w:rPr>
                    <w:t>SU Ademira</w:t>
                  </w:r>
                </w:p>
              </w:tc>
              <w:tc>
                <w:tcPr>
                  <w:tcW w:w="619" w:type="pct"/>
                </w:tcPr>
                <w:p w14:paraId="0023750B" w14:textId="77777777" w:rsidR="002A58BA" w:rsidRPr="005B5B85" w:rsidRDefault="002A58BA" w:rsidP="003A34E8">
                  <w:pPr>
                    <w:jc w:val="center"/>
                    <w:rPr>
                      <w:i/>
                      <w:szCs w:val="24"/>
                      <w:lang w:val="lt-LT"/>
                    </w:rPr>
                  </w:pPr>
                  <w:r w:rsidRPr="005B5B85">
                    <w:rPr>
                      <w:szCs w:val="24"/>
                      <w:lang w:val="lt-LT"/>
                    </w:rPr>
                    <w:t>3</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29EB590B" w14:textId="77777777" w:rsidTr="003A34E8">
              <w:tblPrEx>
                <w:tblCellMar>
                  <w:left w:w="85" w:type="dxa"/>
                  <w:right w:w="85" w:type="dxa"/>
                </w:tblCellMar>
              </w:tblPrEx>
              <w:trPr>
                <w:cantSplit/>
                <w:trHeight w:hRule="exact" w:val="216"/>
              </w:trPr>
              <w:tc>
                <w:tcPr>
                  <w:tcW w:w="1901" w:type="pct"/>
                </w:tcPr>
                <w:p w14:paraId="2356160F" w14:textId="77777777" w:rsidR="002A58BA" w:rsidRPr="005B5B85" w:rsidRDefault="002A58BA" w:rsidP="003A34E8">
                  <w:pPr>
                    <w:rPr>
                      <w:szCs w:val="24"/>
                      <w:lang w:val="lt-LT"/>
                    </w:rPr>
                  </w:pPr>
                </w:p>
              </w:tc>
              <w:tc>
                <w:tcPr>
                  <w:tcW w:w="647" w:type="pct"/>
                  <w:gridSpan w:val="3"/>
                </w:tcPr>
                <w:p w14:paraId="3898F13A" w14:textId="77777777" w:rsidR="002A58BA" w:rsidRPr="005B5B85" w:rsidRDefault="002A58BA" w:rsidP="003A34E8">
                  <w:pPr>
                    <w:rPr>
                      <w:i/>
                      <w:szCs w:val="24"/>
                      <w:lang w:val="lt-LT"/>
                    </w:rPr>
                  </w:pPr>
                </w:p>
              </w:tc>
              <w:tc>
                <w:tcPr>
                  <w:tcW w:w="1833" w:type="pct"/>
                  <w:gridSpan w:val="2"/>
                </w:tcPr>
                <w:p w14:paraId="5E6B0540" w14:textId="77777777" w:rsidR="002A58BA" w:rsidRPr="005B5B85" w:rsidRDefault="002A58BA" w:rsidP="003A34E8">
                  <w:pPr>
                    <w:rPr>
                      <w:szCs w:val="24"/>
                      <w:lang w:val="lt-LT"/>
                    </w:rPr>
                  </w:pPr>
                </w:p>
              </w:tc>
              <w:tc>
                <w:tcPr>
                  <w:tcW w:w="619" w:type="pct"/>
                </w:tcPr>
                <w:p w14:paraId="4AB55785" w14:textId="77777777" w:rsidR="002A58BA" w:rsidRPr="005B5B85" w:rsidRDefault="002A58BA" w:rsidP="003A34E8">
                  <w:pPr>
                    <w:jc w:val="center"/>
                    <w:rPr>
                      <w:i/>
                      <w:szCs w:val="24"/>
                      <w:lang w:val="lt-LT"/>
                    </w:rPr>
                  </w:pPr>
                </w:p>
              </w:tc>
            </w:tr>
            <w:tr w:rsidR="002A58BA" w:rsidRPr="005B5B85" w14:paraId="0036E24E" w14:textId="77777777" w:rsidTr="003A34E8">
              <w:tblPrEx>
                <w:tblCellMar>
                  <w:left w:w="85" w:type="dxa"/>
                  <w:right w:w="85" w:type="dxa"/>
                </w:tblCellMar>
              </w:tblPrEx>
              <w:trPr>
                <w:cantSplit/>
                <w:trHeight w:val="288"/>
              </w:trPr>
              <w:tc>
                <w:tcPr>
                  <w:tcW w:w="1901" w:type="pct"/>
                </w:tcPr>
                <w:p w14:paraId="44C3B8AA" w14:textId="77777777" w:rsidR="002A58BA" w:rsidRPr="005B5B85" w:rsidRDefault="002A58BA" w:rsidP="003A34E8">
                  <w:pPr>
                    <w:rPr>
                      <w:szCs w:val="24"/>
                      <w:lang w:val="lt-LT"/>
                    </w:rPr>
                  </w:pPr>
                  <w:r w:rsidRPr="005B5B85">
                    <w:rPr>
                      <w:szCs w:val="24"/>
                      <w:lang w:val="lt-LT"/>
                    </w:rPr>
                    <w:t>stiprus</w:t>
                  </w:r>
                </w:p>
                <w:p w14:paraId="2390180B" w14:textId="77777777" w:rsidR="002A58BA" w:rsidRPr="005B5B85" w:rsidRDefault="002A58BA" w:rsidP="003A34E8">
                  <w:pPr>
                    <w:rPr>
                      <w:sz w:val="20"/>
                      <w:lang w:val="lt-LT"/>
                    </w:rPr>
                  </w:pPr>
                  <w:r w:rsidRPr="005B5B85">
                    <w:rPr>
                      <w:sz w:val="20"/>
                      <w:lang w:val="lt-LT"/>
                    </w:rPr>
                    <w:t>strong</w:t>
                  </w:r>
                </w:p>
              </w:tc>
              <w:tc>
                <w:tcPr>
                  <w:tcW w:w="647" w:type="pct"/>
                  <w:gridSpan w:val="3"/>
                </w:tcPr>
                <w:p w14:paraId="69F72001" w14:textId="77777777" w:rsidR="002A58BA" w:rsidRPr="005B5B85" w:rsidRDefault="002A58BA" w:rsidP="003A34E8">
                  <w:pPr>
                    <w:rPr>
                      <w:i/>
                      <w:szCs w:val="24"/>
                      <w:lang w:val="lt-LT"/>
                    </w:rPr>
                  </w:pPr>
                </w:p>
              </w:tc>
              <w:tc>
                <w:tcPr>
                  <w:tcW w:w="1833" w:type="pct"/>
                  <w:gridSpan w:val="2"/>
                </w:tcPr>
                <w:p w14:paraId="4893C78A" w14:textId="77777777" w:rsidR="002A58BA" w:rsidRPr="005B5B85" w:rsidRDefault="002A58BA" w:rsidP="003A34E8">
                  <w:pPr>
                    <w:rPr>
                      <w:szCs w:val="24"/>
                      <w:lang w:val="lt-LT"/>
                    </w:rPr>
                  </w:pPr>
                  <w:r w:rsidRPr="005B5B85">
                    <w:rPr>
                      <w:szCs w:val="24"/>
                      <w:lang w:val="lt-LT"/>
                    </w:rPr>
                    <w:t>ES Pallador, SU Cutena, Talisse</w:t>
                  </w:r>
                </w:p>
              </w:tc>
              <w:tc>
                <w:tcPr>
                  <w:tcW w:w="619" w:type="pct"/>
                </w:tcPr>
                <w:p w14:paraId="685AD8AA" w14:textId="77777777" w:rsidR="002A58BA" w:rsidRPr="005B5B85" w:rsidRDefault="002A58BA" w:rsidP="003A34E8">
                  <w:pPr>
                    <w:jc w:val="center"/>
                    <w:rPr>
                      <w:i/>
                      <w:szCs w:val="24"/>
                      <w:lang w:val="lt-LT"/>
                    </w:rPr>
                  </w:pPr>
                  <w:r w:rsidRPr="005B5B85">
                    <w:rPr>
                      <w:szCs w:val="24"/>
                      <w:lang w:val="lt-LT"/>
                    </w:rPr>
                    <w:t>4</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6E71694E" w14:textId="77777777" w:rsidTr="003A34E8">
              <w:tblPrEx>
                <w:tblCellMar>
                  <w:left w:w="85" w:type="dxa"/>
                  <w:right w:w="85" w:type="dxa"/>
                </w:tblCellMar>
              </w:tblPrEx>
              <w:trPr>
                <w:cantSplit/>
                <w:trHeight w:hRule="exact" w:val="113"/>
              </w:trPr>
              <w:tc>
                <w:tcPr>
                  <w:tcW w:w="1901" w:type="pct"/>
                </w:tcPr>
                <w:p w14:paraId="54947711" w14:textId="77777777" w:rsidR="002A58BA" w:rsidRPr="005B5B85" w:rsidRDefault="002A58BA" w:rsidP="003A34E8">
                  <w:pPr>
                    <w:rPr>
                      <w:szCs w:val="24"/>
                      <w:lang w:val="lt-LT"/>
                    </w:rPr>
                  </w:pPr>
                </w:p>
              </w:tc>
              <w:tc>
                <w:tcPr>
                  <w:tcW w:w="647" w:type="pct"/>
                  <w:gridSpan w:val="3"/>
                </w:tcPr>
                <w:p w14:paraId="5EA8B1E0" w14:textId="77777777" w:rsidR="002A58BA" w:rsidRPr="005B5B85" w:rsidRDefault="002A58BA" w:rsidP="003A34E8">
                  <w:pPr>
                    <w:rPr>
                      <w:i/>
                      <w:szCs w:val="24"/>
                      <w:lang w:val="lt-LT"/>
                    </w:rPr>
                  </w:pPr>
                </w:p>
              </w:tc>
              <w:tc>
                <w:tcPr>
                  <w:tcW w:w="1833" w:type="pct"/>
                  <w:gridSpan w:val="2"/>
                </w:tcPr>
                <w:p w14:paraId="08BCB96B" w14:textId="77777777" w:rsidR="002A58BA" w:rsidRPr="005B5B85" w:rsidRDefault="002A58BA" w:rsidP="003A34E8">
                  <w:pPr>
                    <w:rPr>
                      <w:szCs w:val="24"/>
                      <w:lang w:val="lt-LT"/>
                    </w:rPr>
                  </w:pPr>
                </w:p>
              </w:tc>
              <w:tc>
                <w:tcPr>
                  <w:tcW w:w="619" w:type="pct"/>
                </w:tcPr>
                <w:p w14:paraId="4B21E595" w14:textId="77777777" w:rsidR="002A58BA" w:rsidRPr="005B5B85" w:rsidRDefault="002A58BA" w:rsidP="003A34E8">
                  <w:pPr>
                    <w:jc w:val="center"/>
                    <w:rPr>
                      <w:i/>
                      <w:szCs w:val="24"/>
                      <w:lang w:val="lt-LT"/>
                    </w:rPr>
                  </w:pPr>
                </w:p>
              </w:tc>
            </w:tr>
            <w:tr w:rsidR="002A58BA" w:rsidRPr="005B5B85" w14:paraId="621663C7" w14:textId="77777777" w:rsidTr="003A34E8">
              <w:tblPrEx>
                <w:tblCellMar>
                  <w:left w:w="85" w:type="dxa"/>
                  <w:right w:w="85" w:type="dxa"/>
                </w:tblCellMar>
              </w:tblPrEx>
              <w:trPr>
                <w:cantSplit/>
                <w:trHeight w:val="702"/>
              </w:trPr>
              <w:tc>
                <w:tcPr>
                  <w:tcW w:w="1901" w:type="pct"/>
                </w:tcPr>
                <w:p w14:paraId="0FE1CFEC" w14:textId="77777777" w:rsidR="002A58BA" w:rsidRPr="005B5B85" w:rsidRDefault="002A58BA" w:rsidP="003A34E8">
                  <w:pPr>
                    <w:rPr>
                      <w:szCs w:val="24"/>
                      <w:lang w:val="lt-LT"/>
                    </w:rPr>
                  </w:pPr>
                  <w:r w:rsidRPr="005B5B85">
                    <w:rPr>
                      <w:szCs w:val="24"/>
                      <w:lang w:val="lt-LT"/>
                    </w:rPr>
                    <w:t>labai stiprus</w:t>
                  </w:r>
                </w:p>
                <w:p w14:paraId="64F24A81" w14:textId="77777777" w:rsidR="002A58BA" w:rsidRPr="005B5B85" w:rsidRDefault="002A58BA" w:rsidP="003A34E8">
                  <w:pPr>
                    <w:rPr>
                      <w:sz w:val="20"/>
                      <w:lang w:val="lt-LT"/>
                    </w:rPr>
                  </w:pPr>
                  <w:r w:rsidRPr="005B5B85">
                    <w:rPr>
                      <w:sz w:val="20"/>
                      <w:lang w:val="lt-LT"/>
                    </w:rPr>
                    <w:t>very strong</w:t>
                  </w:r>
                </w:p>
              </w:tc>
              <w:tc>
                <w:tcPr>
                  <w:tcW w:w="647" w:type="pct"/>
                  <w:gridSpan w:val="3"/>
                </w:tcPr>
                <w:p w14:paraId="3E21126D" w14:textId="77777777" w:rsidR="002A58BA" w:rsidRPr="005B5B85" w:rsidRDefault="002A58BA" w:rsidP="003A34E8">
                  <w:pPr>
                    <w:rPr>
                      <w:i/>
                      <w:szCs w:val="24"/>
                      <w:lang w:val="lt-LT"/>
                    </w:rPr>
                  </w:pPr>
                </w:p>
              </w:tc>
              <w:tc>
                <w:tcPr>
                  <w:tcW w:w="1833" w:type="pct"/>
                  <w:gridSpan w:val="2"/>
                </w:tcPr>
                <w:p w14:paraId="15CCB817" w14:textId="77777777" w:rsidR="002A58BA" w:rsidRPr="005B5B85" w:rsidRDefault="002A58BA" w:rsidP="003A34E8">
                  <w:pPr>
                    <w:rPr>
                      <w:szCs w:val="24"/>
                      <w:lang w:val="lt-LT"/>
                    </w:rPr>
                  </w:pPr>
                </w:p>
              </w:tc>
              <w:tc>
                <w:tcPr>
                  <w:tcW w:w="619" w:type="pct"/>
                </w:tcPr>
                <w:p w14:paraId="69BF11AF" w14:textId="77777777" w:rsidR="002A58BA" w:rsidRPr="005B5B85" w:rsidRDefault="002A58BA" w:rsidP="003A34E8">
                  <w:pPr>
                    <w:jc w:val="center"/>
                    <w:rPr>
                      <w:i/>
                      <w:szCs w:val="24"/>
                      <w:lang w:val="lt-LT"/>
                    </w:rPr>
                  </w:pPr>
                  <w:r w:rsidRPr="005B5B85">
                    <w:rPr>
                      <w:szCs w:val="24"/>
                      <w:lang w:val="lt-LT"/>
                    </w:rPr>
                    <w:t>5</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bl>
          <w:p w14:paraId="0FFEB724" w14:textId="77777777" w:rsidR="002A58BA" w:rsidRPr="005B5B85" w:rsidRDefault="002A58BA" w:rsidP="003A34E8">
            <w:pPr>
              <w:rPr>
                <w:sz w:val="20"/>
                <w:lang w:val="lt-LT"/>
              </w:rPr>
            </w:pPr>
          </w:p>
        </w:tc>
      </w:tr>
      <w:tr w:rsidR="002A58BA" w:rsidRPr="005B5B85" w14:paraId="6D7CEAFF" w14:textId="77777777" w:rsidTr="001507B3">
        <w:trPr>
          <w:cantSplit/>
          <w:trHeight w:val="6557"/>
          <w:jc w:val="center"/>
        </w:trPr>
        <w:tc>
          <w:tcPr>
            <w:tcW w:w="546" w:type="dxa"/>
            <w:tcBorders>
              <w:top w:val="single" w:sz="4" w:space="0" w:color="auto"/>
              <w:left w:val="single" w:sz="4" w:space="0" w:color="auto"/>
              <w:bottom w:val="single" w:sz="4" w:space="0" w:color="auto"/>
              <w:right w:val="nil"/>
            </w:tcBorders>
            <w:tcMar>
              <w:top w:w="57" w:type="dxa"/>
            </w:tcMar>
          </w:tcPr>
          <w:p w14:paraId="47012D60" w14:textId="77777777" w:rsidR="002A58BA" w:rsidRPr="005B5B85" w:rsidRDefault="002A58BA" w:rsidP="003A34E8">
            <w:pPr>
              <w:jc w:val="center"/>
              <w:rPr>
                <w:b/>
                <w:iCs/>
                <w:szCs w:val="24"/>
                <w:lang w:val="lt-LT"/>
              </w:rPr>
            </w:pPr>
            <w:r w:rsidRPr="005B5B85">
              <w:rPr>
                <w:b/>
                <w:iCs/>
                <w:szCs w:val="24"/>
                <w:lang w:val="lt-LT"/>
              </w:rPr>
              <w:lastRenderedPageBreak/>
              <w:t>5.16.</w:t>
            </w:r>
          </w:p>
          <w:p w14:paraId="1336A168" w14:textId="77777777" w:rsidR="002A58BA" w:rsidRPr="005B5B85" w:rsidRDefault="002A58BA" w:rsidP="003A34E8">
            <w:pPr>
              <w:rPr>
                <w:b/>
                <w:iCs/>
                <w:szCs w:val="24"/>
                <w:lang w:val="lt-LT"/>
              </w:rPr>
            </w:pPr>
          </w:p>
        </w:tc>
        <w:tc>
          <w:tcPr>
            <w:tcW w:w="9709" w:type="dxa"/>
            <w:gridSpan w:val="3"/>
            <w:tcBorders>
              <w:top w:val="single" w:sz="4" w:space="0" w:color="auto"/>
              <w:left w:val="nil"/>
              <w:bottom w:val="single" w:sz="4" w:space="0" w:color="auto"/>
              <w:right w:val="single" w:sz="4" w:space="0" w:color="auto"/>
            </w:tcBorders>
          </w:tcPr>
          <w:p w14:paraId="31DACAFB" w14:textId="77777777" w:rsidR="002A58BA" w:rsidRPr="005B5B85" w:rsidRDefault="002A58BA" w:rsidP="003A34E8">
            <w:pPr>
              <w:rPr>
                <w:b/>
                <w:bCs/>
                <w:szCs w:val="24"/>
                <w:lang w:val="lt-LT"/>
              </w:rPr>
            </w:pPr>
            <w:r w:rsidRPr="005B5B85">
              <w:rPr>
                <w:b/>
                <w:bCs/>
                <w:szCs w:val="24"/>
                <w:lang w:val="lt-LT"/>
              </w:rPr>
              <w:t>Sėkla: 1000 sėklų masė</w:t>
            </w:r>
          </w:p>
          <w:p w14:paraId="31A9BB81" w14:textId="77777777" w:rsidR="002A58BA" w:rsidRPr="005B5B85" w:rsidRDefault="002A58BA" w:rsidP="003A34E8">
            <w:pPr>
              <w:rPr>
                <w:sz w:val="20"/>
                <w:lang w:val="lt-LT"/>
              </w:rPr>
            </w:pPr>
            <w:r w:rsidRPr="005B5B85">
              <w:rPr>
                <w:sz w:val="20"/>
                <w:lang w:val="lt-LT"/>
              </w:rPr>
              <w:t>Seed: 1000 seed weight</w:t>
            </w:r>
          </w:p>
          <w:tbl>
            <w:tblPr>
              <w:tblW w:w="9551" w:type="dxa"/>
              <w:tblLayout w:type="fixed"/>
              <w:tblCellMar>
                <w:left w:w="0" w:type="dxa"/>
                <w:right w:w="0" w:type="dxa"/>
              </w:tblCellMar>
              <w:tblLook w:val="04A0" w:firstRow="1" w:lastRow="0" w:firstColumn="1" w:lastColumn="0" w:noHBand="0" w:noVBand="1"/>
            </w:tblPr>
            <w:tblGrid>
              <w:gridCol w:w="3631"/>
              <w:gridCol w:w="684"/>
              <w:gridCol w:w="541"/>
              <w:gridCol w:w="11"/>
              <w:gridCol w:w="3492"/>
              <w:gridCol w:w="10"/>
              <w:gridCol w:w="1182"/>
            </w:tblGrid>
            <w:tr w:rsidR="002A58BA" w:rsidRPr="005B5B85" w14:paraId="2DAB4E6C" w14:textId="77777777" w:rsidTr="003A34E8">
              <w:trPr>
                <w:cantSplit/>
                <w:trHeight w:val="116"/>
              </w:trPr>
              <w:tc>
                <w:tcPr>
                  <w:tcW w:w="2259" w:type="pct"/>
                  <w:gridSpan w:val="2"/>
                </w:tcPr>
                <w:p w14:paraId="578AFFCE" w14:textId="77777777" w:rsidR="002A58BA" w:rsidRPr="005B5B85" w:rsidRDefault="002A58BA" w:rsidP="003A34E8">
                  <w:pPr>
                    <w:rPr>
                      <w:sz w:val="6"/>
                      <w:szCs w:val="6"/>
                      <w:lang w:val="lt-LT"/>
                    </w:rPr>
                  </w:pPr>
                </w:p>
              </w:tc>
              <w:tc>
                <w:tcPr>
                  <w:tcW w:w="283" w:type="pct"/>
                </w:tcPr>
                <w:p w14:paraId="0A8467AB" w14:textId="77777777" w:rsidR="002A58BA" w:rsidRPr="005B5B85" w:rsidRDefault="002A58BA" w:rsidP="003A34E8">
                  <w:pPr>
                    <w:rPr>
                      <w:sz w:val="6"/>
                      <w:szCs w:val="6"/>
                      <w:lang w:val="lt-LT"/>
                    </w:rPr>
                  </w:pPr>
                </w:p>
              </w:tc>
              <w:tc>
                <w:tcPr>
                  <w:tcW w:w="1834" w:type="pct"/>
                  <w:gridSpan w:val="2"/>
                </w:tcPr>
                <w:p w14:paraId="1489B8D5" w14:textId="77777777" w:rsidR="002A58BA" w:rsidRPr="005B5B85" w:rsidRDefault="002A58BA" w:rsidP="003A34E8">
                  <w:pPr>
                    <w:rPr>
                      <w:sz w:val="6"/>
                      <w:szCs w:val="6"/>
                      <w:lang w:val="lt-LT"/>
                    </w:rPr>
                  </w:pPr>
                </w:p>
              </w:tc>
              <w:tc>
                <w:tcPr>
                  <w:tcW w:w="624" w:type="pct"/>
                  <w:gridSpan w:val="2"/>
                </w:tcPr>
                <w:p w14:paraId="02846F37" w14:textId="77777777" w:rsidR="002A58BA" w:rsidRPr="005B5B85" w:rsidRDefault="002A58BA" w:rsidP="003A34E8">
                  <w:pPr>
                    <w:jc w:val="center"/>
                    <w:rPr>
                      <w:sz w:val="6"/>
                      <w:szCs w:val="6"/>
                      <w:lang w:val="lt-LT"/>
                    </w:rPr>
                  </w:pPr>
                </w:p>
              </w:tc>
            </w:tr>
            <w:tr w:rsidR="002A58BA" w:rsidRPr="005B5B85" w14:paraId="7A9EE27E" w14:textId="77777777" w:rsidTr="003A34E8">
              <w:tblPrEx>
                <w:tblCellMar>
                  <w:left w:w="85" w:type="dxa"/>
                  <w:right w:w="85" w:type="dxa"/>
                </w:tblCellMar>
              </w:tblPrEx>
              <w:trPr>
                <w:cantSplit/>
                <w:trHeight w:val="57"/>
              </w:trPr>
              <w:tc>
                <w:tcPr>
                  <w:tcW w:w="1901" w:type="pct"/>
                </w:tcPr>
                <w:p w14:paraId="1FEC5CFB" w14:textId="77777777" w:rsidR="002A58BA" w:rsidRPr="005B5B85" w:rsidRDefault="002A58BA" w:rsidP="003A34E8">
                  <w:pPr>
                    <w:rPr>
                      <w:szCs w:val="24"/>
                      <w:lang w:val="lt-LT"/>
                    </w:rPr>
                  </w:pPr>
                  <w:r w:rsidRPr="005B5B85">
                    <w:rPr>
                      <w:szCs w:val="24"/>
                      <w:lang w:val="lt-LT"/>
                    </w:rPr>
                    <w:t>labai maža</w:t>
                  </w:r>
                </w:p>
                <w:p w14:paraId="49B7C833" w14:textId="77777777" w:rsidR="002A58BA" w:rsidRPr="005B5B85" w:rsidRDefault="002A58BA" w:rsidP="003A34E8">
                  <w:pPr>
                    <w:rPr>
                      <w:sz w:val="20"/>
                      <w:lang w:val="lt-LT"/>
                    </w:rPr>
                  </w:pPr>
                  <w:r w:rsidRPr="005B5B85">
                    <w:rPr>
                      <w:sz w:val="20"/>
                      <w:lang w:val="lt-LT"/>
                    </w:rPr>
                    <w:t>very low</w:t>
                  </w:r>
                </w:p>
              </w:tc>
              <w:tc>
                <w:tcPr>
                  <w:tcW w:w="647" w:type="pct"/>
                  <w:gridSpan w:val="3"/>
                </w:tcPr>
                <w:p w14:paraId="2A881D27" w14:textId="77777777" w:rsidR="002A58BA" w:rsidRPr="005B5B85" w:rsidRDefault="002A58BA" w:rsidP="003A34E8">
                  <w:pPr>
                    <w:rPr>
                      <w:i/>
                      <w:szCs w:val="24"/>
                      <w:lang w:val="lt-LT"/>
                    </w:rPr>
                  </w:pPr>
                </w:p>
              </w:tc>
              <w:tc>
                <w:tcPr>
                  <w:tcW w:w="1833" w:type="pct"/>
                  <w:gridSpan w:val="2"/>
                </w:tcPr>
                <w:p w14:paraId="42D325BA" w14:textId="77777777" w:rsidR="002A58BA" w:rsidRPr="005B5B85" w:rsidRDefault="002A58BA" w:rsidP="003A34E8">
                  <w:pPr>
                    <w:rPr>
                      <w:szCs w:val="24"/>
                      <w:lang w:val="lt-LT"/>
                    </w:rPr>
                  </w:pPr>
                </w:p>
              </w:tc>
              <w:tc>
                <w:tcPr>
                  <w:tcW w:w="619" w:type="pct"/>
                </w:tcPr>
                <w:p w14:paraId="395B3221" w14:textId="77777777" w:rsidR="002A58BA" w:rsidRPr="005B5B85" w:rsidRDefault="002A58BA" w:rsidP="003A34E8">
                  <w:pPr>
                    <w:jc w:val="center"/>
                    <w:rPr>
                      <w:i/>
                      <w:szCs w:val="24"/>
                      <w:lang w:val="lt-LT"/>
                    </w:rPr>
                  </w:pPr>
                  <w:r w:rsidRPr="005B5B85">
                    <w:rPr>
                      <w:szCs w:val="24"/>
                      <w:lang w:val="lt-LT"/>
                    </w:rPr>
                    <w:t>1</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1215CC69" w14:textId="77777777" w:rsidTr="003A34E8">
              <w:tblPrEx>
                <w:tblCellMar>
                  <w:left w:w="85" w:type="dxa"/>
                  <w:right w:w="85" w:type="dxa"/>
                </w:tblCellMar>
              </w:tblPrEx>
              <w:trPr>
                <w:cantSplit/>
                <w:trHeight w:hRule="exact" w:val="113"/>
              </w:trPr>
              <w:tc>
                <w:tcPr>
                  <w:tcW w:w="1901" w:type="pct"/>
                </w:tcPr>
                <w:p w14:paraId="3C63F90E" w14:textId="77777777" w:rsidR="002A58BA" w:rsidRPr="005B5B85" w:rsidRDefault="002A58BA" w:rsidP="003A34E8">
                  <w:pPr>
                    <w:rPr>
                      <w:szCs w:val="24"/>
                      <w:lang w:val="lt-LT"/>
                    </w:rPr>
                  </w:pPr>
                </w:p>
              </w:tc>
              <w:tc>
                <w:tcPr>
                  <w:tcW w:w="647" w:type="pct"/>
                  <w:gridSpan w:val="3"/>
                </w:tcPr>
                <w:p w14:paraId="62565C89" w14:textId="77777777" w:rsidR="002A58BA" w:rsidRPr="005B5B85" w:rsidRDefault="002A58BA" w:rsidP="003A34E8">
                  <w:pPr>
                    <w:rPr>
                      <w:i/>
                      <w:szCs w:val="24"/>
                      <w:lang w:val="lt-LT"/>
                    </w:rPr>
                  </w:pPr>
                </w:p>
              </w:tc>
              <w:tc>
                <w:tcPr>
                  <w:tcW w:w="1833" w:type="pct"/>
                  <w:gridSpan w:val="2"/>
                </w:tcPr>
                <w:p w14:paraId="2628D46E" w14:textId="77777777" w:rsidR="002A58BA" w:rsidRPr="005B5B85" w:rsidRDefault="002A58BA" w:rsidP="003A34E8">
                  <w:pPr>
                    <w:rPr>
                      <w:szCs w:val="24"/>
                      <w:lang w:val="lt-LT"/>
                    </w:rPr>
                  </w:pPr>
                </w:p>
              </w:tc>
              <w:tc>
                <w:tcPr>
                  <w:tcW w:w="619" w:type="pct"/>
                </w:tcPr>
                <w:p w14:paraId="076A3F94" w14:textId="77777777" w:rsidR="002A58BA" w:rsidRPr="005B5B85" w:rsidRDefault="002A58BA" w:rsidP="003A34E8">
                  <w:pPr>
                    <w:jc w:val="center"/>
                    <w:rPr>
                      <w:i/>
                      <w:szCs w:val="24"/>
                      <w:lang w:val="lt-LT"/>
                    </w:rPr>
                  </w:pPr>
                </w:p>
              </w:tc>
            </w:tr>
            <w:tr w:rsidR="002A58BA" w:rsidRPr="005B5B85" w14:paraId="63716336" w14:textId="77777777" w:rsidTr="003A34E8">
              <w:tblPrEx>
                <w:tblCellMar>
                  <w:left w:w="85" w:type="dxa"/>
                  <w:right w:w="85" w:type="dxa"/>
                </w:tblCellMar>
              </w:tblPrEx>
              <w:trPr>
                <w:cantSplit/>
                <w:trHeight w:val="288"/>
              </w:trPr>
              <w:tc>
                <w:tcPr>
                  <w:tcW w:w="1901" w:type="pct"/>
                </w:tcPr>
                <w:p w14:paraId="694FA219" w14:textId="77777777" w:rsidR="002A58BA" w:rsidRPr="005B5B85" w:rsidRDefault="002A58BA" w:rsidP="003A34E8">
                  <w:pPr>
                    <w:rPr>
                      <w:szCs w:val="24"/>
                      <w:lang w:val="lt-LT"/>
                    </w:rPr>
                  </w:pPr>
                  <w:r w:rsidRPr="005B5B85">
                    <w:rPr>
                      <w:szCs w:val="24"/>
                      <w:lang w:val="lt-LT"/>
                    </w:rPr>
                    <w:t>nuo labai mažos iki mažos</w:t>
                  </w:r>
                </w:p>
                <w:p w14:paraId="2F0A7DA3" w14:textId="77777777" w:rsidR="002A58BA" w:rsidRPr="005B5B85" w:rsidRDefault="002A58BA" w:rsidP="003A34E8">
                  <w:pPr>
                    <w:rPr>
                      <w:sz w:val="20"/>
                      <w:lang w:val="lt-LT"/>
                    </w:rPr>
                  </w:pPr>
                  <w:r w:rsidRPr="005B5B85">
                    <w:rPr>
                      <w:sz w:val="20"/>
                      <w:lang w:val="lt-LT"/>
                    </w:rPr>
                    <w:t>very low to low</w:t>
                  </w:r>
                </w:p>
              </w:tc>
              <w:tc>
                <w:tcPr>
                  <w:tcW w:w="647" w:type="pct"/>
                  <w:gridSpan w:val="3"/>
                </w:tcPr>
                <w:p w14:paraId="4082A6EA" w14:textId="77777777" w:rsidR="002A58BA" w:rsidRPr="005B5B85" w:rsidRDefault="002A58BA" w:rsidP="003A34E8">
                  <w:pPr>
                    <w:rPr>
                      <w:i/>
                      <w:szCs w:val="24"/>
                      <w:lang w:val="lt-LT"/>
                    </w:rPr>
                  </w:pPr>
                </w:p>
              </w:tc>
              <w:tc>
                <w:tcPr>
                  <w:tcW w:w="1833" w:type="pct"/>
                  <w:gridSpan w:val="2"/>
                </w:tcPr>
                <w:p w14:paraId="6F4A2A88" w14:textId="77777777" w:rsidR="002A58BA" w:rsidRPr="005B5B85" w:rsidRDefault="002A58BA" w:rsidP="003A34E8">
                  <w:pPr>
                    <w:tabs>
                      <w:tab w:val="left" w:pos="1089"/>
                    </w:tabs>
                    <w:rPr>
                      <w:szCs w:val="24"/>
                      <w:lang w:val="lt-LT"/>
                    </w:rPr>
                  </w:pPr>
                </w:p>
              </w:tc>
              <w:tc>
                <w:tcPr>
                  <w:tcW w:w="619" w:type="pct"/>
                </w:tcPr>
                <w:p w14:paraId="0B4EA735" w14:textId="77777777" w:rsidR="002A58BA" w:rsidRPr="005B5B85" w:rsidRDefault="002A58BA" w:rsidP="003A34E8">
                  <w:pPr>
                    <w:jc w:val="center"/>
                    <w:rPr>
                      <w:i/>
                      <w:szCs w:val="24"/>
                      <w:lang w:val="lt-LT"/>
                    </w:rPr>
                  </w:pPr>
                  <w:r w:rsidRPr="005B5B85">
                    <w:rPr>
                      <w:szCs w:val="24"/>
                      <w:lang w:val="lt-LT"/>
                    </w:rPr>
                    <w:t>2</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57C60CCD" w14:textId="77777777" w:rsidTr="003A34E8">
              <w:tblPrEx>
                <w:tblCellMar>
                  <w:left w:w="85" w:type="dxa"/>
                  <w:right w:w="85" w:type="dxa"/>
                </w:tblCellMar>
              </w:tblPrEx>
              <w:trPr>
                <w:cantSplit/>
                <w:trHeight w:hRule="exact" w:val="113"/>
              </w:trPr>
              <w:tc>
                <w:tcPr>
                  <w:tcW w:w="1901" w:type="pct"/>
                </w:tcPr>
                <w:p w14:paraId="0FF7E8FC" w14:textId="77777777" w:rsidR="002A58BA" w:rsidRPr="005B5B85" w:rsidRDefault="002A58BA" w:rsidP="003A34E8">
                  <w:pPr>
                    <w:rPr>
                      <w:szCs w:val="24"/>
                      <w:lang w:val="lt-LT"/>
                    </w:rPr>
                  </w:pPr>
                </w:p>
              </w:tc>
              <w:tc>
                <w:tcPr>
                  <w:tcW w:w="647" w:type="pct"/>
                  <w:gridSpan w:val="3"/>
                </w:tcPr>
                <w:p w14:paraId="34B1C145" w14:textId="77777777" w:rsidR="002A58BA" w:rsidRPr="005B5B85" w:rsidRDefault="002A58BA" w:rsidP="003A34E8">
                  <w:pPr>
                    <w:rPr>
                      <w:i/>
                      <w:szCs w:val="24"/>
                      <w:lang w:val="lt-LT"/>
                    </w:rPr>
                  </w:pPr>
                </w:p>
              </w:tc>
              <w:tc>
                <w:tcPr>
                  <w:tcW w:w="1833" w:type="pct"/>
                  <w:gridSpan w:val="2"/>
                </w:tcPr>
                <w:p w14:paraId="225056F9" w14:textId="77777777" w:rsidR="002A58BA" w:rsidRPr="005B5B85" w:rsidRDefault="002A58BA" w:rsidP="003A34E8">
                  <w:pPr>
                    <w:rPr>
                      <w:szCs w:val="24"/>
                      <w:lang w:val="lt-LT"/>
                    </w:rPr>
                  </w:pPr>
                </w:p>
              </w:tc>
              <w:tc>
                <w:tcPr>
                  <w:tcW w:w="619" w:type="pct"/>
                </w:tcPr>
                <w:p w14:paraId="7F255F4D" w14:textId="77777777" w:rsidR="002A58BA" w:rsidRPr="005B5B85" w:rsidRDefault="002A58BA" w:rsidP="003A34E8">
                  <w:pPr>
                    <w:jc w:val="center"/>
                    <w:rPr>
                      <w:i/>
                      <w:szCs w:val="24"/>
                      <w:lang w:val="lt-LT"/>
                    </w:rPr>
                  </w:pPr>
                </w:p>
              </w:tc>
            </w:tr>
            <w:tr w:rsidR="002A58BA" w:rsidRPr="005B5B85" w14:paraId="06A4A6AF" w14:textId="77777777" w:rsidTr="003A34E8">
              <w:tblPrEx>
                <w:tblCellMar>
                  <w:left w:w="85" w:type="dxa"/>
                  <w:right w:w="85" w:type="dxa"/>
                </w:tblCellMar>
              </w:tblPrEx>
              <w:trPr>
                <w:cantSplit/>
                <w:trHeight w:val="288"/>
              </w:trPr>
              <w:tc>
                <w:tcPr>
                  <w:tcW w:w="1901" w:type="pct"/>
                </w:tcPr>
                <w:p w14:paraId="63E5E9D0" w14:textId="77777777" w:rsidR="002A58BA" w:rsidRPr="005B5B85" w:rsidRDefault="002A58BA" w:rsidP="003A34E8">
                  <w:pPr>
                    <w:rPr>
                      <w:szCs w:val="24"/>
                      <w:lang w:val="lt-LT"/>
                    </w:rPr>
                  </w:pPr>
                  <w:r w:rsidRPr="005B5B85">
                    <w:rPr>
                      <w:szCs w:val="24"/>
                      <w:lang w:val="lt-LT"/>
                    </w:rPr>
                    <w:t>maža</w:t>
                  </w:r>
                </w:p>
                <w:p w14:paraId="0647CC7F" w14:textId="77777777" w:rsidR="002A58BA" w:rsidRPr="005B5B85" w:rsidRDefault="002A58BA" w:rsidP="003A34E8">
                  <w:pPr>
                    <w:rPr>
                      <w:sz w:val="20"/>
                      <w:lang w:val="lt-LT"/>
                    </w:rPr>
                  </w:pPr>
                  <w:r w:rsidRPr="005B5B85">
                    <w:rPr>
                      <w:sz w:val="20"/>
                      <w:lang w:val="lt-LT"/>
                    </w:rPr>
                    <w:t>low</w:t>
                  </w:r>
                </w:p>
              </w:tc>
              <w:tc>
                <w:tcPr>
                  <w:tcW w:w="647" w:type="pct"/>
                  <w:gridSpan w:val="3"/>
                </w:tcPr>
                <w:p w14:paraId="0B7CE840" w14:textId="77777777" w:rsidR="002A58BA" w:rsidRPr="005B5B85" w:rsidRDefault="002A58BA" w:rsidP="003A34E8">
                  <w:pPr>
                    <w:rPr>
                      <w:i/>
                      <w:szCs w:val="24"/>
                      <w:lang w:val="lt-LT"/>
                    </w:rPr>
                  </w:pPr>
                </w:p>
              </w:tc>
              <w:tc>
                <w:tcPr>
                  <w:tcW w:w="1833" w:type="pct"/>
                  <w:gridSpan w:val="2"/>
                </w:tcPr>
                <w:p w14:paraId="51E696FF" w14:textId="77777777" w:rsidR="002A58BA" w:rsidRPr="005B5B85" w:rsidRDefault="002A58BA" w:rsidP="003A34E8">
                  <w:pPr>
                    <w:rPr>
                      <w:szCs w:val="24"/>
                      <w:lang w:val="lt-LT"/>
                    </w:rPr>
                  </w:pPr>
                  <w:r w:rsidRPr="005B5B85">
                    <w:rPr>
                      <w:szCs w:val="24"/>
                      <w:lang w:val="lt-LT"/>
                    </w:rPr>
                    <w:t>ES Pallador, Nawiko, Wapiti</w:t>
                  </w:r>
                </w:p>
              </w:tc>
              <w:tc>
                <w:tcPr>
                  <w:tcW w:w="619" w:type="pct"/>
                </w:tcPr>
                <w:p w14:paraId="163B93E0" w14:textId="77777777" w:rsidR="002A58BA" w:rsidRPr="005B5B85" w:rsidRDefault="002A58BA" w:rsidP="003A34E8">
                  <w:pPr>
                    <w:jc w:val="center"/>
                    <w:rPr>
                      <w:i/>
                      <w:szCs w:val="24"/>
                      <w:lang w:val="lt-LT"/>
                    </w:rPr>
                  </w:pPr>
                  <w:r w:rsidRPr="005B5B85">
                    <w:rPr>
                      <w:szCs w:val="24"/>
                      <w:lang w:val="lt-LT"/>
                    </w:rPr>
                    <w:t>3</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169F1D49" w14:textId="77777777" w:rsidTr="003A34E8">
              <w:tblPrEx>
                <w:tblCellMar>
                  <w:left w:w="85" w:type="dxa"/>
                  <w:right w:w="85" w:type="dxa"/>
                </w:tblCellMar>
              </w:tblPrEx>
              <w:trPr>
                <w:cantSplit/>
                <w:trHeight w:hRule="exact" w:val="113"/>
              </w:trPr>
              <w:tc>
                <w:tcPr>
                  <w:tcW w:w="1901" w:type="pct"/>
                </w:tcPr>
                <w:p w14:paraId="759B44CA" w14:textId="77777777" w:rsidR="002A58BA" w:rsidRPr="005B5B85" w:rsidRDefault="002A58BA" w:rsidP="003A34E8">
                  <w:pPr>
                    <w:rPr>
                      <w:szCs w:val="24"/>
                      <w:lang w:val="lt-LT"/>
                    </w:rPr>
                  </w:pPr>
                </w:p>
              </w:tc>
              <w:tc>
                <w:tcPr>
                  <w:tcW w:w="647" w:type="pct"/>
                  <w:gridSpan w:val="3"/>
                </w:tcPr>
                <w:p w14:paraId="60AAE295" w14:textId="77777777" w:rsidR="002A58BA" w:rsidRPr="005B5B85" w:rsidRDefault="002A58BA" w:rsidP="003A34E8">
                  <w:pPr>
                    <w:rPr>
                      <w:i/>
                      <w:szCs w:val="24"/>
                      <w:lang w:val="lt-LT"/>
                    </w:rPr>
                  </w:pPr>
                </w:p>
              </w:tc>
              <w:tc>
                <w:tcPr>
                  <w:tcW w:w="1833" w:type="pct"/>
                  <w:gridSpan w:val="2"/>
                </w:tcPr>
                <w:p w14:paraId="16C348DF" w14:textId="77777777" w:rsidR="002A58BA" w:rsidRPr="005B5B85" w:rsidRDefault="002A58BA" w:rsidP="003A34E8">
                  <w:pPr>
                    <w:rPr>
                      <w:szCs w:val="24"/>
                      <w:lang w:val="lt-LT"/>
                    </w:rPr>
                  </w:pPr>
                </w:p>
              </w:tc>
              <w:tc>
                <w:tcPr>
                  <w:tcW w:w="619" w:type="pct"/>
                </w:tcPr>
                <w:p w14:paraId="5CCF4536" w14:textId="77777777" w:rsidR="002A58BA" w:rsidRPr="005B5B85" w:rsidRDefault="002A58BA" w:rsidP="003A34E8">
                  <w:pPr>
                    <w:jc w:val="center"/>
                    <w:rPr>
                      <w:i/>
                      <w:szCs w:val="24"/>
                      <w:lang w:val="lt-LT"/>
                    </w:rPr>
                  </w:pPr>
                </w:p>
              </w:tc>
            </w:tr>
            <w:tr w:rsidR="002A58BA" w:rsidRPr="005B5B85" w14:paraId="38735D2C" w14:textId="77777777" w:rsidTr="003A34E8">
              <w:tblPrEx>
                <w:tblCellMar>
                  <w:left w:w="85" w:type="dxa"/>
                  <w:right w:w="85" w:type="dxa"/>
                </w:tblCellMar>
              </w:tblPrEx>
              <w:trPr>
                <w:cantSplit/>
                <w:trHeight w:val="288"/>
              </w:trPr>
              <w:tc>
                <w:tcPr>
                  <w:tcW w:w="1901" w:type="pct"/>
                </w:tcPr>
                <w:p w14:paraId="713325E0" w14:textId="77777777" w:rsidR="002A58BA" w:rsidRPr="005B5B85" w:rsidRDefault="002A58BA" w:rsidP="003A34E8">
                  <w:pPr>
                    <w:rPr>
                      <w:szCs w:val="24"/>
                      <w:lang w:val="lt-LT"/>
                    </w:rPr>
                  </w:pPr>
                  <w:r w:rsidRPr="005B5B85">
                    <w:rPr>
                      <w:szCs w:val="24"/>
                      <w:lang w:val="lt-LT"/>
                    </w:rPr>
                    <w:t>nuo mažos iki vidutinės</w:t>
                  </w:r>
                </w:p>
                <w:p w14:paraId="5240F098" w14:textId="77777777" w:rsidR="002A58BA" w:rsidRPr="005B5B85" w:rsidRDefault="002A58BA" w:rsidP="003A34E8">
                  <w:pPr>
                    <w:rPr>
                      <w:sz w:val="20"/>
                      <w:lang w:val="lt-LT"/>
                    </w:rPr>
                  </w:pPr>
                  <w:r w:rsidRPr="005B5B85">
                    <w:rPr>
                      <w:sz w:val="20"/>
                      <w:lang w:val="lt-LT"/>
                    </w:rPr>
                    <w:t>low to medium</w:t>
                  </w:r>
                </w:p>
              </w:tc>
              <w:tc>
                <w:tcPr>
                  <w:tcW w:w="647" w:type="pct"/>
                  <w:gridSpan w:val="3"/>
                </w:tcPr>
                <w:p w14:paraId="205AD88E" w14:textId="77777777" w:rsidR="002A58BA" w:rsidRPr="005B5B85" w:rsidRDefault="002A58BA" w:rsidP="003A34E8">
                  <w:pPr>
                    <w:rPr>
                      <w:i/>
                      <w:szCs w:val="24"/>
                      <w:lang w:val="lt-LT"/>
                    </w:rPr>
                  </w:pPr>
                </w:p>
              </w:tc>
              <w:tc>
                <w:tcPr>
                  <w:tcW w:w="1833" w:type="pct"/>
                  <w:gridSpan w:val="2"/>
                </w:tcPr>
                <w:p w14:paraId="58327130" w14:textId="77777777" w:rsidR="002A58BA" w:rsidRPr="005B5B85" w:rsidRDefault="002A58BA" w:rsidP="003A34E8">
                  <w:pPr>
                    <w:rPr>
                      <w:szCs w:val="24"/>
                      <w:lang w:val="lt-LT"/>
                    </w:rPr>
                  </w:pPr>
                  <w:r w:rsidRPr="005B5B85">
                    <w:rPr>
                      <w:szCs w:val="24"/>
                      <w:lang w:val="lt-LT"/>
                    </w:rPr>
                    <w:t>Arnold, Basak, Orka</w:t>
                  </w:r>
                </w:p>
              </w:tc>
              <w:tc>
                <w:tcPr>
                  <w:tcW w:w="619" w:type="pct"/>
                </w:tcPr>
                <w:p w14:paraId="222D21B8" w14:textId="77777777" w:rsidR="002A58BA" w:rsidRPr="005B5B85" w:rsidRDefault="002A58BA" w:rsidP="003A34E8">
                  <w:pPr>
                    <w:jc w:val="center"/>
                    <w:rPr>
                      <w:i/>
                      <w:szCs w:val="24"/>
                      <w:lang w:val="lt-LT"/>
                    </w:rPr>
                  </w:pPr>
                  <w:r w:rsidRPr="005B5B85">
                    <w:rPr>
                      <w:szCs w:val="24"/>
                      <w:lang w:val="lt-LT"/>
                    </w:rPr>
                    <w:t>4</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6B0DAAA3" w14:textId="77777777" w:rsidTr="003A34E8">
              <w:tblPrEx>
                <w:tblCellMar>
                  <w:left w:w="85" w:type="dxa"/>
                  <w:right w:w="85" w:type="dxa"/>
                </w:tblCellMar>
              </w:tblPrEx>
              <w:trPr>
                <w:cantSplit/>
                <w:trHeight w:hRule="exact" w:val="113"/>
              </w:trPr>
              <w:tc>
                <w:tcPr>
                  <w:tcW w:w="1901" w:type="pct"/>
                </w:tcPr>
                <w:p w14:paraId="3CCA25D8" w14:textId="77777777" w:rsidR="002A58BA" w:rsidRPr="005B5B85" w:rsidRDefault="002A58BA" w:rsidP="003A34E8">
                  <w:pPr>
                    <w:rPr>
                      <w:szCs w:val="24"/>
                      <w:lang w:val="lt-LT"/>
                    </w:rPr>
                  </w:pPr>
                </w:p>
              </w:tc>
              <w:tc>
                <w:tcPr>
                  <w:tcW w:w="647" w:type="pct"/>
                  <w:gridSpan w:val="3"/>
                </w:tcPr>
                <w:p w14:paraId="321AA689" w14:textId="77777777" w:rsidR="002A58BA" w:rsidRPr="005B5B85" w:rsidRDefault="002A58BA" w:rsidP="003A34E8">
                  <w:pPr>
                    <w:rPr>
                      <w:i/>
                      <w:szCs w:val="24"/>
                      <w:lang w:val="lt-LT"/>
                    </w:rPr>
                  </w:pPr>
                </w:p>
              </w:tc>
              <w:tc>
                <w:tcPr>
                  <w:tcW w:w="1833" w:type="pct"/>
                  <w:gridSpan w:val="2"/>
                </w:tcPr>
                <w:p w14:paraId="4373B228" w14:textId="77777777" w:rsidR="002A58BA" w:rsidRPr="005B5B85" w:rsidRDefault="002A58BA" w:rsidP="003A34E8">
                  <w:pPr>
                    <w:rPr>
                      <w:szCs w:val="24"/>
                      <w:lang w:val="lt-LT"/>
                    </w:rPr>
                  </w:pPr>
                </w:p>
              </w:tc>
              <w:tc>
                <w:tcPr>
                  <w:tcW w:w="619" w:type="pct"/>
                </w:tcPr>
                <w:p w14:paraId="488680F2" w14:textId="77777777" w:rsidR="002A58BA" w:rsidRPr="005B5B85" w:rsidRDefault="002A58BA" w:rsidP="003A34E8">
                  <w:pPr>
                    <w:jc w:val="center"/>
                    <w:rPr>
                      <w:i/>
                      <w:szCs w:val="24"/>
                      <w:lang w:val="lt-LT"/>
                    </w:rPr>
                  </w:pPr>
                </w:p>
              </w:tc>
            </w:tr>
            <w:tr w:rsidR="002A58BA" w:rsidRPr="005B5B85" w14:paraId="5360E3D5" w14:textId="77777777" w:rsidTr="003A34E8">
              <w:tblPrEx>
                <w:tblCellMar>
                  <w:left w:w="85" w:type="dxa"/>
                  <w:right w:w="85" w:type="dxa"/>
                </w:tblCellMar>
              </w:tblPrEx>
              <w:trPr>
                <w:cantSplit/>
                <w:trHeight w:val="288"/>
              </w:trPr>
              <w:tc>
                <w:tcPr>
                  <w:tcW w:w="1901" w:type="pct"/>
                </w:tcPr>
                <w:p w14:paraId="0658308C" w14:textId="77777777" w:rsidR="002A58BA" w:rsidRPr="005B5B85" w:rsidRDefault="002A58BA" w:rsidP="003A34E8">
                  <w:pPr>
                    <w:rPr>
                      <w:szCs w:val="24"/>
                      <w:lang w:val="lt-LT"/>
                    </w:rPr>
                  </w:pPr>
                  <w:r w:rsidRPr="005B5B85">
                    <w:rPr>
                      <w:szCs w:val="24"/>
                      <w:lang w:val="lt-LT"/>
                    </w:rPr>
                    <w:t>vidutinė</w:t>
                  </w:r>
                </w:p>
                <w:p w14:paraId="004B0BC2" w14:textId="77777777" w:rsidR="002A58BA" w:rsidRPr="005B5B85" w:rsidRDefault="002A58BA" w:rsidP="003A34E8">
                  <w:pPr>
                    <w:rPr>
                      <w:sz w:val="20"/>
                      <w:lang w:val="lt-LT"/>
                    </w:rPr>
                  </w:pPr>
                  <w:r w:rsidRPr="005B5B85">
                    <w:rPr>
                      <w:sz w:val="20"/>
                      <w:lang w:val="lt-LT"/>
                    </w:rPr>
                    <w:t>medium</w:t>
                  </w:r>
                </w:p>
              </w:tc>
              <w:tc>
                <w:tcPr>
                  <w:tcW w:w="647" w:type="pct"/>
                  <w:gridSpan w:val="3"/>
                </w:tcPr>
                <w:p w14:paraId="5A0EBAFC" w14:textId="77777777" w:rsidR="002A58BA" w:rsidRPr="005B5B85" w:rsidRDefault="002A58BA" w:rsidP="003A34E8">
                  <w:pPr>
                    <w:rPr>
                      <w:i/>
                      <w:szCs w:val="24"/>
                      <w:lang w:val="lt-LT"/>
                    </w:rPr>
                  </w:pPr>
                </w:p>
              </w:tc>
              <w:tc>
                <w:tcPr>
                  <w:tcW w:w="1833" w:type="pct"/>
                  <w:gridSpan w:val="2"/>
                </w:tcPr>
                <w:p w14:paraId="02284785" w14:textId="77777777" w:rsidR="002A58BA" w:rsidRPr="005B5B85" w:rsidRDefault="002A58BA" w:rsidP="003A34E8">
                  <w:pPr>
                    <w:rPr>
                      <w:szCs w:val="24"/>
                      <w:lang w:val="lt-LT"/>
                    </w:rPr>
                  </w:pPr>
                  <w:r w:rsidRPr="005B5B85">
                    <w:rPr>
                      <w:szCs w:val="24"/>
                      <w:lang w:val="lt-LT"/>
                    </w:rPr>
                    <w:t>Adelfia, ES Indicator,</w:t>
                  </w:r>
                </w:p>
                <w:p w14:paraId="5E4C5F61" w14:textId="77777777" w:rsidR="002A58BA" w:rsidRPr="005B5B85" w:rsidRDefault="002A58BA" w:rsidP="003A34E8">
                  <w:pPr>
                    <w:rPr>
                      <w:szCs w:val="24"/>
                      <w:lang w:val="lt-LT"/>
                    </w:rPr>
                  </w:pPr>
                  <w:r w:rsidRPr="005B5B85">
                    <w:rPr>
                      <w:szCs w:val="24"/>
                      <w:lang w:val="lt-LT"/>
                    </w:rPr>
                    <w:t>PRO Taranaki</w:t>
                  </w:r>
                </w:p>
              </w:tc>
              <w:tc>
                <w:tcPr>
                  <w:tcW w:w="619" w:type="pct"/>
                </w:tcPr>
                <w:p w14:paraId="32F3F092" w14:textId="77777777" w:rsidR="002A58BA" w:rsidRPr="005B5B85" w:rsidRDefault="002A58BA" w:rsidP="003A34E8">
                  <w:pPr>
                    <w:jc w:val="center"/>
                    <w:rPr>
                      <w:i/>
                      <w:szCs w:val="24"/>
                      <w:lang w:val="lt-LT"/>
                    </w:rPr>
                  </w:pPr>
                  <w:r w:rsidRPr="005B5B85">
                    <w:rPr>
                      <w:szCs w:val="24"/>
                      <w:lang w:val="lt-LT"/>
                    </w:rPr>
                    <w:t>5</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6AF9D1D7" w14:textId="77777777" w:rsidTr="003A34E8">
              <w:tblPrEx>
                <w:tblCellMar>
                  <w:left w:w="85" w:type="dxa"/>
                  <w:right w:w="85" w:type="dxa"/>
                </w:tblCellMar>
              </w:tblPrEx>
              <w:trPr>
                <w:cantSplit/>
                <w:trHeight w:hRule="exact" w:val="207"/>
              </w:trPr>
              <w:tc>
                <w:tcPr>
                  <w:tcW w:w="1901" w:type="pct"/>
                </w:tcPr>
                <w:p w14:paraId="47115791" w14:textId="77777777" w:rsidR="002A58BA" w:rsidRPr="005B5B85" w:rsidRDefault="002A58BA" w:rsidP="003A34E8">
                  <w:pPr>
                    <w:rPr>
                      <w:szCs w:val="24"/>
                      <w:lang w:val="lt-LT"/>
                    </w:rPr>
                  </w:pPr>
                </w:p>
              </w:tc>
              <w:tc>
                <w:tcPr>
                  <w:tcW w:w="647" w:type="pct"/>
                  <w:gridSpan w:val="3"/>
                </w:tcPr>
                <w:p w14:paraId="7F5932CF" w14:textId="77777777" w:rsidR="002A58BA" w:rsidRPr="005B5B85" w:rsidRDefault="002A58BA" w:rsidP="003A34E8">
                  <w:pPr>
                    <w:rPr>
                      <w:i/>
                      <w:szCs w:val="24"/>
                      <w:lang w:val="lt-LT"/>
                    </w:rPr>
                  </w:pPr>
                </w:p>
              </w:tc>
              <w:tc>
                <w:tcPr>
                  <w:tcW w:w="1833" w:type="pct"/>
                  <w:gridSpan w:val="2"/>
                </w:tcPr>
                <w:p w14:paraId="1BFF26F0" w14:textId="77777777" w:rsidR="002A58BA" w:rsidRPr="005B5B85" w:rsidRDefault="002A58BA" w:rsidP="003A34E8">
                  <w:pPr>
                    <w:rPr>
                      <w:szCs w:val="24"/>
                      <w:lang w:val="lt-LT"/>
                    </w:rPr>
                  </w:pPr>
                </w:p>
              </w:tc>
              <w:tc>
                <w:tcPr>
                  <w:tcW w:w="619" w:type="pct"/>
                </w:tcPr>
                <w:p w14:paraId="268582DB" w14:textId="77777777" w:rsidR="002A58BA" w:rsidRPr="005B5B85" w:rsidRDefault="002A58BA" w:rsidP="003A34E8">
                  <w:pPr>
                    <w:jc w:val="center"/>
                    <w:rPr>
                      <w:i/>
                      <w:szCs w:val="24"/>
                      <w:lang w:val="lt-LT"/>
                    </w:rPr>
                  </w:pPr>
                </w:p>
              </w:tc>
            </w:tr>
            <w:tr w:rsidR="002A58BA" w:rsidRPr="005B5B85" w14:paraId="29143E44" w14:textId="77777777" w:rsidTr="003A34E8">
              <w:tblPrEx>
                <w:tblCellMar>
                  <w:left w:w="85" w:type="dxa"/>
                  <w:right w:w="85" w:type="dxa"/>
                </w:tblCellMar>
              </w:tblPrEx>
              <w:trPr>
                <w:cantSplit/>
                <w:trHeight w:val="288"/>
              </w:trPr>
              <w:tc>
                <w:tcPr>
                  <w:tcW w:w="1901" w:type="pct"/>
                </w:tcPr>
                <w:p w14:paraId="0CF40D7C" w14:textId="77777777" w:rsidR="002A58BA" w:rsidRPr="005B5B85" w:rsidRDefault="002A58BA" w:rsidP="003A34E8">
                  <w:pPr>
                    <w:rPr>
                      <w:szCs w:val="24"/>
                      <w:lang w:val="lt-LT"/>
                    </w:rPr>
                  </w:pPr>
                  <w:r w:rsidRPr="005B5B85">
                    <w:rPr>
                      <w:szCs w:val="24"/>
                      <w:lang w:val="lt-LT"/>
                    </w:rPr>
                    <w:t>nuo vidutinės iki didelės</w:t>
                  </w:r>
                </w:p>
                <w:p w14:paraId="09B60293" w14:textId="77777777" w:rsidR="002A58BA" w:rsidRPr="005B5B85" w:rsidRDefault="002A58BA" w:rsidP="003A34E8">
                  <w:pPr>
                    <w:rPr>
                      <w:sz w:val="20"/>
                      <w:lang w:val="lt-LT"/>
                    </w:rPr>
                  </w:pPr>
                  <w:r w:rsidRPr="005B5B85">
                    <w:rPr>
                      <w:sz w:val="20"/>
                      <w:lang w:val="lt-LT"/>
                    </w:rPr>
                    <w:t>medium to high</w:t>
                  </w:r>
                </w:p>
              </w:tc>
              <w:tc>
                <w:tcPr>
                  <w:tcW w:w="647" w:type="pct"/>
                  <w:gridSpan w:val="3"/>
                </w:tcPr>
                <w:p w14:paraId="268D818B" w14:textId="77777777" w:rsidR="002A58BA" w:rsidRPr="005B5B85" w:rsidRDefault="002A58BA" w:rsidP="003A34E8">
                  <w:pPr>
                    <w:rPr>
                      <w:i/>
                      <w:szCs w:val="24"/>
                      <w:lang w:val="lt-LT"/>
                    </w:rPr>
                  </w:pPr>
                </w:p>
              </w:tc>
              <w:tc>
                <w:tcPr>
                  <w:tcW w:w="1833" w:type="pct"/>
                  <w:gridSpan w:val="2"/>
                </w:tcPr>
                <w:p w14:paraId="1DAF778E" w14:textId="77777777" w:rsidR="002A58BA" w:rsidRPr="005B5B85" w:rsidRDefault="002A58BA" w:rsidP="003A34E8">
                  <w:pPr>
                    <w:rPr>
                      <w:szCs w:val="24"/>
                      <w:lang w:val="lt-LT"/>
                    </w:rPr>
                  </w:pPr>
                  <w:r w:rsidRPr="005B5B85">
                    <w:rPr>
                      <w:szCs w:val="24"/>
                      <w:lang w:val="lt-LT"/>
                    </w:rPr>
                    <w:t>Gerlinde, P26A10, Talisse</w:t>
                  </w:r>
                </w:p>
              </w:tc>
              <w:tc>
                <w:tcPr>
                  <w:tcW w:w="619" w:type="pct"/>
                </w:tcPr>
                <w:p w14:paraId="6F8A560E" w14:textId="77777777" w:rsidR="002A58BA" w:rsidRPr="005B5B85" w:rsidRDefault="002A58BA" w:rsidP="003A34E8">
                  <w:pPr>
                    <w:jc w:val="center"/>
                    <w:rPr>
                      <w:i/>
                      <w:szCs w:val="24"/>
                      <w:lang w:val="lt-LT"/>
                    </w:rPr>
                  </w:pPr>
                  <w:r w:rsidRPr="005B5B85">
                    <w:rPr>
                      <w:szCs w:val="24"/>
                      <w:lang w:val="lt-LT"/>
                    </w:rPr>
                    <w:t>6</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04CCA922" w14:textId="77777777" w:rsidTr="003A34E8">
              <w:tblPrEx>
                <w:tblCellMar>
                  <w:left w:w="85" w:type="dxa"/>
                  <w:right w:w="85" w:type="dxa"/>
                </w:tblCellMar>
              </w:tblPrEx>
              <w:trPr>
                <w:cantSplit/>
                <w:trHeight w:hRule="exact" w:val="113"/>
              </w:trPr>
              <w:tc>
                <w:tcPr>
                  <w:tcW w:w="1901" w:type="pct"/>
                </w:tcPr>
                <w:p w14:paraId="08A56ED4" w14:textId="77777777" w:rsidR="002A58BA" w:rsidRPr="005B5B85" w:rsidRDefault="002A58BA" w:rsidP="003A34E8">
                  <w:pPr>
                    <w:rPr>
                      <w:szCs w:val="24"/>
                      <w:lang w:val="lt-LT"/>
                    </w:rPr>
                  </w:pPr>
                </w:p>
              </w:tc>
              <w:tc>
                <w:tcPr>
                  <w:tcW w:w="647" w:type="pct"/>
                  <w:gridSpan w:val="3"/>
                </w:tcPr>
                <w:p w14:paraId="4D99705D" w14:textId="77777777" w:rsidR="002A58BA" w:rsidRPr="005B5B85" w:rsidRDefault="002A58BA" w:rsidP="003A34E8">
                  <w:pPr>
                    <w:rPr>
                      <w:i/>
                      <w:szCs w:val="24"/>
                      <w:lang w:val="lt-LT"/>
                    </w:rPr>
                  </w:pPr>
                </w:p>
              </w:tc>
              <w:tc>
                <w:tcPr>
                  <w:tcW w:w="1833" w:type="pct"/>
                  <w:gridSpan w:val="2"/>
                </w:tcPr>
                <w:p w14:paraId="12788637" w14:textId="77777777" w:rsidR="002A58BA" w:rsidRPr="005B5B85" w:rsidRDefault="002A58BA" w:rsidP="003A34E8">
                  <w:pPr>
                    <w:rPr>
                      <w:szCs w:val="24"/>
                      <w:lang w:val="lt-LT"/>
                    </w:rPr>
                  </w:pPr>
                </w:p>
              </w:tc>
              <w:tc>
                <w:tcPr>
                  <w:tcW w:w="619" w:type="pct"/>
                </w:tcPr>
                <w:p w14:paraId="34C1AB12" w14:textId="77777777" w:rsidR="002A58BA" w:rsidRPr="005B5B85" w:rsidRDefault="002A58BA" w:rsidP="003A34E8">
                  <w:pPr>
                    <w:jc w:val="center"/>
                    <w:rPr>
                      <w:i/>
                      <w:szCs w:val="24"/>
                      <w:lang w:val="lt-LT"/>
                    </w:rPr>
                  </w:pPr>
                </w:p>
              </w:tc>
            </w:tr>
            <w:tr w:rsidR="002A58BA" w:rsidRPr="005B5B85" w14:paraId="58051015" w14:textId="77777777" w:rsidTr="003A34E8">
              <w:tblPrEx>
                <w:tblCellMar>
                  <w:left w:w="85" w:type="dxa"/>
                  <w:right w:w="85" w:type="dxa"/>
                </w:tblCellMar>
              </w:tblPrEx>
              <w:trPr>
                <w:cantSplit/>
                <w:trHeight w:val="288"/>
              </w:trPr>
              <w:tc>
                <w:tcPr>
                  <w:tcW w:w="1901" w:type="pct"/>
                </w:tcPr>
                <w:p w14:paraId="3A813DCA" w14:textId="77777777" w:rsidR="002A58BA" w:rsidRPr="005B5B85" w:rsidRDefault="002A58BA" w:rsidP="003A34E8">
                  <w:pPr>
                    <w:rPr>
                      <w:szCs w:val="24"/>
                      <w:lang w:val="lt-LT"/>
                    </w:rPr>
                  </w:pPr>
                  <w:r w:rsidRPr="005B5B85">
                    <w:rPr>
                      <w:szCs w:val="24"/>
                      <w:lang w:val="lt-LT"/>
                    </w:rPr>
                    <w:t>didelė</w:t>
                  </w:r>
                </w:p>
                <w:p w14:paraId="0B2C5051" w14:textId="77777777" w:rsidR="002A58BA" w:rsidRPr="005B5B85" w:rsidRDefault="002A58BA" w:rsidP="003A34E8">
                  <w:pPr>
                    <w:rPr>
                      <w:sz w:val="20"/>
                      <w:lang w:val="lt-LT"/>
                    </w:rPr>
                  </w:pPr>
                  <w:r w:rsidRPr="005B5B85">
                    <w:rPr>
                      <w:sz w:val="20"/>
                      <w:lang w:val="lt-LT"/>
                    </w:rPr>
                    <w:t>high</w:t>
                  </w:r>
                </w:p>
              </w:tc>
              <w:tc>
                <w:tcPr>
                  <w:tcW w:w="647" w:type="pct"/>
                  <w:gridSpan w:val="3"/>
                </w:tcPr>
                <w:p w14:paraId="3E11F66A" w14:textId="77777777" w:rsidR="002A58BA" w:rsidRPr="005B5B85" w:rsidRDefault="002A58BA" w:rsidP="003A34E8">
                  <w:pPr>
                    <w:rPr>
                      <w:i/>
                      <w:szCs w:val="24"/>
                      <w:lang w:val="lt-LT"/>
                    </w:rPr>
                  </w:pPr>
                </w:p>
              </w:tc>
              <w:tc>
                <w:tcPr>
                  <w:tcW w:w="1833" w:type="pct"/>
                  <w:gridSpan w:val="2"/>
                </w:tcPr>
                <w:p w14:paraId="522702D2" w14:textId="77777777" w:rsidR="002A58BA" w:rsidRPr="005B5B85" w:rsidRDefault="002A58BA" w:rsidP="003A34E8">
                  <w:pPr>
                    <w:rPr>
                      <w:szCs w:val="24"/>
                      <w:lang w:val="lt-LT"/>
                    </w:rPr>
                  </w:pPr>
                  <w:r w:rsidRPr="005B5B85">
                    <w:rPr>
                      <w:szCs w:val="24"/>
                      <w:lang w:val="lt-LT"/>
                    </w:rPr>
                    <w:t>Isidor, Obelix</w:t>
                  </w:r>
                </w:p>
              </w:tc>
              <w:tc>
                <w:tcPr>
                  <w:tcW w:w="619" w:type="pct"/>
                </w:tcPr>
                <w:p w14:paraId="3DA4029D" w14:textId="77777777" w:rsidR="002A58BA" w:rsidRPr="005B5B85" w:rsidRDefault="002A58BA" w:rsidP="003A34E8">
                  <w:pPr>
                    <w:jc w:val="center"/>
                    <w:rPr>
                      <w:i/>
                      <w:szCs w:val="24"/>
                      <w:lang w:val="lt-LT"/>
                    </w:rPr>
                  </w:pPr>
                  <w:r w:rsidRPr="005B5B85">
                    <w:rPr>
                      <w:szCs w:val="24"/>
                      <w:lang w:val="lt-LT"/>
                    </w:rPr>
                    <w:t>7</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048CB3DB" w14:textId="77777777" w:rsidTr="003A34E8">
              <w:tblPrEx>
                <w:tblCellMar>
                  <w:left w:w="85" w:type="dxa"/>
                  <w:right w:w="85" w:type="dxa"/>
                </w:tblCellMar>
              </w:tblPrEx>
              <w:trPr>
                <w:cantSplit/>
                <w:trHeight w:hRule="exact" w:val="225"/>
              </w:trPr>
              <w:tc>
                <w:tcPr>
                  <w:tcW w:w="1901" w:type="pct"/>
                </w:tcPr>
                <w:p w14:paraId="5546E7AB" w14:textId="77777777" w:rsidR="002A58BA" w:rsidRPr="005B5B85" w:rsidRDefault="002A58BA" w:rsidP="003A34E8">
                  <w:pPr>
                    <w:rPr>
                      <w:szCs w:val="24"/>
                      <w:lang w:val="lt-LT"/>
                    </w:rPr>
                  </w:pPr>
                </w:p>
              </w:tc>
              <w:tc>
                <w:tcPr>
                  <w:tcW w:w="647" w:type="pct"/>
                  <w:gridSpan w:val="3"/>
                </w:tcPr>
                <w:p w14:paraId="1C32767F" w14:textId="77777777" w:rsidR="002A58BA" w:rsidRPr="005B5B85" w:rsidRDefault="002A58BA" w:rsidP="003A34E8">
                  <w:pPr>
                    <w:rPr>
                      <w:i/>
                      <w:szCs w:val="24"/>
                      <w:lang w:val="lt-LT"/>
                    </w:rPr>
                  </w:pPr>
                </w:p>
              </w:tc>
              <w:tc>
                <w:tcPr>
                  <w:tcW w:w="1833" w:type="pct"/>
                  <w:gridSpan w:val="2"/>
                </w:tcPr>
                <w:p w14:paraId="56F8A4C7" w14:textId="77777777" w:rsidR="002A58BA" w:rsidRPr="005B5B85" w:rsidRDefault="002A58BA" w:rsidP="003A34E8">
                  <w:pPr>
                    <w:rPr>
                      <w:szCs w:val="24"/>
                      <w:lang w:val="lt-LT"/>
                    </w:rPr>
                  </w:pPr>
                </w:p>
              </w:tc>
              <w:tc>
                <w:tcPr>
                  <w:tcW w:w="619" w:type="pct"/>
                </w:tcPr>
                <w:p w14:paraId="1BD63A71" w14:textId="77777777" w:rsidR="002A58BA" w:rsidRPr="005B5B85" w:rsidRDefault="002A58BA" w:rsidP="003A34E8">
                  <w:pPr>
                    <w:jc w:val="center"/>
                    <w:rPr>
                      <w:i/>
                      <w:szCs w:val="24"/>
                      <w:lang w:val="lt-LT"/>
                    </w:rPr>
                  </w:pPr>
                </w:p>
              </w:tc>
            </w:tr>
            <w:tr w:rsidR="002A58BA" w:rsidRPr="005B5B85" w14:paraId="7AA69809" w14:textId="77777777" w:rsidTr="003A34E8">
              <w:tblPrEx>
                <w:tblCellMar>
                  <w:left w:w="85" w:type="dxa"/>
                  <w:right w:w="85" w:type="dxa"/>
                </w:tblCellMar>
              </w:tblPrEx>
              <w:trPr>
                <w:cantSplit/>
                <w:trHeight w:val="288"/>
              </w:trPr>
              <w:tc>
                <w:tcPr>
                  <w:tcW w:w="1901" w:type="pct"/>
                </w:tcPr>
                <w:p w14:paraId="24DC91E1" w14:textId="77777777" w:rsidR="002A58BA" w:rsidRPr="005B5B85" w:rsidRDefault="002A58BA" w:rsidP="003A34E8">
                  <w:pPr>
                    <w:rPr>
                      <w:szCs w:val="24"/>
                      <w:lang w:val="lt-LT"/>
                    </w:rPr>
                  </w:pPr>
                  <w:r w:rsidRPr="005B5B85">
                    <w:rPr>
                      <w:szCs w:val="24"/>
                      <w:lang w:val="lt-LT"/>
                    </w:rPr>
                    <w:t>nuo didelės iki labai didelės</w:t>
                  </w:r>
                </w:p>
                <w:p w14:paraId="3CD53CDB" w14:textId="77777777" w:rsidR="002A58BA" w:rsidRPr="005B5B85" w:rsidRDefault="002A58BA" w:rsidP="003A34E8">
                  <w:pPr>
                    <w:rPr>
                      <w:sz w:val="20"/>
                      <w:lang w:val="lt-LT"/>
                    </w:rPr>
                  </w:pPr>
                  <w:r w:rsidRPr="005B5B85">
                    <w:rPr>
                      <w:sz w:val="20"/>
                      <w:lang w:val="lt-LT"/>
                    </w:rPr>
                    <w:t>high to very high</w:t>
                  </w:r>
                </w:p>
              </w:tc>
              <w:tc>
                <w:tcPr>
                  <w:tcW w:w="647" w:type="pct"/>
                  <w:gridSpan w:val="3"/>
                </w:tcPr>
                <w:p w14:paraId="5B8C6869" w14:textId="77777777" w:rsidR="002A58BA" w:rsidRPr="005B5B85" w:rsidRDefault="002A58BA" w:rsidP="003A34E8">
                  <w:pPr>
                    <w:rPr>
                      <w:i/>
                      <w:szCs w:val="24"/>
                      <w:lang w:val="lt-LT"/>
                    </w:rPr>
                  </w:pPr>
                </w:p>
              </w:tc>
              <w:tc>
                <w:tcPr>
                  <w:tcW w:w="1833" w:type="pct"/>
                  <w:gridSpan w:val="2"/>
                </w:tcPr>
                <w:p w14:paraId="348E6F98" w14:textId="77777777" w:rsidR="002A58BA" w:rsidRPr="005B5B85" w:rsidRDefault="002A58BA" w:rsidP="003A34E8">
                  <w:pPr>
                    <w:rPr>
                      <w:szCs w:val="24"/>
                      <w:lang w:val="lt-LT"/>
                    </w:rPr>
                  </w:pPr>
                  <w:r w:rsidRPr="005B5B85">
                    <w:rPr>
                      <w:szCs w:val="24"/>
                      <w:lang w:val="lt-LT"/>
                    </w:rPr>
                    <w:t>Befine, Dame Junko</w:t>
                  </w:r>
                </w:p>
              </w:tc>
              <w:tc>
                <w:tcPr>
                  <w:tcW w:w="619" w:type="pct"/>
                </w:tcPr>
                <w:p w14:paraId="575BDFD3" w14:textId="77777777" w:rsidR="002A58BA" w:rsidRPr="005B5B85" w:rsidRDefault="002A58BA" w:rsidP="003A34E8">
                  <w:pPr>
                    <w:jc w:val="center"/>
                    <w:rPr>
                      <w:i/>
                      <w:szCs w:val="24"/>
                      <w:lang w:val="lt-LT"/>
                    </w:rPr>
                  </w:pPr>
                  <w:r w:rsidRPr="005B5B85">
                    <w:rPr>
                      <w:szCs w:val="24"/>
                      <w:lang w:val="lt-LT"/>
                    </w:rPr>
                    <w:t>8</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5D4EB435" w14:textId="77777777" w:rsidTr="003A34E8">
              <w:tblPrEx>
                <w:tblCellMar>
                  <w:left w:w="85" w:type="dxa"/>
                  <w:right w:w="85" w:type="dxa"/>
                </w:tblCellMar>
              </w:tblPrEx>
              <w:trPr>
                <w:cantSplit/>
                <w:trHeight w:hRule="exact" w:val="113"/>
              </w:trPr>
              <w:tc>
                <w:tcPr>
                  <w:tcW w:w="1901" w:type="pct"/>
                </w:tcPr>
                <w:p w14:paraId="6423912C" w14:textId="77777777" w:rsidR="002A58BA" w:rsidRPr="005B5B85" w:rsidRDefault="002A58BA" w:rsidP="003A34E8">
                  <w:pPr>
                    <w:rPr>
                      <w:szCs w:val="24"/>
                      <w:lang w:val="lt-LT"/>
                    </w:rPr>
                  </w:pPr>
                </w:p>
              </w:tc>
              <w:tc>
                <w:tcPr>
                  <w:tcW w:w="647" w:type="pct"/>
                  <w:gridSpan w:val="3"/>
                </w:tcPr>
                <w:p w14:paraId="43852139" w14:textId="77777777" w:rsidR="002A58BA" w:rsidRPr="005B5B85" w:rsidRDefault="002A58BA" w:rsidP="003A34E8">
                  <w:pPr>
                    <w:rPr>
                      <w:i/>
                      <w:szCs w:val="24"/>
                      <w:lang w:val="lt-LT"/>
                    </w:rPr>
                  </w:pPr>
                </w:p>
              </w:tc>
              <w:tc>
                <w:tcPr>
                  <w:tcW w:w="1833" w:type="pct"/>
                  <w:gridSpan w:val="2"/>
                </w:tcPr>
                <w:p w14:paraId="6558522F" w14:textId="77777777" w:rsidR="002A58BA" w:rsidRPr="005B5B85" w:rsidRDefault="002A58BA" w:rsidP="003A34E8">
                  <w:pPr>
                    <w:rPr>
                      <w:szCs w:val="24"/>
                      <w:lang w:val="lt-LT"/>
                    </w:rPr>
                  </w:pPr>
                </w:p>
              </w:tc>
              <w:tc>
                <w:tcPr>
                  <w:tcW w:w="619" w:type="pct"/>
                </w:tcPr>
                <w:p w14:paraId="0855C40C" w14:textId="77777777" w:rsidR="002A58BA" w:rsidRPr="005B5B85" w:rsidRDefault="002A58BA" w:rsidP="003A34E8">
                  <w:pPr>
                    <w:jc w:val="center"/>
                    <w:rPr>
                      <w:i/>
                      <w:szCs w:val="24"/>
                      <w:lang w:val="lt-LT"/>
                    </w:rPr>
                  </w:pPr>
                </w:p>
              </w:tc>
            </w:tr>
            <w:tr w:rsidR="002A58BA" w:rsidRPr="005B5B85" w14:paraId="183638EB" w14:textId="77777777" w:rsidTr="003A34E8">
              <w:tblPrEx>
                <w:tblCellMar>
                  <w:left w:w="85" w:type="dxa"/>
                  <w:right w:w="85" w:type="dxa"/>
                </w:tblCellMar>
              </w:tblPrEx>
              <w:trPr>
                <w:cantSplit/>
                <w:trHeight w:val="639"/>
              </w:trPr>
              <w:tc>
                <w:tcPr>
                  <w:tcW w:w="1901" w:type="pct"/>
                </w:tcPr>
                <w:p w14:paraId="2F6449C5" w14:textId="77777777" w:rsidR="002A58BA" w:rsidRPr="005B5B85" w:rsidRDefault="002A58BA" w:rsidP="003A34E8">
                  <w:pPr>
                    <w:rPr>
                      <w:szCs w:val="24"/>
                      <w:lang w:val="lt-LT"/>
                    </w:rPr>
                  </w:pPr>
                  <w:r w:rsidRPr="005B5B85">
                    <w:rPr>
                      <w:szCs w:val="24"/>
                      <w:lang w:val="lt-LT"/>
                    </w:rPr>
                    <w:t>labai didelė</w:t>
                  </w:r>
                </w:p>
                <w:p w14:paraId="356ECF5A" w14:textId="77777777" w:rsidR="002A58BA" w:rsidRPr="005B5B85" w:rsidRDefault="002A58BA" w:rsidP="003A34E8">
                  <w:pPr>
                    <w:rPr>
                      <w:sz w:val="20"/>
                      <w:lang w:val="lt-LT"/>
                    </w:rPr>
                  </w:pPr>
                  <w:r w:rsidRPr="005B5B85">
                    <w:rPr>
                      <w:sz w:val="20"/>
                      <w:lang w:val="lt-LT"/>
                    </w:rPr>
                    <w:t>very high</w:t>
                  </w:r>
                </w:p>
              </w:tc>
              <w:tc>
                <w:tcPr>
                  <w:tcW w:w="647" w:type="pct"/>
                  <w:gridSpan w:val="3"/>
                </w:tcPr>
                <w:p w14:paraId="77157FCA" w14:textId="77777777" w:rsidR="002A58BA" w:rsidRPr="005B5B85" w:rsidRDefault="002A58BA" w:rsidP="003A34E8">
                  <w:pPr>
                    <w:rPr>
                      <w:i/>
                      <w:szCs w:val="24"/>
                      <w:lang w:val="lt-LT"/>
                    </w:rPr>
                  </w:pPr>
                </w:p>
              </w:tc>
              <w:tc>
                <w:tcPr>
                  <w:tcW w:w="1833" w:type="pct"/>
                  <w:gridSpan w:val="2"/>
                </w:tcPr>
                <w:p w14:paraId="0ED46F42" w14:textId="77777777" w:rsidR="002A58BA" w:rsidRPr="005B5B85" w:rsidRDefault="002A58BA" w:rsidP="003A34E8">
                  <w:pPr>
                    <w:rPr>
                      <w:szCs w:val="24"/>
                      <w:lang w:val="lt-LT"/>
                    </w:rPr>
                  </w:pPr>
                  <w:r w:rsidRPr="005B5B85">
                    <w:rPr>
                      <w:szCs w:val="24"/>
                      <w:lang w:val="lt-LT"/>
                    </w:rPr>
                    <w:t>Dame Hanae</w:t>
                  </w:r>
                </w:p>
              </w:tc>
              <w:tc>
                <w:tcPr>
                  <w:tcW w:w="619" w:type="pct"/>
                </w:tcPr>
                <w:p w14:paraId="06BCE8A8" w14:textId="77777777" w:rsidR="002A58BA" w:rsidRPr="005B5B85" w:rsidRDefault="002A58BA" w:rsidP="003A34E8">
                  <w:pPr>
                    <w:jc w:val="center"/>
                    <w:rPr>
                      <w:i/>
                      <w:szCs w:val="24"/>
                      <w:lang w:val="lt-LT"/>
                    </w:rPr>
                  </w:pPr>
                  <w:r w:rsidRPr="005B5B85">
                    <w:rPr>
                      <w:szCs w:val="24"/>
                      <w:lang w:val="lt-LT"/>
                    </w:rPr>
                    <w:t>9</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bl>
          <w:p w14:paraId="73325893" w14:textId="77777777" w:rsidR="002A58BA" w:rsidRPr="005B5B85" w:rsidRDefault="002A58BA" w:rsidP="003A34E8">
            <w:pPr>
              <w:rPr>
                <w:sz w:val="20"/>
                <w:lang w:val="lt-LT"/>
              </w:rPr>
            </w:pPr>
          </w:p>
        </w:tc>
      </w:tr>
      <w:tr w:rsidR="002A58BA" w:rsidRPr="005B5B85" w14:paraId="01A2C4A9" w14:textId="77777777" w:rsidTr="001507B3">
        <w:trPr>
          <w:cantSplit/>
          <w:trHeight w:val="3128"/>
          <w:jc w:val="center"/>
        </w:trPr>
        <w:tc>
          <w:tcPr>
            <w:tcW w:w="546" w:type="dxa"/>
            <w:tcBorders>
              <w:top w:val="single" w:sz="4" w:space="0" w:color="auto"/>
              <w:left w:val="single" w:sz="4" w:space="0" w:color="auto"/>
              <w:bottom w:val="single" w:sz="4" w:space="0" w:color="auto"/>
              <w:right w:val="nil"/>
            </w:tcBorders>
            <w:tcMar>
              <w:top w:w="57" w:type="dxa"/>
            </w:tcMar>
          </w:tcPr>
          <w:p w14:paraId="6C50328B" w14:textId="77777777" w:rsidR="002A58BA" w:rsidRPr="005B5B85" w:rsidRDefault="002A58BA" w:rsidP="003A34E8">
            <w:pPr>
              <w:jc w:val="center"/>
              <w:rPr>
                <w:b/>
                <w:iCs/>
                <w:szCs w:val="24"/>
                <w:lang w:val="lt-LT"/>
              </w:rPr>
            </w:pPr>
            <w:r w:rsidRPr="005B5B85">
              <w:rPr>
                <w:b/>
                <w:iCs/>
                <w:szCs w:val="24"/>
                <w:lang w:val="lt-LT"/>
              </w:rPr>
              <w:t>5.17.</w:t>
            </w:r>
          </w:p>
        </w:tc>
        <w:tc>
          <w:tcPr>
            <w:tcW w:w="9709" w:type="dxa"/>
            <w:gridSpan w:val="3"/>
            <w:tcBorders>
              <w:top w:val="single" w:sz="4" w:space="0" w:color="auto"/>
              <w:left w:val="nil"/>
              <w:bottom w:val="single" w:sz="4" w:space="0" w:color="auto"/>
              <w:right w:val="single" w:sz="4" w:space="0" w:color="auto"/>
            </w:tcBorders>
          </w:tcPr>
          <w:p w14:paraId="5BAFECB7" w14:textId="77777777" w:rsidR="002A58BA" w:rsidRPr="005B5B85" w:rsidRDefault="002A58BA" w:rsidP="003A34E8">
            <w:pPr>
              <w:rPr>
                <w:b/>
                <w:bCs/>
                <w:szCs w:val="24"/>
                <w:lang w:val="lt-LT"/>
              </w:rPr>
            </w:pPr>
            <w:r w:rsidRPr="005B5B85">
              <w:rPr>
                <w:b/>
                <w:bCs/>
                <w:szCs w:val="24"/>
                <w:lang w:val="lt-LT"/>
              </w:rPr>
              <w:t>Sėkla: forma</w:t>
            </w:r>
          </w:p>
          <w:p w14:paraId="071909D1" w14:textId="77777777" w:rsidR="002A58BA" w:rsidRPr="005B5B85" w:rsidRDefault="002A58BA" w:rsidP="003A34E8">
            <w:pPr>
              <w:rPr>
                <w:sz w:val="20"/>
                <w:lang w:val="lt-LT"/>
              </w:rPr>
            </w:pPr>
            <w:r w:rsidRPr="005B5B85">
              <w:rPr>
                <w:sz w:val="20"/>
                <w:lang w:val="lt-LT"/>
              </w:rPr>
              <w:t>Seed: shape</w:t>
            </w:r>
          </w:p>
          <w:tbl>
            <w:tblPr>
              <w:tblW w:w="9551" w:type="dxa"/>
              <w:tblLayout w:type="fixed"/>
              <w:tblCellMar>
                <w:left w:w="0" w:type="dxa"/>
                <w:right w:w="0" w:type="dxa"/>
              </w:tblCellMar>
              <w:tblLook w:val="04A0" w:firstRow="1" w:lastRow="0" w:firstColumn="1" w:lastColumn="0" w:noHBand="0" w:noVBand="1"/>
            </w:tblPr>
            <w:tblGrid>
              <w:gridCol w:w="3631"/>
              <w:gridCol w:w="684"/>
              <w:gridCol w:w="541"/>
              <w:gridCol w:w="11"/>
              <w:gridCol w:w="3492"/>
              <w:gridCol w:w="10"/>
              <w:gridCol w:w="1182"/>
            </w:tblGrid>
            <w:tr w:rsidR="002A58BA" w:rsidRPr="005B5B85" w14:paraId="7AE5758F" w14:textId="77777777" w:rsidTr="003A34E8">
              <w:trPr>
                <w:cantSplit/>
                <w:trHeight w:val="116"/>
              </w:trPr>
              <w:tc>
                <w:tcPr>
                  <w:tcW w:w="2259" w:type="pct"/>
                  <w:gridSpan w:val="2"/>
                </w:tcPr>
                <w:p w14:paraId="669A4887" w14:textId="77777777" w:rsidR="002A58BA" w:rsidRPr="005B5B85" w:rsidRDefault="002A58BA" w:rsidP="003A34E8">
                  <w:pPr>
                    <w:rPr>
                      <w:sz w:val="6"/>
                      <w:szCs w:val="6"/>
                      <w:lang w:val="lt-LT"/>
                    </w:rPr>
                  </w:pPr>
                </w:p>
              </w:tc>
              <w:tc>
                <w:tcPr>
                  <w:tcW w:w="283" w:type="pct"/>
                </w:tcPr>
                <w:p w14:paraId="47DD4653" w14:textId="77777777" w:rsidR="002A58BA" w:rsidRPr="005B5B85" w:rsidRDefault="002A58BA" w:rsidP="003A34E8">
                  <w:pPr>
                    <w:rPr>
                      <w:sz w:val="6"/>
                      <w:szCs w:val="6"/>
                      <w:lang w:val="lt-LT"/>
                    </w:rPr>
                  </w:pPr>
                </w:p>
              </w:tc>
              <w:tc>
                <w:tcPr>
                  <w:tcW w:w="1834" w:type="pct"/>
                  <w:gridSpan w:val="2"/>
                </w:tcPr>
                <w:p w14:paraId="0EDFAB7B" w14:textId="77777777" w:rsidR="002A58BA" w:rsidRPr="005B5B85" w:rsidRDefault="002A58BA" w:rsidP="003A34E8">
                  <w:pPr>
                    <w:rPr>
                      <w:sz w:val="6"/>
                      <w:szCs w:val="6"/>
                      <w:lang w:val="lt-LT"/>
                    </w:rPr>
                  </w:pPr>
                </w:p>
              </w:tc>
              <w:tc>
                <w:tcPr>
                  <w:tcW w:w="624" w:type="pct"/>
                  <w:gridSpan w:val="2"/>
                </w:tcPr>
                <w:p w14:paraId="35C2528B" w14:textId="77777777" w:rsidR="002A58BA" w:rsidRPr="005B5B85" w:rsidRDefault="002A58BA" w:rsidP="003A34E8">
                  <w:pPr>
                    <w:jc w:val="center"/>
                    <w:rPr>
                      <w:sz w:val="6"/>
                      <w:szCs w:val="6"/>
                      <w:lang w:val="lt-LT"/>
                    </w:rPr>
                  </w:pPr>
                </w:p>
              </w:tc>
            </w:tr>
            <w:tr w:rsidR="002A58BA" w:rsidRPr="005B5B85" w14:paraId="1F07DB37" w14:textId="77777777" w:rsidTr="003A34E8">
              <w:tblPrEx>
                <w:tblCellMar>
                  <w:left w:w="85" w:type="dxa"/>
                  <w:right w:w="85" w:type="dxa"/>
                </w:tblCellMar>
              </w:tblPrEx>
              <w:trPr>
                <w:cantSplit/>
                <w:trHeight w:val="57"/>
              </w:trPr>
              <w:tc>
                <w:tcPr>
                  <w:tcW w:w="1901" w:type="pct"/>
                </w:tcPr>
                <w:p w14:paraId="4FDBF1B3" w14:textId="77777777" w:rsidR="002A58BA" w:rsidRPr="005B5B85" w:rsidRDefault="002A58BA" w:rsidP="003A34E8">
                  <w:pPr>
                    <w:rPr>
                      <w:szCs w:val="24"/>
                      <w:lang w:val="lt-LT"/>
                    </w:rPr>
                  </w:pPr>
                  <w:r w:rsidRPr="005B5B85">
                    <w:rPr>
                      <w:szCs w:val="24"/>
                      <w:lang w:val="lt-LT"/>
                    </w:rPr>
                    <w:t>sferinė</w:t>
                  </w:r>
                </w:p>
                <w:p w14:paraId="43D43885" w14:textId="77777777" w:rsidR="002A58BA" w:rsidRPr="005B5B85" w:rsidRDefault="002A58BA" w:rsidP="003A34E8">
                  <w:pPr>
                    <w:rPr>
                      <w:sz w:val="20"/>
                      <w:lang w:val="lt-LT"/>
                    </w:rPr>
                  </w:pPr>
                  <w:r w:rsidRPr="005B5B85">
                    <w:rPr>
                      <w:sz w:val="20"/>
                      <w:lang w:val="lt-LT"/>
                    </w:rPr>
                    <w:t>spheric</w:t>
                  </w:r>
                </w:p>
              </w:tc>
              <w:tc>
                <w:tcPr>
                  <w:tcW w:w="647" w:type="pct"/>
                  <w:gridSpan w:val="3"/>
                </w:tcPr>
                <w:p w14:paraId="3F890DA6" w14:textId="77777777" w:rsidR="002A58BA" w:rsidRPr="005B5B85" w:rsidRDefault="002A58BA" w:rsidP="003A34E8">
                  <w:pPr>
                    <w:rPr>
                      <w:i/>
                      <w:szCs w:val="24"/>
                      <w:lang w:val="lt-LT"/>
                    </w:rPr>
                  </w:pPr>
                </w:p>
              </w:tc>
              <w:tc>
                <w:tcPr>
                  <w:tcW w:w="1833" w:type="pct"/>
                  <w:gridSpan w:val="2"/>
                </w:tcPr>
                <w:p w14:paraId="07DD7026" w14:textId="77777777" w:rsidR="002A58BA" w:rsidRPr="005B5B85" w:rsidRDefault="002A58BA" w:rsidP="003A34E8">
                  <w:pPr>
                    <w:rPr>
                      <w:szCs w:val="24"/>
                      <w:lang w:val="lt-LT"/>
                    </w:rPr>
                  </w:pPr>
                  <w:r w:rsidRPr="005B5B85">
                    <w:rPr>
                      <w:szCs w:val="24"/>
                      <w:lang w:val="lt-LT"/>
                    </w:rPr>
                    <w:t>Amma, ES Pallador, GL Lilas,</w:t>
                  </w:r>
                </w:p>
                <w:p w14:paraId="55242949" w14:textId="77777777" w:rsidR="002A58BA" w:rsidRPr="005B5B85" w:rsidRDefault="002A58BA" w:rsidP="003A34E8">
                  <w:pPr>
                    <w:rPr>
                      <w:szCs w:val="24"/>
                      <w:lang w:val="lt-LT"/>
                    </w:rPr>
                  </w:pPr>
                  <w:r w:rsidRPr="005B5B85">
                    <w:rPr>
                      <w:szCs w:val="24"/>
                      <w:lang w:val="lt-LT"/>
                    </w:rPr>
                    <w:t>RGT Straviata</w:t>
                  </w:r>
                </w:p>
              </w:tc>
              <w:tc>
                <w:tcPr>
                  <w:tcW w:w="619" w:type="pct"/>
                </w:tcPr>
                <w:p w14:paraId="6750BA4C" w14:textId="77777777" w:rsidR="002A58BA" w:rsidRPr="005B5B85" w:rsidRDefault="002A58BA" w:rsidP="003A34E8">
                  <w:pPr>
                    <w:jc w:val="center"/>
                    <w:rPr>
                      <w:i/>
                      <w:szCs w:val="24"/>
                      <w:lang w:val="lt-LT"/>
                    </w:rPr>
                  </w:pPr>
                  <w:r w:rsidRPr="005B5B85">
                    <w:rPr>
                      <w:szCs w:val="24"/>
                      <w:lang w:val="lt-LT"/>
                    </w:rPr>
                    <w:t>1</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6DD07EC7" w14:textId="77777777" w:rsidTr="003A34E8">
              <w:tblPrEx>
                <w:tblCellMar>
                  <w:left w:w="85" w:type="dxa"/>
                  <w:right w:w="85" w:type="dxa"/>
                </w:tblCellMar>
              </w:tblPrEx>
              <w:trPr>
                <w:cantSplit/>
                <w:trHeight w:hRule="exact" w:val="113"/>
              </w:trPr>
              <w:tc>
                <w:tcPr>
                  <w:tcW w:w="1901" w:type="pct"/>
                </w:tcPr>
                <w:p w14:paraId="0B718C26" w14:textId="77777777" w:rsidR="002A58BA" w:rsidRPr="005B5B85" w:rsidRDefault="002A58BA" w:rsidP="003A34E8">
                  <w:pPr>
                    <w:rPr>
                      <w:szCs w:val="24"/>
                      <w:lang w:val="lt-LT"/>
                    </w:rPr>
                  </w:pPr>
                </w:p>
              </w:tc>
              <w:tc>
                <w:tcPr>
                  <w:tcW w:w="647" w:type="pct"/>
                  <w:gridSpan w:val="3"/>
                </w:tcPr>
                <w:p w14:paraId="1E1A4601" w14:textId="77777777" w:rsidR="002A58BA" w:rsidRPr="005B5B85" w:rsidRDefault="002A58BA" w:rsidP="003A34E8">
                  <w:pPr>
                    <w:rPr>
                      <w:i/>
                      <w:szCs w:val="24"/>
                      <w:lang w:val="lt-LT"/>
                    </w:rPr>
                  </w:pPr>
                </w:p>
              </w:tc>
              <w:tc>
                <w:tcPr>
                  <w:tcW w:w="1833" w:type="pct"/>
                  <w:gridSpan w:val="2"/>
                </w:tcPr>
                <w:p w14:paraId="70FC50AE" w14:textId="77777777" w:rsidR="002A58BA" w:rsidRPr="005B5B85" w:rsidRDefault="002A58BA" w:rsidP="003A34E8">
                  <w:pPr>
                    <w:rPr>
                      <w:szCs w:val="24"/>
                      <w:lang w:val="lt-LT"/>
                    </w:rPr>
                  </w:pPr>
                </w:p>
              </w:tc>
              <w:tc>
                <w:tcPr>
                  <w:tcW w:w="619" w:type="pct"/>
                </w:tcPr>
                <w:p w14:paraId="1AB00585" w14:textId="77777777" w:rsidR="002A58BA" w:rsidRPr="005B5B85" w:rsidRDefault="002A58BA" w:rsidP="003A34E8">
                  <w:pPr>
                    <w:jc w:val="center"/>
                    <w:rPr>
                      <w:i/>
                      <w:szCs w:val="24"/>
                      <w:lang w:val="lt-LT"/>
                    </w:rPr>
                  </w:pPr>
                </w:p>
              </w:tc>
            </w:tr>
            <w:tr w:rsidR="002A58BA" w:rsidRPr="005B5B85" w14:paraId="15B6AFC4" w14:textId="77777777" w:rsidTr="003A34E8">
              <w:tblPrEx>
                <w:tblCellMar>
                  <w:left w:w="85" w:type="dxa"/>
                  <w:right w:w="85" w:type="dxa"/>
                </w:tblCellMar>
              </w:tblPrEx>
              <w:trPr>
                <w:cantSplit/>
                <w:trHeight w:val="288"/>
              </w:trPr>
              <w:tc>
                <w:tcPr>
                  <w:tcW w:w="1901" w:type="pct"/>
                </w:tcPr>
                <w:p w14:paraId="729C92B9" w14:textId="77777777" w:rsidR="002A58BA" w:rsidRPr="005B5B85" w:rsidRDefault="002A58BA" w:rsidP="003A34E8">
                  <w:pPr>
                    <w:rPr>
                      <w:szCs w:val="24"/>
                      <w:lang w:val="lt-LT"/>
                    </w:rPr>
                  </w:pPr>
                  <w:r w:rsidRPr="005B5B85">
                    <w:rPr>
                      <w:szCs w:val="24"/>
                      <w:lang w:val="lt-LT"/>
                    </w:rPr>
                    <w:t>sferinė, suplota</w:t>
                  </w:r>
                </w:p>
                <w:p w14:paraId="7BB5BBEA" w14:textId="77777777" w:rsidR="002A58BA" w:rsidRPr="005B5B85" w:rsidRDefault="002A58BA" w:rsidP="003A34E8">
                  <w:pPr>
                    <w:rPr>
                      <w:sz w:val="20"/>
                      <w:lang w:val="lt-LT"/>
                    </w:rPr>
                  </w:pPr>
                  <w:r w:rsidRPr="005B5B85">
                    <w:rPr>
                      <w:sz w:val="20"/>
                      <w:lang w:val="lt-LT"/>
                    </w:rPr>
                    <w:t>spheric flattened</w:t>
                  </w:r>
                </w:p>
              </w:tc>
              <w:tc>
                <w:tcPr>
                  <w:tcW w:w="647" w:type="pct"/>
                  <w:gridSpan w:val="3"/>
                </w:tcPr>
                <w:p w14:paraId="05F6F1D4" w14:textId="77777777" w:rsidR="002A58BA" w:rsidRPr="005B5B85" w:rsidRDefault="002A58BA" w:rsidP="003A34E8">
                  <w:pPr>
                    <w:rPr>
                      <w:i/>
                      <w:szCs w:val="24"/>
                      <w:lang w:val="lt-LT"/>
                    </w:rPr>
                  </w:pPr>
                </w:p>
              </w:tc>
              <w:tc>
                <w:tcPr>
                  <w:tcW w:w="1833" w:type="pct"/>
                  <w:gridSpan w:val="2"/>
                </w:tcPr>
                <w:p w14:paraId="6DA80231" w14:textId="77777777" w:rsidR="002A58BA" w:rsidRPr="005B5B85" w:rsidRDefault="002A58BA" w:rsidP="003A34E8">
                  <w:pPr>
                    <w:tabs>
                      <w:tab w:val="left" w:pos="1089"/>
                    </w:tabs>
                    <w:rPr>
                      <w:szCs w:val="24"/>
                      <w:lang w:val="lt-LT"/>
                    </w:rPr>
                  </w:pPr>
                  <w:r w:rsidRPr="005B5B85">
                    <w:rPr>
                      <w:szCs w:val="24"/>
                      <w:lang w:val="lt-LT"/>
                    </w:rPr>
                    <w:t>Arnold, Avatar</w:t>
                  </w:r>
                </w:p>
              </w:tc>
              <w:tc>
                <w:tcPr>
                  <w:tcW w:w="619" w:type="pct"/>
                </w:tcPr>
                <w:p w14:paraId="61690A22" w14:textId="77777777" w:rsidR="002A58BA" w:rsidRPr="005B5B85" w:rsidRDefault="002A58BA" w:rsidP="003A34E8">
                  <w:pPr>
                    <w:jc w:val="center"/>
                    <w:rPr>
                      <w:i/>
                      <w:szCs w:val="24"/>
                      <w:lang w:val="lt-LT"/>
                    </w:rPr>
                  </w:pPr>
                  <w:r w:rsidRPr="005B5B85">
                    <w:rPr>
                      <w:szCs w:val="24"/>
                      <w:lang w:val="lt-LT"/>
                    </w:rPr>
                    <w:t>2</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49854FF0" w14:textId="77777777" w:rsidTr="003A34E8">
              <w:tblPrEx>
                <w:tblCellMar>
                  <w:left w:w="85" w:type="dxa"/>
                  <w:right w:w="85" w:type="dxa"/>
                </w:tblCellMar>
              </w:tblPrEx>
              <w:trPr>
                <w:cantSplit/>
                <w:trHeight w:hRule="exact" w:val="113"/>
              </w:trPr>
              <w:tc>
                <w:tcPr>
                  <w:tcW w:w="1901" w:type="pct"/>
                </w:tcPr>
                <w:p w14:paraId="1C81BDE2" w14:textId="77777777" w:rsidR="002A58BA" w:rsidRPr="005B5B85" w:rsidRDefault="002A58BA" w:rsidP="003A34E8">
                  <w:pPr>
                    <w:rPr>
                      <w:szCs w:val="24"/>
                      <w:lang w:val="lt-LT"/>
                    </w:rPr>
                  </w:pPr>
                </w:p>
              </w:tc>
              <w:tc>
                <w:tcPr>
                  <w:tcW w:w="647" w:type="pct"/>
                  <w:gridSpan w:val="3"/>
                </w:tcPr>
                <w:p w14:paraId="385E4C1C" w14:textId="77777777" w:rsidR="002A58BA" w:rsidRPr="005B5B85" w:rsidRDefault="002A58BA" w:rsidP="003A34E8">
                  <w:pPr>
                    <w:rPr>
                      <w:i/>
                      <w:szCs w:val="24"/>
                      <w:lang w:val="lt-LT"/>
                    </w:rPr>
                  </w:pPr>
                </w:p>
              </w:tc>
              <w:tc>
                <w:tcPr>
                  <w:tcW w:w="1833" w:type="pct"/>
                  <w:gridSpan w:val="2"/>
                </w:tcPr>
                <w:p w14:paraId="149AB32E" w14:textId="77777777" w:rsidR="002A58BA" w:rsidRPr="005B5B85" w:rsidRDefault="002A58BA" w:rsidP="003A34E8">
                  <w:pPr>
                    <w:rPr>
                      <w:szCs w:val="24"/>
                      <w:lang w:val="lt-LT"/>
                    </w:rPr>
                  </w:pPr>
                </w:p>
              </w:tc>
              <w:tc>
                <w:tcPr>
                  <w:tcW w:w="619" w:type="pct"/>
                </w:tcPr>
                <w:p w14:paraId="0DD8997F" w14:textId="77777777" w:rsidR="002A58BA" w:rsidRPr="005B5B85" w:rsidRDefault="002A58BA" w:rsidP="003A34E8">
                  <w:pPr>
                    <w:jc w:val="center"/>
                    <w:rPr>
                      <w:i/>
                      <w:szCs w:val="24"/>
                      <w:lang w:val="lt-LT"/>
                    </w:rPr>
                  </w:pPr>
                </w:p>
              </w:tc>
            </w:tr>
            <w:tr w:rsidR="002A58BA" w:rsidRPr="005B5B85" w14:paraId="552DB630" w14:textId="77777777" w:rsidTr="003A34E8">
              <w:tblPrEx>
                <w:tblCellMar>
                  <w:left w:w="85" w:type="dxa"/>
                  <w:right w:w="85" w:type="dxa"/>
                </w:tblCellMar>
              </w:tblPrEx>
              <w:trPr>
                <w:cantSplit/>
                <w:trHeight w:val="288"/>
              </w:trPr>
              <w:tc>
                <w:tcPr>
                  <w:tcW w:w="1901" w:type="pct"/>
                </w:tcPr>
                <w:p w14:paraId="1A5889E0" w14:textId="77777777" w:rsidR="002A58BA" w:rsidRPr="005B5B85" w:rsidRDefault="002A58BA" w:rsidP="003A34E8">
                  <w:pPr>
                    <w:rPr>
                      <w:szCs w:val="24"/>
                      <w:lang w:val="lt-LT"/>
                    </w:rPr>
                  </w:pPr>
                  <w:r w:rsidRPr="005B5B85">
                    <w:rPr>
                      <w:szCs w:val="24"/>
                      <w:lang w:val="lt-LT"/>
                    </w:rPr>
                    <w:t>pailga</w:t>
                  </w:r>
                </w:p>
                <w:p w14:paraId="51AE0820" w14:textId="77777777" w:rsidR="002A58BA" w:rsidRPr="005B5B85" w:rsidRDefault="002A58BA" w:rsidP="003A34E8">
                  <w:pPr>
                    <w:rPr>
                      <w:sz w:val="20"/>
                      <w:lang w:val="lt-LT"/>
                    </w:rPr>
                  </w:pPr>
                  <w:r w:rsidRPr="005B5B85">
                    <w:rPr>
                      <w:sz w:val="20"/>
                      <w:lang w:val="lt-LT"/>
                    </w:rPr>
                    <w:t>elongated</w:t>
                  </w:r>
                </w:p>
              </w:tc>
              <w:tc>
                <w:tcPr>
                  <w:tcW w:w="647" w:type="pct"/>
                  <w:gridSpan w:val="3"/>
                </w:tcPr>
                <w:p w14:paraId="1C7AA4D8" w14:textId="77777777" w:rsidR="002A58BA" w:rsidRPr="005B5B85" w:rsidRDefault="002A58BA" w:rsidP="003A34E8">
                  <w:pPr>
                    <w:rPr>
                      <w:i/>
                      <w:szCs w:val="24"/>
                      <w:lang w:val="lt-LT"/>
                    </w:rPr>
                  </w:pPr>
                </w:p>
              </w:tc>
              <w:tc>
                <w:tcPr>
                  <w:tcW w:w="1833" w:type="pct"/>
                  <w:gridSpan w:val="2"/>
                </w:tcPr>
                <w:p w14:paraId="2812B78E" w14:textId="77777777" w:rsidR="002A58BA" w:rsidRPr="005B5B85" w:rsidRDefault="002A58BA" w:rsidP="003A34E8">
                  <w:pPr>
                    <w:rPr>
                      <w:szCs w:val="24"/>
                      <w:lang w:val="lt-LT"/>
                    </w:rPr>
                  </w:pPr>
                  <w:r w:rsidRPr="005B5B85">
                    <w:rPr>
                      <w:szCs w:val="24"/>
                      <w:lang w:val="lt-LT"/>
                    </w:rPr>
                    <w:t>Artemis, Orka, Yakari</w:t>
                  </w:r>
                </w:p>
              </w:tc>
              <w:tc>
                <w:tcPr>
                  <w:tcW w:w="619" w:type="pct"/>
                </w:tcPr>
                <w:p w14:paraId="71188831" w14:textId="77777777" w:rsidR="002A58BA" w:rsidRPr="005B5B85" w:rsidRDefault="002A58BA" w:rsidP="003A34E8">
                  <w:pPr>
                    <w:jc w:val="center"/>
                    <w:rPr>
                      <w:i/>
                      <w:szCs w:val="24"/>
                      <w:lang w:val="lt-LT"/>
                    </w:rPr>
                  </w:pPr>
                  <w:r w:rsidRPr="005B5B85">
                    <w:rPr>
                      <w:szCs w:val="24"/>
                      <w:lang w:val="lt-LT"/>
                    </w:rPr>
                    <w:t>3</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07113531" w14:textId="77777777" w:rsidTr="003A34E8">
              <w:tblPrEx>
                <w:tblCellMar>
                  <w:left w:w="85" w:type="dxa"/>
                  <w:right w:w="85" w:type="dxa"/>
                </w:tblCellMar>
              </w:tblPrEx>
              <w:trPr>
                <w:cantSplit/>
                <w:trHeight w:hRule="exact" w:val="113"/>
              </w:trPr>
              <w:tc>
                <w:tcPr>
                  <w:tcW w:w="1901" w:type="pct"/>
                </w:tcPr>
                <w:p w14:paraId="55B328FA" w14:textId="77777777" w:rsidR="002A58BA" w:rsidRPr="005B5B85" w:rsidRDefault="002A58BA" w:rsidP="003A34E8">
                  <w:pPr>
                    <w:rPr>
                      <w:szCs w:val="24"/>
                      <w:lang w:val="lt-LT"/>
                    </w:rPr>
                  </w:pPr>
                </w:p>
              </w:tc>
              <w:tc>
                <w:tcPr>
                  <w:tcW w:w="647" w:type="pct"/>
                  <w:gridSpan w:val="3"/>
                </w:tcPr>
                <w:p w14:paraId="5537DAFB" w14:textId="77777777" w:rsidR="002A58BA" w:rsidRPr="005B5B85" w:rsidRDefault="002A58BA" w:rsidP="003A34E8">
                  <w:pPr>
                    <w:rPr>
                      <w:i/>
                      <w:szCs w:val="24"/>
                      <w:lang w:val="lt-LT"/>
                    </w:rPr>
                  </w:pPr>
                </w:p>
              </w:tc>
              <w:tc>
                <w:tcPr>
                  <w:tcW w:w="1833" w:type="pct"/>
                  <w:gridSpan w:val="2"/>
                </w:tcPr>
                <w:p w14:paraId="5AD8B90E" w14:textId="77777777" w:rsidR="002A58BA" w:rsidRPr="005B5B85" w:rsidRDefault="002A58BA" w:rsidP="003A34E8">
                  <w:pPr>
                    <w:rPr>
                      <w:szCs w:val="24"/>
                      <w:lang w:val="lt-LT"/>
                    </w:rPr>
                  </w:pPr>
                </w:p>
              </w:tc>
              <w:tc>
                <w:tcPr>
                  <w:tcW w:w="619" w:type="pct"/>
                </w:tcPr>
                <w:p w14:paraId="4740412D" w14:textId="77777777" w:rsidR="002A58BA" w:rsidRPr="005B5B85" w:rsidRDefault="002A58BA" w:rsidP="003A34E8">
                  <w:pPr>
                    <w:jc w:val="center"/>
                    <w:rPr>
                      <w:i/>
                      <w:szCs w:val="24"/>
                      <w:lang w:val="lt-LT"/>
                    </w:rPr>
                  </w:pPr>
                </w:p>
              </w:tc>
            </w:tr>
            <w:tr w:rsidR="002A58BA" w:rsidRPr="005B5B85" w14:paraId="39A8456F" w14:textId="77777777" w:rsidTr="003A34E8">
              <w:tblPrEx>
                <w:tblCellMar>
                  <w:left w:w="85" w:type="dxa"/>
                  <w:right w:w="85" w:type="dxa"/>
                </w:tblCellMar>
              </w:tblPrEx>
              <w:trPr>
                <w:cantSplit/>
                <w:trHeight w:val="288"/>
              </w:trPr>
              <w:tc>
                <w:tcPr>
                  <w:tcW w:w="1901" w:type="pct"/>
                </w:tcPr>
                <w:p w14:paraId="3A32441C" w14:textId="77777777" w:rsidR="002A58BA" w:rsidRPr="005B5B85" w:rsidRDefault="002A58BA" w:rsidP="003A34E8">
                  <w:pPr>
                    <w:rPr>
                      <w:szCs w:val="24"/>
                      <w:lang w:val="lt-LT"/>
                    </w:rPr>
                  </w:pPr>
                  <w:r w:rsidRPr="005B5B85">
                    <w:rPr>
                      <w:szCs w:val="24"/>
                      <w:lang w:val="lt-LT"/>
                    </w:rPr>
                    <w:t>pailga, suplota</w:t>
                  </w:r>
                </w:p>
                <w:p w14:paraId="356BBF90" w14:textId="77777777" w:rsidR="002A58BA" w:rsidRPr="005B5B85" w:rsidRDefault="002A58BA" w:rsidP="003A34E8">
                  <w:pPr>
                    <w:rPr>
                      <w:sz w:val="20"/>
                      <w:lang w:val="lt-LT"/>
                    </w:rPr>
                  </w:pPr>
                  <w:r w:rsidRPr="005B5B85">
                    <w:rPr>
                      <w:sz w:val="20"/>
                      <w:lang w:val="lt-LT"/>
                    </w:rPr>
                    <w:t>elongated flattened</w:t>
                  </w:r>
                </w:p>
              </w:tc>
              <w:tc>
                <w:tcPr>
                  <w:tcW w:w="647" w:type="pct"/>
                  <w:gridSpan w:val="3"/>
                </w:tcPr>
                <w:p w14:paraId="01A0C58B" w14:textId="77777777" w:rsidR="002A58BA" w:rsidRPr="005B5B85" w:rsidRDefault="002A58BA" w:rsidP="003A34E8">
                  <w:pPr>
                    <w:rPr>
                      <w:i/>
                      <w:szCs w:val="24"/>
                      <w:lang w:val="lt-LT"/>
                    </w:rPr>
                  </w:pPr>
                </w:p>
              </w:tc>
              <w:tc>
                <w:tcPr>
                  <w:tcW w:w="1833" w:type="pct"/>
                  <w:gridSpan w:val="2"/>
                </w:tcPr>
                <w:p w14:paraId="0FC70AE3" w14:textId="77777777" w:rsidR="002A58BA" w:rsidRPr="005B5B85" w:rsidRDefault="002A58BA" w:rsidP="003A34E8">
                  <w:pPr>
                    <w:rPr>
                      <w:szCs w:val="24"/>
                      <w:lang w:val="lt-LT"/>
                    </w:rPr>
                  </w:pPr>
                </w:p>
              </w:tc>
              <w:tc>
                <w:tcPr>
                  <w:tcW w:w="619" w:type="pct"/>
                </w:tcPr>
                <w:p w14:paraId="61F97271" w14:textId="77777777" w:rsidR="002A58BA" w:rsidRPr="005B5B85" w:rsidRDefault="002A58BA" w:rsidP="003A34E8">
                  <w:pPr>
                    <w:jc w:val="center"/>
                    <w:rPr>
                      <w:i/>
                      <w:szCs w:val="24"/>
                      <w:lang w:val="lt-LT"/>
                    </w:rPr>
                  </w:pPr>
                  <w:r w:rsidRPr="005B5B85">
                    <w:rPr>
                      <w:szCs w:val="24"/>
                      <w:lang w:val="lt-LT"/>
                    </w:rPr>
                    <w:t>4</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40989D1D" w14:textId="77777777" w:rsidTr="003A34E8">
              <w:tblPrEx>
                <w:tblCellMar>
                  <w:left w:w="85" w:type="dxa"/>
                  <w:right w:w="85" w:type="dxa"/>
                </w:tblCellMar>
              </w:tblPrEx>
              <w:trPr>
                <w:cantSplit/>
                <w:trHeight w:hRule="exact" w:val="144"/>
              </w:trPr>
              <w:tc>
                <w:tcPr>
                  <w:tcW w:w="1901" w:type="pct"/>
                </w:tcPr>
                <w:p w14:paraId="077C9688" w14:textId="77777777" w:rsidR="002A58BA" w:rsidRPr="005B5B85" w:rsidRDefault="002A58BA" w:rsidP="003A34E8">
                  <w:pPr>
                    <w:rPr>
                      <w:szCs w:val="24"/>
                      <w:lang w:val="lt-LT"/>
                    </w:rPr>
                  </w:pPr>
                </w:p>
              </w:tc>
              <w:tc>
                <w:tcPr>
                  <w:tcW w:w="647" w:type="pct"/>
                  <w:gridSpan w:val="3"/>
                </w:tcPr>
                <w:p w14:paraId="51A7A5C3" w14:textId="77777777" w:rsidR="002A58BA" w:rsidRPr="005B5B85" w:rsidRDefault="002A58BA" w:rsidP="003A34E8">
                  <w:pPr>
                    <w:rPr>
                      <w:i/>
                      <w:szCs w:val="24"/>
                      <w:lang w:val="lt-LT"/>
                    </w:rPr>
                  </w:pPr>
                </w:p>
              </w:tc>
              <w:tc>
                <w:tcPr>
                  <w:tcW w:w="1833" w:type="pct"/>
                  <w:gridSpan w:val="2"/>
                </w:tcPr>
                <w:p w14:paraId="278F192F" w14:textId="77777777" w:rsidR="002A58BA" w:rsidRPr="005B5B85" w:rsidRDefault="002A58BA" w:rsidP="003A34E8">
                  <w:pPr>
                    <w:rPr>
                      <w:szCs w:val="24"/>
                      <w:lang w:val="lt-LT"/>
                    </w:rPr>
                  </w:pPr>
                </w:p>
              </w:tc>
              <w:tc>
                <w:tcPr>
                  <w:tcW w:w="619" w:type="pct"/>
                </w:tcPr>
                <w:p w14:paraId="37C5F6C4" w14:textId="77777777" w:rsidR="002A58BA" w:rsidRPr="005B5B85" w:rsidRDefault="002A58BA" w:rsidP="003A34E8">
                  <w:pPr>
                    <w:jc w:val="center"/>
                    <w:rPr>
                      <w:i/>
                      <w:szCs w:val="24"/>
                      <w:lang w:val="lt-LT"/>
                    </w:rPr>
                  </w:pPr>
                </w:p>
              </w:tc>
            </w:tr>
          </w:tbl>
          <w:p w14:paraId="39D02831" w14:textId="77777777" w:rsidR="002A58BA" w:rsidRPr="005B5B85" w:rsidRDefault="002A58BA" w:rsidP="003A34E8">
            <w:pPr>
              <w:rPr>
                <w:sz w:val="20"/>
                <w:lang w:val="lt-LT"/>
              </w:rPr>
            </w:pPr>
          </w:p>
        </w:tc>
      </w:tr>
      <w:tr w:rsidR="002A58BA" w:rsidRPr="005B5B85" w14:paraId="550FC931" w14:textId="77777777" w:rsidTr="001507B3">
        <w:trPr>
          <w:cantSplit/>
          <w:trHeight w:val="6377"/>
          <w:jc w:val="center"/>
        </w:trPr>
        <w:tc>
          <w:tcPr>
            <w:tcW w:w="546" w:type="dxa"/>
            <w:tcBorders>
              <w:top w:val="single" w:sz="4" w:space="0" w:color="auto"/>
              <w:left w:val="single" w:sz="4" w:space="0" w:color="auto"/>
              <w:bottom w:val="single" w:sz="4" w:space="0" w:color="auto"/>
              <w:right w:val="nil"/>
            </w:tcBorders>
            <w:tcMar>
              <w:top w:w="57" w:type="dxa"/>
            </w:tcMar>
          </w:tcPr>
          <w:p w14:paraId="5C5F273D" w14:textId="77777777" w:rsidR="002A58BA" w:rsidRPr="005B5B85" w:rsidRDefault="002A58BA" w:rsidP="003A34E8">
            <w:pPr>
              <w:jc w:val="center"/>
              <w:rPr>
                <w:b/>
                <w:iCs/>
                <w:szCs w:val="24"/>
                <w:lang w:val="lt-LT"/>
              </w:rPr>
            </w:pPr>
            <w:r w:rsidRPr="005B5B85">
              <w:rPr>
                <w:b/>
                <w:iCs/>
                <w:szCs w:val="24"/>
                <w:lang w:val="lt-LT"/>
              </w:rPr>
              <w:lastRenderedPageBreak/>
              <w:t>5.18.</w:t>
            </w:r>
          </w:p>
        </w:tc>
        <w:tc>
          <w:tcPr>
            <w:tcW w:w="9709" w:type="dxa"/>
            <w:gridSpan w:val="3"/>
            <w:tcBorders>
              <w:top w:val="single" w:sz="4" w:space="0" w:color="auto"/>
              <w:left w:val="nil"/>
              <w:bottom w:val="single" w:sz="4" w:space="0" w:color="auto"/>
              <w:right w:val="single" w:sz="4" w:space="0" w:color="auto"/>
            </w:tcBorders>
          </w:tcPr>
          <w:p w14:paraId="49713091" w14:textId="77777777" w:rsidR="002A58BA" w:rsidRPr="005B5B85" w:rsidRDefault="002A58BA" w:rsidP="003A34E8">
            <w:pPr>
              <w:rPr>
                <w:b/>
                <w:bCs/>
                <w:szCs w:val="24"/>
                <w:lang w:val="lt-LT"/>
              </w:rPr>
            </w:pPr>
            <w:r w:rsidRPr="005B5B85">
              <w:rPr>
                <w:b/>
                <w:bCs/>
                <w:szCs w:val="24"/>
                <w:lang w:val="lt-LT"/>
              </w:rPr>
              <w:t>Sėkla: sėklos luobelės spalva</w:t>
            </w:r>
          </w:p>
          <w:p w14:paraId="16611514" w14:textId="77777777" w:rsidR="002A58BA" w:rsidRPr="005B5B85" w:rsidRDefault="002A58BA" w:rsidP="003A34E8">
            <w:pPr>
              <w:rPr>
                <w:sz w:val="20"/>
                <w:lang w:val="lt-LT"/>
              </w:rPr>
            </w:pPr>
            <w:r w:rsidRPr="005B5B85">
              <w:rPr>
                <w:sz w:val="20"/>
                <w:lang w:val="lt-LT"/>
              </w:rPr>
              <w:t>Seed: colour of testa</w:t>
            </w:r>
          </w:p>
          <w:tbl>
            <w:tblPr>
              <w:tblW w:w="9551" w:type="dxa"/>
              <w:tblLayout w:type="fixed"/>
              <w:tblCellMar>
                <w:left w:w="0" w:type="dxa"/>
                <w:right w:w="0" w:type="dxa"/>
              </w:tblCellMar>
              <w:tblLook w:val="04A0" w:firstRow="1" w:lastRow="0" w:firstColumn="1" w:lastColumn="0" w:noHBand="0" w:noVBand="1"/>
            </w:tblPr>
            <w:tblGrid>
              <w:gridCol w:w="3631"/>
              <w:gridCol w:w="684"/>
              <w:gridCol w:w="541"/>
              <w:gridCol w:w="11"/>
              <w:gridCol w:w="3492"/>
              <w:gridCol w:w="10"/>
              <w:gridCol w:w="1182"/>
            </w:tblGrid>
            <w:tr w:rsidR="002A58BA" w:rsidRPr="005B5B85" w14:paraId="6A7DD587" w14:textId="77777777" w:rsidTr="003A34E8">
              <w:trPr>
                <w:cantSplit/>
                <w:trHeight w:val="116"/>
              </w:trPr>
              <w:tc>
                <w:tcPr>
                  <w:tcW w:w="2259" w:type="pct"/>
                  <w:gridSpan w:val="2"/>
                </w:tcPr>
                <w:p w14:paraId="2572510C" w14:textId="77777777" w:rsidR="002A58BA" w:rsidRPr="005B5B85" w:rsidRDefault="002A58BA" w:rsidP="003A34E8">
                  <w:pPr>
                    <w:rPr>
                      <w:sz w:val="6"/>
                      <w:szCs w:val="6"/>
                      <w:lang w:val="lt-LT"/>
                    </w:rPr>
                  </w:pPr>
                </w:p>
              </w:tc>
              <w:tc>
                <w:tcPr>
                  <w:tcW w:w="283" w:type="pct"/>
                </w:tcPr>
                <w:p w14:paraId="2D9BF65A" w14:textId="77777777" w:rsidR="002A58BA" w:rsidRPr="005B5B85" w:rsidRDefault="002A58BA" w:rsidP="003A34E8">
                  <w:pPr>
                    <w:rPr>
                      <w:sz w:val="6"/>
                      <w:szCs w:val="6"/>
                      <w:lang w:val="lt-LT"/>
                    </w:rPr>
                  </w:pPr>
                </w:p>
              </w:tc>
              <w:tc>
                <w:tcPr>
                  <w:tcW w:w="1834" w:type="pct"/>
                  <w:gridSpan w:val="2"/>
                </w:tcPr>
                <w:p w14:paraId="5346AEFD" w14:textId="77777777" w:rsidR="002A58BA" w:rsidRPr="005B5B85" w:rsidRDefault="002A58BA" w:rsidP="003A34E8">
                  <w:pPr>
                    <w:rPr>
                      <w:sz w:val="6"/>
                      <w:szCs w:val="6"/>
                      <w:lang w:val="lt-LT"/>
                    </w:rPr>
                  </w:pPr>
                </w:p>
              </w:tc>
              <w:tc>
                <w:tcPr>
                  <w:tcW w:w="624" w:type="pct"/>
                  <w:gridSpan w:val="2"/>
                </w:tcPr>
                <w:p w14:paraId="59B40703" w14:textId="77777777" w:rsidR="002A58BA" w:rsidRPr="005B5B85" w:rsidRDefault="002A58BA" w:rsidP="003A34E8">
                  <w:pPr>
                    <w:jc w:val="center"/>
                    <w:rPr>
                      <w:sz w:val="6"/>
                      <w:szCs w:val="6"/>
                      <w:lang w:val="lt-LT"/>
                    </w:rPr>
                  </w:pPr>
                </w:p>
              </w:tc>
            </w:tr>
            <w:tr w:rsidR="002A58BA" w:rsidRPr="005B5B85" w14:paraId="48E8C9BF" w14:textId="77777777" w:rsidTr="003A34E8">
              <w:tblPrEx>
                <w:tblCellMar>
                  <w:left w:w="85" w:type="dxa"/>
                  <w:right w:w="85" w:type="dxa"/>
                </w:tblCellMar>
              </w:tblPrEx>
              <w:trPr>
                <w:cantSplit/>
                <w:trHeight w:val="57"/>
              </w:trPr>
              <w:tc>
                <w:tcPr>
                  <w:tcW w:w="1901" w:type="pct"/>
                </w:tcPr>
                <w:p w14:paraId="78759B45" w14:textId="77777777" w:rsidR="002A58BA" w:rsidRPr="005B5B85" w:rsidRDefault="002A58BA" w:rsidP="003A34E8">
                  <w:pPr>
                    <w:rPr>
                      <w:szCs w:val="24"/>
                      <w:lang w:val="lt-LT"/>
                    </w:rPr>
                  </w:pPr>
                  <w:r w:rsidRPr="005B5B85">
                    <w:rPr>
                      <w:szCs w:val="24"/>
                      <w:lang w:val="lt-LT"/>
                    </w:rPr>
                    <w:t>žalia</w:t>
                  </w:r>
                </w:p>
                <w:p w14:paraId="52D2903D" w14:textId="77777777" w:rsidR="002A58BA" w:rsidRPr="005B5B85" w:rsidRDefault="002A58BA" w:rsidP="003A34E8">
                  <w:pPr>
                    <w:rPr>
                      <w:sz w:val="20"/>
                      <w:lang w:val="lt-LT"/>
                    </w:rPr>
                  </w:pPr>
                  <w:r w:rsidRPr="005B5B85">
                    <w:rPr>
                      <w:sz w:val="20"/>
                      <w:lang w:val="lt-LT"/>
                    </w:rPr>
                    <w:t>green</w:t>
                  </w:r>
                </w:p>
              </w:tc>
              <w:tc>
                <w:tcPr>
                  <w:tcW w:w="647" w:type="pct"/>
                  <w:gridSpan w:val="3"/>
                </w:tcPr>
                <w:p w14:paraId="72F45CD5" w14:textId="77777777" w:rsidR="002A58BA" w:rsidRPr="005B5B85" w:rsidRDefault="002A58BA" w:rsidP="003A34E8">
                  <w:pPr>
                    <w:rPr>
                      <w:i/>
                      <w:szCs w:val="24"/>
                      <w:lang w:val="lt-LT"/>
                    </w:rPr>
                  </w:pPr>
                </w:p>
              </w:tc>
              <w:tc>
                <w:tcPr>
                  <w:tcW w:w="1833" w:type="pct"/>
                  <w:gridSpan w:val="2"/>
                </w:tcPr>
                <w:p w14:paraId="239A4E11" w14:textId="77777777" w:rsidR="002A58BA" w:rsidRPr="005B5B85" w:rsidRDefault="002A58BA" w:rsidP="003A34E8">
                  <w:pPr>
                    <w:rPr>
                      <w:szCs w:val="24"/>
                      <w:lang w:val="lt-LT"/>
                    </w:rPr>
                  </w:pPr>
                </w:p>
              </w:tc>
              <w:tc>
                <w:tcPr>
                  <w:tcW w:w="619" w:type="pct"/>
                </w:tcPr>
                <w:p w14:paraId="71B1B139" w14:textId="77777777" w:rsidR="002A58BA" w:rsidRPr="005B5B85" w:rsidRDefault="002A58BA" w:rsidP="003A34E8">
                  <w:pPr>
                    <w:jc w:val="center"/>
                    <w:rPr>
                      <w:i/>
                      <w:szCs w:val="24"/>
                      <w:lang w:val="lt-LT"/>
                    </w:rPr>
                  </w:pPr>
                  <w:r w:rsidRPr="005B5B85">
                    <w:rPr>
                      <w:szCs w:val="24"/>
                      <w:lang w:val="lt-LT"/>
                    </w:rPr>
                    <w:t>1</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5E9B3D21" w14:textId="77777777" w:rsidTr="003A34E8">
              <w:tblPrEx>
                <w:tblCellMar>
                  <w:left w:w="85" w:type="dxa"/>
                  <w:right w:w="85" w:type="dxa"/>
                </w:tblCellMar>
              </w:tblPrEx>
              <w:trPr>
                <w:cantSplit/>
                <w:trHeight w:hRule="exact" w:val="113"/>
              </w:trPr>
              <w:tc>
                <w:tcPr>
                  <w:tcW w:w="1901" w:type="pct"/>
                </w:tcPr>
                <w:p w14:paraId="25908FE9" w14:textId="77777777" w:rsidR="002A58BA" w:rsidRPr="005B5B85" w:rsidRDefault="002A58BA" w:rsidP="003A34E8">
                  <w:pPr>
                    <w:rPr>
                      <w:szCs w:val="24"/>
                      <w:lang w:val="lt-LT"/>
                    </w:rPr>
                  </w:pPr>
                </w:p>
              </w:tc>
              <w:tc>
                <w:tcPr>
                  <w:tcW w:w="647" w:type="pct"/>
                  <w:gridSpan w:val="3"/>
                </w:tcPr>
                <w:p w14:paraId="35EDAA39" w14:textId="77777777" w:rsidR="002A58BA" w:rsidRPr="005B5B85" w:rsidRDefault="002A58BA" w:rsidP="003A34E8">
                  <w:pPr>
                    <w:rPr>
                      <w:i/>
                      <w:szCs w:val="24"/>
                      <w:lang w:val="lt-LT"/>
                    </w:rPr>
                  </w:pPr>
                </w:p>
              </w:tc>
              <w:tc>
                <w:tcPr>
                  <w:tcW w:w="1833" w:type="pct"/>
                  <w:gridSpan w:val="2"/>
                </w:tcPr>
                <w:p w14:paraId="79A8189B" w14:textId="77777777" w:rsidR="002A58BA" w:rsidRPr="005B5B85" w:rsidRDefault="002A58BA" w:rsidP="003A34E8">
                  <w:pPr>
                    <w:rPr>
                      <w:szCs w:val="24"/>
                      <w:lang w:val="lt-LT"/>
                    </w:rPr>
                  </w:pPr>
                </w:p>
              </w:tc>
              <w:tc>
                <w:tcPr>
                  <w:tcW w:w="619" w:type="pct"/>
                </w:tcPr>
                <w:p w14:paraId="40C4F296" w14:textId="77777777" w:rsidR="002A58BA" w:rsidRPr="005B5B85" w:rsidRDefault="002A58BA" w:rsidP="003A34E8">
                  <w:pPr>
                    <w:jc w:val="center"/>
                    <w:rPr>
                      <w:i/>
                      <w:szCs w:val="24"/>
                      <w:lang w:val="lt-LT"/>
                    </w:rPr>
                  </w:pPr>
                </w:p>
              </w:tc>
            </w:tr>
            <w:tr w:rsidR="002A58BA" w:rsidRPr="005B5B85" w14:paraId="7A37682F" w14:textId="77777777" w:rsidTr="003A34E8">
              <w:tblPrEx>
                <w:tblCellMar>
                  <w:left w:w="85" w:type="dxa"/>
                  <w:right w:w="85" w:type="dxa"/>
                </w:tblCellMar>
              </w:tblPrEx>
              <w:trPr>
                <w:cantSplit/>
                <w:trHeight w:val="288"/>
              </w:trPr>
              <w:tc>
                <w:tcPr>
                  <w:tcW w:w="1901" w:type="pct"/>
                </w:tcPr>
                <w:p w14:paraId="048516A0" w14:textId="77777777" w:rsidR="002A58BA" w:rsidRPr="005B5B85" w:rsidRDefault="002A58BA" w:rsidP="003A34E8">
                  <w:pPr>
                    <w:rPr>
                      <w:szCs w:val="24"/>
                      <w:lang w:val="lt-LT"/>
                    </w:rPr>
                  </w:pPr>
                  <w:r w:rsidRPr="005B5B85">
                    <w:rPr>
                      <w:szCs w:val="24"/>
                      <w:lang w:val="lt-LT"/>
                    </w:rPr>
                    <w:t>gelsvai žalia</w:t>
                  </w:r>
                </w:p>
                <w:p w14:paraId="00C1A05E" w14:textId="77777777" w:rsidR="002A58BA" w:rsidRPr="005B5B85" w:rsidRDefault="002A58BA" w:rsidP="003A34E8">
                  <w:pPr>
                    <w:rPr>
                      <w:sz w:val="20"/>
                      <w:lang w:val="lt-LT"/>
                    </w:rPr>
                  </w:pPr>
                  <w:r w:rsidRPr="005B5B85">
                    <w:rPr>
                      <w:sz w:val="20"/>
                      <w:lang w:val="lt-LT"/>
                    </w:rPr>
                    <w:t>yellow green</w:t>
                  </w:r>
                </w:p>
              </w:tc>
              <w:tc>
                <w:tcPr>
                  <w:tcW w:w="647" w:type="pct"/>
                  <w:gridSpan w:val="3"/>
                </w:tcPr>
                <w:p w14:paraId="1F31D805" w14:textId="77777777" w:rsidR="002A58BA" w:rsidRPr="005B5B85" w:rsidRDefault="002A58BA" w:rsidP="003A34E8">
                  <w:pPr>
                    <w:rPr>
                      <w:i/>
                      <w:szCs w:val="24"/>
                      <w:lang w:val="lt-LT"/>
                    </w:rPr>
                  </w:pPr>
                </w:p>
              </w:tc>
              <w:tc>
                <w:tcPr>
                  <w:tcW w:w="1833" w:type="pct"/>
                  <w:gridSpan w:val="2"/>
                </w:tcPr>
                <w:p w14:paraId="5638EF30" w14:textId="77777777" w:rsidR="002A58BA" w:rsidRPr="005B5B85" w:rsidRDefault="002A58BA" w:rsidP="003A34E8">
                  <w:pPr>
                    <w:tabs>
                      <w:tab w:val="left" w:pos="1089"/>
                    </w:tabs>
                    <w:rPr>
                      <w:szCs w:val="24"/>
                      <w:lang w:val="lt-LT"/>
                    </w:rPr>
                  </w:pPr>
                  <w:r w:rsidRPr="005B5B85">
                    <w:rPr>
                      <w:szCs w:val="24"/>
                      <w:lang w:val="lt-LT"/>
                    </w:rPr>
                    <w:t>Befine, Dame Junko</w:t>
                  </w:r>
                </w:p>
              </w:tc>
              <w:tc>
                <w:tcPr>
                  <w:tcW w:w="619" w:type="pct"/>
                </w:tcPr>
                <w:p w14:paraId="613CF2B1" w14:textId="77777777" w:rsidR="002A58BA" w:rsidRPr="005B5B85" w:rsidRDefault="002A58BA" w:rsidP="003A34E8">
                  <w:pPr>
                    <w:jc w:val="center"/>
                    <w:rPr>
                      <w:i/>
                      <w:szCs w:val="24"/>
                      <w:lang w:val="lt-LT"/>
                    </w:rPr>
                  </w:pPr>
                  <w:r w:rsidRPr="005B5B85">
                    <w:rPr>
                      <w:szCs w:val="24"/>
                      <w:lang w:val="lt-LT"/>
                    </w:rPr>
                    <w:t>2</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10F12605" w14:textId="77777777" w:rsidTr="003A34E8">
              <w:tblPrEx>
                <w:tblCellMar>
                  <w:left w:w="85" w:type="dxa"/>
                  <w:right w:w="85" w:type="dxa"/>
                </w:tblCellMar>
              </w:tblPrEx>
              <w:trPr>
                <w:cantSplit/>
                <w:trHeight w:hRule="exact" w:val="113"/>
              </w:trPr>
              <w:tc>
                <w:tcPr>
                  <w:tcW w:w="1901" w:type="pct"/>
                </w:tcPr>
                <w:p w14:paraId="3AA4C4E4" w14:textId="77777777" w:rsidR="002A58BA" w:rsidRPr="005B5B85" w:rsidRDefault="002A58BA" w:rsidP="003A34E8">
                  <w:pPr>
                    <w:rPr>
                      <w:szCs w:val="24"/>
                      <w:lang w:val="lt-LT"/>
                    </w:rPr>
                  </w:pPr>
                </w:p>
              </w:tc>
              <w:tc>
                <w:tcPr>
                  <w:tcW w:w="647" w:type="pct"/>
                  <w:gridSpan w:val="3"/>
                </w:tcPr>
                <w:p w14:paraId="5E22355E" w14:textId="77777777" w:rsidR="002A58BA" w:rsidRPr="005B5B85" w:rsidRDefault="002A58BA" w:rsidP="003A34E8">
                  <w:pPr>
                    <w:rPr>
                      <w:i/>
                      <w:szCs w:val="24"/>
                      <w:lang w:val="lt-LT"/>
                    </w:rPr>
                  </w:pPr>
                </w:p>
              </w:tc>
              <w:tc>
                <w:tcPr>
                  <w:tcW w:w="1833" w:type="pct"/>
                  <w:gridSpan w:val="2"/>
                </w:tcPr>
                <w:p w14:paraId="61664F7B" w14:textId="77777777" w:rsidR="002A58BA" w:rsidRPr="005B5B85" w:rsidRDefault="002A58BA" w:rsidP="003A34E8">
                  <w:pPr>
                    <w:rPr>
                      <w:szCs w:val="24"/>
                      <w:lang w:val="lt-LT"/>
                    </w:rPr>
                  </w:pPr>
                </w:p>
              </w:tc>
              <w:tc>
                <w:tcPr>
                  <w:tcW w:w="619" w:type="pct"/>
                </w:tcPr>
                <w:p w14:paraId="2D0416F3" w14:textId="77777777" w:rsidR="002A58BA" w:rsidRPr="005B5B85" w:rsidRDefault="002A58BA" w:rsidP="003A34E8">
                  <w:pPr>
                    <w:jc w:val="center"/>
                    <w:rPr>
                      <w:i/>
                      <w:szCs w:val="24"/>
                      <w:lang w:val="lt-LT"/>
                    </w:rPr>
                  </w:pPr>
                </w:p>
              </w:tc>
            </w:tr>
            <w:tr w:rsidR="002A58BA" w:rsidRPr="005B5B85" w14:paraId="1A2E6D94" w14:textId="77777777" w:rsidTr="003A34E8">
              <w:tblPrEx>
                <w:tblCellMar>
                  <w:left w:w="85" w:type="dxa"/>
                  <w:right w:w="85" w:type="dxa"/>
                </w:tblCellMar>
              </w:tblPrEx>
              <w:trPr>
                <w:cantSplit/>
                <w:trHeight w:val="288"/>
              </w:trPr>
              <w:tc>
                <w:tcPr>
                  <w:tcW w:w="1901" w:type="pct"/>
                </w:tcPr>
                <w:p w14:paraId="0E4C5B12" w14:textId="77777777" w:rsidR="002A58BA" w:rsidRPr="005B5B85" w:rsidRDefault="002A58BA" w:rsidP="003A34E8">
                  <w:pPr>
                    <w:rPr>
                      <w:szCs w:val="24"/>
                      <w:lang w:val="lt-LT"/>
                    </w:rPr>
                  </w:pPr>
                  <w:r w:rsidRPr="005B5B85">
                    <w:rPr>
                      <w:szCs w:val="24"/>
                      <w:lang w:val="lt-LT"/>
                    </w:rPr>
                    <w:t>geltona</w:t>
                  </w:r>
                </w:p>
                <w:p w14:paraId="224E7F6F" w14:textId="77777777" w:rsidR="002A58BA" w:rsidRPr="005B5B85" w:rsidRDefault="002A58BA" w:rsidP="003A34E8">
                  <w:pPr>
                    <w:rPr>
                      <w:sz w:val="20"/>
                      <w:lang w:val="lt-LT"/>
                    </w:rPr>
                  </w:pPr>
                  <w:r w:rsidRPr="005B5B85">
                    <w:rPr>
                      <w:sz w:val="20"/>
                      <w:lang w:val="lt-LT"/>
                    </w:rPr>
                    <w:t>yellow</w:t>
                  </w:r>
                </w:p>
              </w:tc>
              <w:tc>
                <w:tcPr>
                  <w:tcW w:w="647" w:type="pct"/>
                  <w:gridSpan w:val="3"/>
                </w:tcPr>
                <w:p w14:paraId="387B7A26" w14:textId="77777777" w:rsidR="002A58BA" w:rsidRPr="005B5B85" w:rsidRDefault="002A58BA" w:rsidP="003A34E8">
                  <w:pPr>
                    <w:rPr>
                      <w:i/>
                      <w:szCs w:val="24"/>
                      <w:lang w:val="lt-LT"/>
                    </w:rPr>
                  </w:pPr>
                </w:p>
              </w:tc>
              <w:tc>
                <w:tcPr>
                  <w:tcW w:w="1833" w:type="pct"/>
                  <w:gridSpan w:val="2"/>
                </w:tcPr>
                <w:p w14:paraId="7409DFD0" w14:textId="77777777" w:rsidR="002A58BA" w:rsidRPr="005B5B85" w:rsidRDefault="002A58BA" w:rsidP="003A34E8">
                  <w:pPr>
                    <w:rPr>
                      <w:szCs w:val="24"/>
                      <w:lang w:val="lt-LT"/>
                    </w:rPr>
                  </w:pPr>
                  <w:r w:rsidRPr="005B5B85">
                    <w:rPr>
                      <w:szCs w:val="24"/>
                      <w:lang w:val="lt-LT"/>
                    </w:rPr>
                    <w:t>Lid Diamantor, RGT Straviata,</w:t>
                  </w:r>
                </w:p>
                <w:p w14:paraId="39DC30DD" w14:textId="77777777" w:rsidR="002A58BA" w:rsidRPr="005B5B85" w:rsidRDefault="002A58BA" w:rsidP="003A34E8">
                  <w:pPr>
                    <w:rPr>
                      <w:szCs w:val="24"/>
                      <w:lang w:val="lt-LT"/>
                    </w:rPr>
                  </w:pPr>
                  <w:r w:rsidRPr="005B5B85">
                    <w:rPr>
                      <w:szCs w:val="24"/>
                      <w:lang w:val="lt-LT"/>
                    </w:rPr>
                    <w:t>Talisse</w:t>
                  </w:r>
                </w:p>
              </w:tc>
              <w:tc>
                <w:tcPr>
                  <w:tcW w:w="619" w:type="pct"/>
                </w:tcPr>
                <w:p w14:paraId="4F4B6354" w14:textId="77777777" w:rsidR="002A58BA" w:rsidRPr="005B5B85" w:rsidRDefault="002A58BA" w:rsidP="003A34E8">
                  <w:pPr>
                    <w:jc w:val="center"/>
                    <w:rPr>
                      <w:i/>
                      <w:szCs w:val="24"/>
                      <w:lang w:val="lt-LT"/>
                    </w:rPr>
                  </w:pPr>
                  <w:r w:rsidRPr="005B5B85">
                    <w:rPr>
                      <w:szCs w:val="24"/>
                      <w:lang w:val="lt-LT"/>
                    </w:rPr>
                    <w:t>3</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05ACA1C9" w14:textId="77777777" w:rsidTr="003A34E8">
              <w:tblPrEx>
                <w:tblCellMar>
                  <w:left w:w="85" w:type="dxa"/>
                  <w:right w:w="85" w:type="dxa"/>
                </w:tblCellMar>
              </w:tblPrEx>
              <w:trPr>
                <w:cantSplit/>
                <w:trHeight w:hRule="exact" w:val="113"/>
              </w:trPr>
              <w:tc>
                <w:tcPr>
                  <w:tcW w:w="1901" w:type="pct"/>
                </w:tcPr>
                <w:p w14:paraId="022E7500" w14:textId="77777777" w:rsidR="002A58BA" w:rsidRPr="005B5B85" w:rsidRDefault="002A58BA" w:rsidP="003A34E8">
                  <w:pPr>
                    <w:rPr>
                      <w:szCs w:val="24"/>
                      <w:lang w:val="lt-LT"/>
                    </w:rPr>
                  </w:pPr>
                </w:p>
              </w:tc>
              <w:tc>
                <w:tcPr>
                  <w:tcW w:w="647" w:type="pct"/>
                  <w:gridSpan w:val="3"/>
                </w:tcPr>
                <w:p w14:paraId="4B4B373F" w14:textId="77777777" w:rsidR="002A58BA" w:rsidRPr="005B5B85" w:rsidRDefault="002A58BA" w:rsidP="003A34E8">
                  <w:pPr>
                    <w:rPr>
                      <w:i/>
                      <w:szCs w:val="24"/>
                      <w:lang w:val="lt-LT"/>
                    </w:rPr>
                  </w:pPr>
                </w:p>
              </w:tc>
              <w:tc>
                <w:tcPr>
                  <w:tcW w:w="1833" w:type="pct"/>
                  <w:gridSpan w:val="2"/>
                </w:tcPr>
                <w:p w14:paraId="1F935936" w14:textId="77777777" w:rsidR="002A58BA" w:rsidRPr="005B5B85" w:rsidRDefault="002A58BA" w:rsidP="003A34E8">
                  <w:pPr>
                    <w:rPr>
                      <w:szCs w:val="24"/>
                      <w:lang w:val="lt-LT"/>
                    </w:rPr>
                  </w:pPr>
                </w:p>
              </w:tc>
              <w:tc>
                <w:tcPr>
                  <w:tcW w:w="619" w:type="pct"/>
                </w:tcPr>
                <w:p w14:paraId="72D2379E" w14:textId="77777777" w:rsidR="002A58BA" w:rsidRPr="005B5B85" w:rsidRDefault="002A58BA" w:rsidP="003A34E8">
                  <w:pPr>
                    <w:jc w:val="center"/>
                    <w:rPr>
                      <w:i/>
                      <w:szCs w:val="24"/>
                      <w:lang w:val="lt-LT"/>
                    </w:rPr>
                  </w:pPr>
                </w:p>
              </w:tc>
            </w:tr>
            <w:tr w:rsidR="002A58BA" w:rsidRPr="005B5B85" w14:paraId="124E513B" w14:textId="77777777" w:rsidTr="003A34E8">
              <w:tblPrEx>
                <w:tblCellMar>
                  <w:left w:w="85" w:type="dxa"/>
                  <w:right w:w="85" w:type="dxa"/>
                </w:tblCellMar>
              </w:tblPrEx>
              <w:trPr>
                <w:cantSplit/>
                <w:trHeight w:val="288"/>
              </w:trPr>
              <w:tc>
                <w:tcPr>
                  <w:tcW w:w="1901" w:type="pct"/>
                </w:tcPr>
                <w:p w14:paraId="4AC75963" w14:textId="77777777" w:rsidR="002A58BA" w:rsidRPr="005B5B85" w:rsidRDefault="002A58BA" w:rsidP="003A34E8">
                  <w:pPr>
                    <w:rPr>
                      <w:szCs w:val="24"/>
                      <w:lang w:val="lt-LT"/>
                    </w:rPr>
                  </w:pPr>
                  <w:r w:rsidRPr="005B5B85">
                    <w:rPr>
                      <w:szCs w:val="24"/>
                      <w:lang w:val="lt-LT"/>
                    </w:rPr>
                    <w:t>raudona</w:t>
                  </w:r>
                </w:p>
                <w:p w14:paraId="5CBCFBBC" w14:textId="77777777" w:rsidR="002A58BA" w:rsidRPr="005B5B85" w:rsidRDefault="002A58BA" w:rsidP="003A34E8">
                  <w:pPr>
                    <w:rPr>
                      <w:sz w:val="20"/>
                      <w:lang w:val="lt-LT"/>
                    </w:rPr>
                  </w:pPr>
                  <w:r w:rsidRPr="005B5B85">
                    <w:rPr>
                      <w:sz w:val="20"/>
                      <w:lang w:val="lt-LT"/>
                    </w:rPr>
                    <w:t>red</w:t>
                  </w:r>
                </w:p>
              </w:tc>
              <w:tc>
                <w:tcPr>
                  <w:tcW w:w="647" w:type="pct"/>
                  <w:gridSpan w:val="3"/>
                </w:tcPr>
                <w:p w14:paraId="59125428" w14:textId="77777777" w:rsidR="002A58BA" w:rsidRPr="005B5B85" w:rsidRDefault="002A58BA" w:rsidP="003A34E8">
                  <w:pPr>
                    <w:rPr>
                      <w:i/>
                      <w:szCs w:val="24"/>
                      <w:lang w:val="lt-LT"/>
                    </w:rPr>
                  </w:pPr>
                </w:p>
              </w:tc>
              <w:tc>
                <w:tcPr>
                  <w:tcW w:w="1833" w:type="pct"/>
                  <w:gridSpan w:val="2"/>
                </w:tcPr>
                <w:p w14:paraId="2F335BD9" w14:textId="77777777" w:rsidR="002A58BA" w:rsidRPr="005B5B85" w:rsidRDefault="002A58BA" w:rsidP="003A34E8">
                  <w:pPr>
                    <w:rPr>
                      <w:szCs w:val="24"/>
                      <w:lang w:val="lt-LT"/>
                    </w:rPr>
                  </w:pPr>
                </w:p>
              </w:tc>
              <w:tc>
                <w:tcPr>
                  <w:tcW w:w="619" w:type="pct"/>
                </w:tcPr>
                <w:p w14:paraId="60575B16" w14:textId="77777777" w:rsidR="002A58BA" w:rsidRPr="005B5B85" w:rsidRDefault="002A58BA" w:rsidP="003A34E8">
                  <w:pPr>
                    <w:jc w:val="center"/>
                    <w:rPr>
                      <w:i/>
                      <w:szCs w:val="24"/>
                      <w:lang w:val="lt-LT"/>
                    </w:rPr>
                  </w:pPr>
                  <w:r w:rsidRPr="005B5B85">
                    <w:rPr>
                      <w:szCs w:val="24"/>
                      <w:lang w:val="lt-LT"/>
                    </w:rPr>
                    <w:t>4</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6BBA57BC" w14:textId="77777777" w:rsidTr="003A34E8">
              <w:tblPrEx>
                <w:tblCellMar>
                  <w:left w:w="85" w:type="dxa"/>
                  <w:right w:w="85" w:type="dxa"/>
                </w:tblCellMar>
              </w:tblPrEx>
              <w:trPr>
                <w:cantSplit/>
                <w:trHeight w:hRule="exact" w:val="113"/>
              </w:trPr>
              <w:tc>
                <w:tcPr>
                  <w:tcW w:w="1901" w:type="pct"/>
                </w:tcPr>
                <w:p w14:paraId="618F1009" w14:textId="77777777" w:rsidR="002A58BA" w:rsidRPr="005B5B85" w:rsidRDefault="002A58BA" w:rsidP="003A34E8">
                  <w:pPr>
                    <w:rPr>
                      <w:szCs w:val="24"/>
                      <w:lang w:val="lt-LT"/>
                    </w:rPr>
                  </w:pPr>
                </w:p>
              </w:tc>
              <w:tc>
                <w:tcPr>
                  <w:tcW w:w="647" w:type="pct"/>
                  <w:gridSpan w:val="3"/>
                </w:tcPr>
                <w:p w14:paraId="48670DAC" w14:textId="77777777" w:rsidR="002A58BA" w:rsidRPr="005B5B85" w:rsidRDefault="002A58BA" w:rsidP="003A34E8">
                  <w:pPr>
                    <w:rPr>
                      <w:i/>
                      <w:szCs w:val="24"/>
                      <w:lang w:val="lt-LT"/>
                    </w:rPr>
                  </w:pPr>
                </w:p>
              </w:tc>
              <w:tc>
                <w:tcPr>
                  <w:tcW w:w="1833" w:type="pct"/>
                  <w:gridSpan w:val="2"/>
                </w:tcPr>
                <w:p w14:paraId="3484689C" w14:textId="77777777" w:rsidR="002A58BA" w:rsidRPr="005B5B85" w:rsidRDefault="002A58BA" w:rsidP="003A34E8">
                  <w:pPr>
                    <w:rPr>
                      <w:szCs w:val="24"/>
                      <w:lang w:val="lt-LT"/>
                    </w:rPr>
                  </w:pPr>
                </w:p>
              </w:tc>
              <w:tc>
                <w:tcPr>
                  <w:tcW w:w="619" w:type="pct"/>
                </w:tcPr>
                <w:p w14:paraId="56ADFC71" w14:textId="77777777" w:rsidR="002A58BA" w:rsidRPr="005B5B85" w:rsidRDefault="002A58BA" w:rsidP="003A34E8">
                  <w:pPr>
                    <w:jc w:val="center"/>
                    <w:rPr>
                      <w:i/>
                      <w:szCs w:val="24"/>
                      <w:lang w:val="lt-LT"/>
                    </w:rPr>
                  </w:pPr>
                </w:p>
              </w:tc>
            </w:tr>
            <w:tr w:rsidR="002A58BA" w:rsidRPr="005B5B85" w14:paraId="25871862" w14:textId="77777777" w:rsidTr="003A34E8">
              <w:tblPrEx>
                <w:tblCellMar>
                  <w:left w:w="85" w:type="dxa"/>
                  <w:right w:w="85" w:type="dxa"/>
                </w:tblCellMar>
              </w:tblPrEx>
              <w:trPr>
                <w:cantSplit/>
                <w:trHeight w:val="288"/>
              </w:trPr>
              <w:tc>
                <w:tcPr>
                  <w:tcW w:w="1901" w:type="pct"/>
                </w:tcPr>
                <w:p w14:paraId="66C4BB95" w14:textId="77777777" w:rsidR="002A58BA" w:rsidRPr="005B5B85" w:rsidRDefault="002A58BA" w:rsidP="003A34E8">
                  <w:pPr>
                    <w:rPr>
                      <w:szCs w:val="24"/>
                      <w:lang w:val="lt-LT"/>
                    </w:rPr>
                  </w:pPr>
                  <w:r w:rsidRPr="005B5B85">
                    <w:rPr>
                      <w:szCs w:val="24"/>
                      <w:lang w:val="lt-LT"/>
                    </w:rPr>
                    <w:t>šviesiai ruda</w:t>
                  </w:r>
                </w:p>
                <w:p w14:paraId="245D3FBD" w14:textId="77777777" w:rsidR="002A58BA" w:rsidRPr="005B5B85" w:rsidRDefault="002A58BA" w:rsidP="003A34E8">
                  <w:pPr>
                    <w:rPr>
                      <w:sz w:val="20"/>
                      <w:lang w:val="lt-LT"/>
                    </w:rPr>
                  </w:pPr>
                  <w:r w:rsidRPr="005B5B85">
                    <w:rPr>
                      <w:sz w:val="20"/>
                      <w:lang w:val="lt-LT"/>
                    </w:rPr>
                    <w:t xml:space="preserve">light brown </w:t>
                  </w:r>
                </w:p>
              </w:tc>
              <w:tc>
                <w:tcPr>
                  <w:tcW w:w="647" w:type="pct"/>
                  <w:gridSpan w:val="3"/>
                </w:tcPr>
                <w:p w14:paraId="2862EBC3" w14:textId="77777777" w:rsidR="002A58BA" w:rsidRPr="005B5B85" w:rsidRDefault="002A58BA" w:rsidP="003A34E8">
                  <w:pPr>
                    <w:rPr>
                      <w:i/>
                      <w:szCs w:val="24"/>
                      <w:lang w:val="lt-LT"/>
                    </w:rPr>
                  </w:pPr>
                </w:p>
              </w:tc>
              <w:tc>
                <w:tcPr>
                  <w:tcW w:w="1833" w:type="pct"/>
                  <w:gridSpan w:val="2"/>
                </w:tcPr>
                <w:p w14:paraId="75FB50DB" w14:textId="77777777" w:rsidR="002A58BA" w:rsidRPr="005B5B85" w:rsidRDefault="002A58BA" w:rsidP="003A34E8">
                  <w:pPr>
                    <w:rPr>
                      <w:szCs w:val="24"/>
                      <w:lang w:val="lt-LT"/>
                    </w:rPr>
                  </w:pPr>
                </w:p>
              </w:tc>
              <w:tc>
                <w:tcPr>
                  <w:tcW w:w="619" w:type="pct"/>
                </w:tcPr>
                <w:p w14:paraId="4559EA87" w14:textId="77777777" w:rsidR="002A58BA" w:rsidRPr="005B5B85" w:rsidRDefault="002A58BA" w:rsidP="003A34E8">
                  <w:pPr>
                    <w:jc w:val="center"/>
                    <w:rPr>
                      <w:i/>
                      <w:szCs w:val="24"/>
                      <w:lang w:val="lt-LT"/>
                    </w:rPr>
                  </w:pPr>
                  <w:r w:rsidRPr="005B5B85">
                    <w:rPr>
                      <w:szCs w:val="24"/>
                      <w:lang w:val="lt-LT"/>
                    </w:rPr>
                    <w:t>5</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67D3565C" w14:textId="77777777" w:rsidTr="003A34E8">
              <w:tblPrEx>
                <w:tblCellMar>
                  <w:left w:w="85" w:type="dxa"/>
                  <w:right w:w="85" w:type="dxa"/>
                </w:tblCellMar>
              </w:tblPrEx>
              <w:trPr>
                <w:cantSplit/>
                <w:trHeight w:hRule="exact" w:val="113"/>
              </w:trPr>
              <w:tc>
                <w:tcPr>
                  <w:tcW w:w="1901" w:type="pct"/>
                </w:tcPr>
                <w:p w14:paraId="4ABF2B30" w14:textId="77777777" w:rsidR="002A58BA" w:rsidRPr="005B5B85" w:rsidRDefault="002A58BA" w:rsidP="003A34E8">
                  <w:pPr>
                    <w:rPr>
                      <w:szCs w:val="24"/>
                      <w:lang w:val="lt-LT"/>
                    </w:rPr>
                  </w:pPr>
                </w:p>
              </w:tc>
              <w:tc>
                <w:tcPr>
                  <w:tcW w:w="647" w:type="pct"/>
                  <w:gridSpan w:val="3"/>
                </w:tcPr>
                <w:p w14:paraId="22E8A422" w14:textId="77777777" w:rsidR="002A58BA" w:rsidRPr="005B5B85" w:rsidRDefault="002A58BA" w:rsidP="003A34E8">
                  <w:pPr>
                    <w:rPr>
                      <w:i/>
                      <w:szCs w:val="24"/>
                      <w:lang w:val="lt-LT"/>
                    </w:rPr>
                  </w:pPr>
                </w:p>
              </w:tc>
              <w:tc>
                <w:tcPr>
                  <w:tcW w:w="1833" w:type="pct"/>
                  <w:gridSpan w:val="2"/>
                </w:tcPr>
                <w:p w14:paraId="51ED8212" w14:textId="77777777" w:rsidR="002A58BA" w:rsidRPr="005B5B85" w:rsidRDefault="002A58BA" w:rsidP="003A34E8">
                  <w:pPr>
                    <w:rPr>
                      <w:szCs w:val="24"/>
                      <w:lang w:val="lt-LT"/>
                    </w:rPr>
                  </w:pPr>
                </w:p>
              </w:tc>
              <w:tc>
                <w:tcPr>
                  <w:tcW w:w="619" w:type="pct"/>
                </w:tcPr>
                <w:p w14:paraId="1FA3BE96" w14:textId="77777777" w:rsidR="002A58BA" w:rsidRPr="005B5B85" w:rsidRDefault="002A58BA" w:rsidP="003A34E8">
                  <w:pPr>
                    <w:jc w:val="center"/>
                    <w:rPr>
                      <w:i/>
                      <w:szCs w:val="24"/>
                      <w:lang w:val="lt-LT"/>
                    </w:rPr>
                  </w:pPr>
                </w:p>
              </w:tc>
            </w:tr>
            <w:tr w:rsidR="002A58BA" w:rsidRPr="005B5B85" w14:paraId="37B92270" w14:textId="77777777" w:rsidTr="003A34E8">
              <w:tblPrEx>
                <w:tblCellMar>
                  <w:left w:w="85" w:type="dxa"/>
                  <w:right w:w="85" w:type="dxa"/>
                </w:tblCellMar>
              </w:tblPrEx>
              <w:trPr>
                <w:cantSplit/>
                <w:trHeight w:val="288"/>
              </w:trPr>
              <w:tc>
                <w:tcPr>
                  <w:tcW w:w="1901" w:type="pct"/>
                </w:tcPr>
                <w:p w14:paraId="31A4E768" w14:textId="77777777" w:rsidR="002A58BA" w:rsidRPr="005B5B85" w:rsidRDefault="002A58BA" w:rsidP="003A34E8">
                  <w:pPr>
                    <w:tabs>
                      <w:tab w:val="left" w:pos="1089"/>
                    </w:tabs>
                    <w:rPr>
                      <w:szCs w:val="24"/>
                      <w:lang w:val="lt-LT"/>
                    </w:rPr>
                  </w:pPr>
                  <w:r w:rsidRPr="005B5B85">
                    <w:rPr>
                      <w:szCs w:val="24"/>
                      <w:lang w:val="lt-LT"/>
                    </w:rPr>
                    <w:t>vidutiniškai ruda</w:t>
                  </w:r>
                </w:p>
                <w:p w14:paraId="1E4E4E69" w14:textId="77777777" w:rsidR="002A58BA" w:rsidRPr="005B5B85" w:rsidRDefault="002A58BA" w:rsidP="003A34E8">
                  <w:pPr>
                    <w:tabs>
                      <w:tab w:val="left" w:pos="1089"/>
                    </w:tabs>
                    <w:rPr>
                      <w:sz w:val="20"/>
                      <w:lang w:val="lt-LT"/>
                    </w:rPr>
                  </w:pPr>
                  <w:r w:rsidRPr="005B5B85">
                    <w:rPr>
                      <w:sz w:val="20"/>
                      <w:lang w:val="lt-LT"/>
                    </w:rPr>
                    <w:t>medium brown</w:t>
                  </w:r>
                  <w:r w:rsidRPr="005B5B85">
                    <w:rPr>
                      <w:sz w:val="20"/>
                      <w:lang w:val="lt-LT"/>
                    </w:rPr>
                    <w:tab/>
                  </w:r>
                </w:p>
              </w:tc>
              <w:tc>
                <w:tcPr>
                  <w:tcW w:w="647" w:type="pct"/>
                  <w:gridSpan w:val="3"/>
                </w:tcPr>
                <w:p w14:paraId="3D22CC84" w14:textId="77777777" w:rsidR="002A58BA" w:rsidRPr="005B5B85" w:rsidRDefault="002A58BA" w:rsidP="003A34E8">
                  <w:pPr>
                    <w:rPr>
                      <w:i/>
                      <w:szCs w:val="24"/>
                      <w:lang w:val="lt-LT"/>
                    </w:rPr>
                  </w:pPr>
                </w:p>
              </w:tc>
              <w:tc>
                <w:tcPr>
                  <w:tcW w:w="1833" w:type="pct"/>
                  <w:gridSpan w:val="2"/>
                </w:tcPr>
                <w:p w14:paraId="7B0CAA88" w14:textId="77777777" w:rsidR="002A58BA" w:rsidRPr="005B5B85" w:rsidRDefault="002A58BA" w:rsidP="003A34E8">
                  <w:pPr>
                    <w:rPr>
                      <w:szCs w:val="24"/>
                      <w:lang w:val="lt-LT"/>
                    </w:rPr>
                  </w:pPr>
                </w:p>
              </w:tc>
              <w:tc>
                <w:tcPr>
                  <w:tcW w:w="619" w:type="pct"/>
                </w:tcPr>
                <w:p w14:paraId="2FF727A8" w14:textId="77777777" w:rsidR="002A58BA" w:rsidRPr="005B5B85" w:rsidRDefault="002A58BA" w:rsidP="003A34E8">
                  <w:pPr>
                    <w:jc w:val="center"/>
                    <w:rPr>
                      <w:i/>
                      <w:szCs w:val="24"/>
                      <w:lang w:val="lt-LT"/>
                    </w:rPr>
                  </w:pPr>
                  <w:r w:rsidRPr="005B5B85">
                    <w:rPr>
                      <w:szCs w:val="24"/>
                      <w:lang w:val="lt-LT"/>
                    </w:rPr>
                    <w:t>6</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36B70DBB" w14:textId="77777777" w:rsidTr="003A34E8">
              <w:tblPrEx>
                <w:tblCellMar>
                  <w:left w:w="85" w:type="dxa"/>
                  <w:right w:w="85" w:type="dxa"/>
                </w:tblCellMar>
              </w:tblPrEx>
              <w:trPr>
                <w:cantSplit/>
                <w:trHeight w:hRule="exact" w:val="113"/>
              </w:trPr>
              <w:tc>
                <w:tcPr>
                  <w:tcW w:w="1901" w:type="pct"/>
                </w:tcPr>
                <w:p w14:paraId="546AE453" w14:textId="77777777" w:rsidR="002A58BA" w:rsidRPr="005B5B85" w:rsidRDefault="002A58BA" w:rsidP="003A34E8">
                  <w:pPr>
                    <w:rPr>
                      <w:szCs w:val="24"/>
                      <w:lang w:val="lt-LT"/>
                    </w:rPr>
                  </w:pPr>
                </w:p>
              </w:tc>
              <w:tc>
                <w:tcPr>
                  <w:tcW w:w="647" w:type="pct"/>
                  <w:gridSpan w:val="3"/>
                </w:tcPr>
                <w:p w14:paraId="23C6227D" w14:textId="77777777" w:rsidR="002A58BA" w:rsidRPr="005B5B85" w:rsidRDefault="002A58BA" w:rsidP="003A34E8">
                  <w:pPr>
                    <w:rPr>
                      <w:i/>
                      <w:szCs w:val="24"/>
                      <w:lang w:val="lt-LT"/>
                    </w:rPr>
                  </w:pPr>
                </w:p>
              </w:tc>
              <w:tc>
                <w:tcPr>
                  <w:tcW w:w="1833" w:type="pct"/>
                  <w:gridSpan w:val="2"/>
                </w:tcPr>
                <w:p w14:paraId="0325E331" w14:textId="77777777" w:rsidR="002A58BA" w:rsidRPr="005B5B85" w:rsidRDefault="002A58BA" w:rsidP="003A34E8">
                  <w:pPr>
                    <w:rPr>
                      <w:szCs w:val="24"/>
                      <w:lang w:val="lt-LT"/>
                    </w:rPr>
                  </w:pPr>
                </w:p>
              </w:tc>
              <w:tc>
                <w:tcPr>
                  <w:tcW w:w="619" w:type="pct"/>
                </w:tcPr>
                <w:p w14:paraId="5F8970BE" w14:textId="77777777" w:rsidR="002A58BA" w:rsidRPr="005B5B85" w:rsidRDefault="002A58BA" w:rsidP="003A34E8">
                  <w:pPr>
                    <w:jc w:val="center"/>
                    <w:rPr>
                      <w:i/>
                      <w:szCs w:val="24"/>
                      <w:lang w:val="lt-LT"/>
                    </w:rPr>
                  </w:pPr>
                </w:p>
              </w:tc>
            </w:tr>
            <w:tr w:rsidR="002A58BA" w:rsidRPr="005B5B85" w14:paraId="5839F280" w14:textId="77777777" w:rsidTr="003A34E8">
              <w:tblPrEx>
                <w:tblCellMar>
                  <w:left w:w="85" w:type="dxa"/>
                  <w:right w:w="85" w:type="dxa"/>
                </w:tblCellMar>
              </w:tblPrEx>
              <w:trPr>
                <w:cantSplit/>
                <w:trHeight w:val="288"/>
              </w:trPr>
              <w:tc>
                <w:tcPr>
                  <w:tcW w:w="1901" w:type="pct"/>
                </w:tcPr>
                <w:p w14:paraId="27968E36" w14:textId="77777777" w:rsidR="002A58BA" w:rsidRPr="005B5B85" w:rsidRDefault="002A58BA" w:rsidP="003A34E8">
                  <w:pPr>
                    <w:rPr>
                      <w:szCs w:val="24"/>
                      <w:lang w:val="lt-LT"/>
                    </w:rPr>
                  </w:pPr>
                  <w:r w:rsidRPr="005B5B85">
                    <w:rPr>
                      <w:szCs w:val="24"/>
                      <w:lang w:val="lt-LT"/>
                    </w:rPr>
                    <w:t>tamsiai ruda</w:t>
                  </w:r>
                </w:p>
                <w:p w14:paraId="55DA67D6" w14:textId="77777777" w:rsidR="002A58BA" w:rsidRPr="005B5B85" w:rsidRDefault="002A58BA" w:rsidP="003A34E8">
                  <w:pPr>
                    <w:rPr>
                      <w:sz w:val="20"/>
                      <w:lang w:val="lt-LT"/>
                    </w:rPr>
                  </w:pPr>
                  <w:r w:rsidRPr="005B5B85">
                    <w:rPr>
                      <w:sz w:val="20"/>
                      <w:lang w:val="lt-LT"/>
                    </w:rPr>
                    <w:t>dark brown</w:t>
                  </w:r>
                </w:p>
              </w:tc>
              <w:tc>
                <w:tcPr>
                  <w:tcW w:w="647" w:type="pct"/>
                  <w:gridSpan w:val="3"/>
                </w:tcPr>
                <w:p w14:paraId="36CE5BC1" w14:textId="77777777" w:rsidR="002A58BA" w:rsidRPr="005B5B85" w:rsidRDefault="002A58BA" w:rsidP="003A34E8">
                  <w:pPr>
                    <w:rPr>
                      <w:i/>
                      <w:szCs w:val="24"/>
                      <w:lang w:val="lt-LT"/>
                    </w:rPr>
                  </w:pPr>
                </w:p>
              </w:tc>
              <w:tc>
                <w:tcPr>
                  <w:tcW w:w="1833" w:type="pct"/>
                  <w:gridSpan w:val="2"/>
                </w:tcPr>
                <w:p w14:paraId="25A2BAE1" w14:textId="77777777" w:rsidR="002A58BA" w:rsidRPr="005B5B85" w:rsidRDefault="002A58BA" w:rsidP="003A34E8">
                  <w:pPr>
                    <w:rPr>
                      <w:szCs w:val="24"/>
                      <w:lang w:val="lt-LT"/>
                    </w:rPr>
                  </w:pPr>
                </w:p>
              </w:tc>
              <w:tc>
                <w:tcPr>
                  <w:tcW w:w="619" w:type="pct"/>
                </w:tcPr>
                <w:p w14:paraId="6EE81351" w14:textId="77777777" w:rsidR="002A58BA" w:rsidRPr="005B5B85" w:rsidRDefault="002A58BA" w:rsidP="003A34E8">
                  <w:pPr>
                    <w:jc w:val="center"/>
                    <w:rPr>
                      <w:i/>
                      <w:szCs w:val="24"/>
                      <w:lang w:val="lt-LT"/>
                    </w:rPr>
                  </w:pPr>
                  <w:r w:rsidRPr="005B5B85">
                    <w:rPr>
                      <w:szCs w:val="24"/>
                      <w:lang w:val="lt-LT"/>
                    </w:rPr>
                    <w:t>7</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3B54B7B3" w14:textId="77777777" w:rsidTr="003A34E8">
              <w:tblPrEx>
                <w:tblCellMar>
                  <w:left w:w="85" w:type="dxa"/>
                  <w:right w:w="85" w:type="dxa"/>
                </w:tblCellMar>
              </w:tblPrEx>
              <w:trPr>
                <w:cantSplit/>
                <w:trHeight w:hRule="exact" w:val="113"/>
              </w:trPr>
              <w:tc>
                <w:tcPr>
                  <w:tcW w:w="1901" w:type="pct"/>
                </w:tcPr>
                <w:p w14:paraId="4218FDE1" w14:textId="77777777" w:rsidR="002A58BA" w:rsidRPr="005B5B85" w:rsidRDefault="002A58BA" w:rsidP="003A34E8">
                  <w:pPr>
                    <w:rPr>
                      <w:szCs w:val="24"/>
                      <w:lang w:val="lt-LT"/>
                    </w:rPr>
                  </w:pPr>
                </w:p>
              </w:tc>
              <w:tc>
                <w:tcPr>
                  <w:tcW w:w="647" w:type="pct"/>
                  <w:gridSpan w:val="3"/>
                </w:tcPr>
                <w:p w14:paraId="53D0715C" w14:textId="77777777" w:rsidR="002A58BA" w:rsidRPr="005B5B85" w:rsidRDefault="002A58BA" w:rsidP="003A34E8">
                  <w:pPr>
                    <w:rPr>
                      <w:i/>
                      <w:szCs w:val="24"/>
                      <w:lang w:val="lt-LT"/>
                    </w:rPr>
                  </w:pPr>
                </w:p>
              </w:tc>
              <w:tc>
                <w:tcPr>
                  <w:tcW w:w="1833" w:type="pct"/>
                  <w:gridSpan w:val="2"/>
                </w:tcPr>
                <w:p w14:paraId="7E99C157" w14:textId="77777777" w:rsidR="002A58BA" w:rsidRPr="005B5B85" w:rsidRDefault="002A58BA" w:rsidP="003A34E8">
                  <w:pPr>
                    <w:rPr>
                      <w:szCs w:val="24"/>
                      <w:lang w:val="lt-LT"/>
                    </w:rPr>
                  </w:pPr>
                </w:p>
              </w:tc>
              <w:tc>
                <w:tcPr>
                  <w:tcW w:w="619" w:type="pct"/>
                </w:tcPr>
                <w:p w14:paraId="6B9B2E86" w14:textId="77777777" w:rsidR="002A58BA" w:rsidRPr="005B5B85" w:rsidRDefault="002A58BA" w:rsidP="003A34E8">
                  <w:pPr>
                    <w:jc w:val="center"/>
                    <w:rPr>
                      <w:i/>
                      <w:szCs w:val="24"/>
                      <w:lang w:val="lt-LT"/>
                    </w:rPr>
                  </w:pPr>
                </w:p>
              </w:tc>
            </w:tr>
            <w:tr w:rsidR="002A58BA" w:rsidRPr="005B5B85" w14:paraId="0F0293AF" w14:textId="77777777" w:rsidTr="003A34E8">
              <w:tblPrEx>
                <w:tblCellMar>
                  <w:left w:w="85" w:type="dxa"/>
                  <w:right w:w="85" w:type="dxa"/>
                </w:tblCellMar>
              </w:tblPrEx>
              <w:trPr>
                <w:cantSplit/>
                <w:trHeight w:val="288"/>
              </w:trPr>
              <w:tc>
                <w:tcPr>
                  <w:tcW w:w="1901" w:type="pct"/>
                </w:tcPr>
                <w:p w14:paraId="3C1832F5" w14:textId="77777777" w:rsidR="002A58BA" w:rsidRPr="005B5B85" w:rsidRDefault="002A58BA" w:rsidP="003A34E8">
                  <w:pPr>
                    <w:rPr>
                      <w:szCs w:val="24"/>
                      <w:lang w:val="lt-LT"/>
                    </w:rPr>
                  </w:pPr>
                  <w:r w:rsidRPr="005B5B85">
                    <w:rPr>
                      <w:szCs w:val="24"/>
                      <w:lang w:val="lt-LT"/>
                    </w:rPr>
                    <w:t>purpurinė</w:t>
                  </w:r>
                </w:p>
                <w:p w14:paraId="0767AE2F" w14:textId="77777777" w:rsidR="002A58BA" w:rsidRPr="005B5B85" w:rsidRDefault="002A58BA" w:rsidP="003A34E8">
                  <w:pPr>
                    <w:rPr>
                      <w:sz w:val="20"/>
                      <w:lang w:val="lt-LT"/>
                    </w:rPr>
                  </w:pPr>
                  <w:r w:rsidRPr="005B5B85">
                    <w:rPr>
                      <w:sz w:val="20"/>
                      <w:lang w:val="lt-LT"/>
                    </w:rPr>
                    <w:t>purple</w:t>
                  </w:r>
                </w:p>
              </w:tc>
              <w:tc>
                <w:tcPr>
                  <w:tcW w:w="647" w:type="pct"/>
                  <w:gridSpan w:val="3"/>
                </w:tcPr>
                <w:p w14:paraId="2F91F7FF" w14:textId="77777777" w:rsidR="002A58BA" w:rsidRPr="005B5B85" w:rsidRDefault="002A58BA" w:rsidP="003A34E8">
                  <w:pPr>
                    <w:rPr>
                      <w:i/>
                      <w:szCs w:val="24"/>
                      <w:lang w:val="lt-LT"/>
                    </w:rPr>
                  </w:pPr>
                </w:p>
              </w:tc>
              <w:tc>
                <w:tcPr>
                  <w:tcW w:w="1833" w:type="pct"/>
                  <w:gridSpan w:val="2"/>
                </w:tcPr>
                <w:p w14:paraId="0DE3D0F3" w14:textId="77777777" w:rsidR="002A58BA" w:rsidRPr="005B5B85" w:rsidRDefault="002A58BA" w:rsidP="003A34E8">
                  <w:pPr>
                    <w:rPr>
                      <w:szCs w:val="24"/>
                      <w:lang w:val="lt-LT"/>
                    </w:rPr>
                  </w:pPr>
                </w:p>
              </w:tc>
              <w:tc>
                <w:tcPr>
                  <w:tcW w:w="619" w:type="pct"/>
                </w:tcPr>
                <w:p w14:paraId="77D3AF8C" w14:textId="77777777" w:rsidR="002A58BA" w:rsidRPr="005B5B85" w:rsidRDefault="002A58BA" w:rsidP="003A34E8">
                  <w:pPr>
                    <w:jc w:val="center"/>
                    <w:rPr>
                      <w:i/>
                      <w:szCs w:val="24"/>
                      <w:lang w:val="lt-LT"/>
                    </w:rPr>
                  </w:pPr>
                  <w:r w:rsidRPr="005B5B85">
                    <w:rPr>
                      <w:szCs w:val="24"/>
                      <w:lang w:val="lt-LT"/>
                    </w:rPr>
                    <w:t>8</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61B15651" w14:textId="77777777" w:rsidTr="003A34E8">
              <w:tblPrEx>
                <w:tblCellMar>
                  <w:left w:w="85" w:type="dxa"/>
                  <w:right w:w="85" w:type="dxa"/>
                </w:tblCellMar>
              </w:tblPrEx>
              <w:trPr>
                <w:cantSplit/>
                <w:trHeight w:hRule="exact" w:val="113"/>
              </w:trPr>
              <w:tc>
                <w:tcPr>
                  <w:tcW w:w="1901" w:type="pct"/>
                </w:tcPr>
                <w:p w14:paraId="70E863EF" w14:textId="77777777" w:rsidR="002A58BA" w:rsidRPr="005B5B85" w:rsidRDefault="002A58BA" w:rsidP="003A34E8">
                  <w:pPr>
                    <w:rPr>
                      <w:szCs w:val="24"/>
                      <w:lang w:val="lt-LT"/>
                    </w:rPr>
                  </w:pPr>
                </w:p>
              </w:tc>
              <w:tc>
                <w:tcPr>
                  <w:tcW w:w="647" w:type="pct"/>
                  <w:gridSpan w:val="3"/>
                </w:tcPr>
                <w:p w14:paraId="1E4EACFB" w14:textId="77777777" w:rsidR="002A58BA" w:rsidRPr="005B5B85" w:rsidRDefault="002A58BA" w:rsidP="003A34E8">
                  <w:pPr>
                    <w:rPr>
                      <w:i/>
                      <w:szCs w:val="24"/>
                      <w:lang w:val="lt-LT"/>
                    </w:rPr>
                  </w:pPr>
                </w:p>
              </w:tc>
              <w:tc>
                <w:tcPr>
                  <w:tcW w:w="1833" w:type="pct"/>
                  <w:gridSpan w:val="2"/>
                </w:tcPr>
                <w:p w14:paraId="4B4ED50D" w14:textId="77777777" w:rsidR="002A58BA" w:rsidRPr="005B5B85" w:rsidRDefault="002A58BA" w:rsidP="003A34E8">
                  <w:pPr>
                    <w:rPr>
                      <w:szCs w:val="24"/>
                      <w:lang w:val="lt-LT"/>
                    </w:rPr>
                  </w:pPr>
                </w:p>
              </w:tc>
              <w:tc>
                <w:tcPr>
                  <w:tcW w:w="619" w:type="pct"/>
                </w:tcPr>
                <w:p w14:paraId="2A503295" w14:textId="77777777" w:rsidR="002A58BA" w:rsidRPr="005B5B85" w:rsidRDefault="002A58BA" w:rsidP="003A34E8">
                  <w:pPr>
                    <w:jc w:val="center"/>
                    <w:rPr>
                      <w:i/>
                      <w:szCs w:val="24"/>
                      <w:lang w:val="lt-LT"/>
                    </w:rPr>
                  </w:pPr>
                </w:p>
              </w:tc>
            </w:tr>
            <w:tr w:rsidR="002A58BA" w:rsidRPr="005B5B85" w14:paraId="7F405628" w14:textId="77777777" w:rsidTr="003A34E8">
              <w:tblPrEx>
                <w:tblCellMar>
                  <w:left w:w="85" w:type="dxa"/>
                  <w:right w:w="85" w:type="dxa"/>
                </w:tblCellMar>
              </w:tblPrEx>
              <w:trPr>
                <w:cantSplit/>
                <w:trHeight w:val="288"/>
              </w:trPr>
              <w:tc>
                <w:tcPr>
                  <w:tcW w:w="1901" w:type="pct"/>
                </w:tcPr>
                <w:p w14:paraId="6B49599C" w14:textId="77777777" w:rsidR="002A58BA" w:rsidRPr="005B5B85" w:rsidRDefault="002A58BA" w:rsidP="003A34E8">
                  <w:pPr>
                    <w:rPr>
                      <w:szCs w:val="24"/>
                      <w:lang w:val="lt-LT"/>
                    </w:rPr>
                  </w:pPr>
                  <w:r w:rsidRPr="005B5B85">
                    <w:rPr>
                      <w:szCs w:val="24"/>
                      <w:lang w:val="lt-LT"/>
                    </w:rPr>
                    <w:t>juoda</w:t>
                  </w:r>
                </w:p>
                <w:p w14:paraId="77FF9CFF" w14:textId="77777777" w:rsidR="002A58BA" w:rsidRPr="005B5B85" w:rsidRDefault="002A58BA" w:rsidP="003A34E8">
                  <w:pPr>
                    <w:rPr>
                      <w:sz w:val="20"/>
                      <w:lang w:val="lt-LT"/>
                    </w:rPr>
                  </w:pPr>
                  <w:r w:rsidRPr="005B5B85">
                    <w:rPr>
                      <w:sz w:val="20"/>
                      <w:lang w:val="lt-LT"/>
                    </w:rPr>
                    <w:t>black</w:t>
                  </w:r>
                </w:p>
              </w:tc>
              <w:tc>
                <w:tcPr>
                  <w:tcW w:w="647" w:type="pct"/>
                  <w:gridSpan w:val="3"/>
                </w:tcPr>
                <w:p w14:paraId="2436CF0F" w14:textId="77777777" w:rsidR="002A58BA" w:rsidRPr="005B5B85" w:rsidRDefault="002A58BA" w:rsidP="003A34E8">
                  <w:pPr>
                    <w:rPr>
                      <w:i/>
                      <w:szCs w:val="24"/>
                      <w:lang w:val="lt-LT"/>
                    </w:rPr>
                  </w:pPr>
                </w:p>
              </w:tc>
              <w:tc>
                <w:tcPr>
                  <w:tcW w:w="1833" w:type="pct"/>
                  <w:gridSpan w:val="2"/>
                </w:tcPr>
                <w:p w14:paraId="65B245FE" w14:textId="77777777" w:rsidR="002A58BA" w:rsidRPr="005B5B85" w:rsidRDefault="002A58BA" w:rsidP="003A34E8">
                  <w:pPr>
                    <w:rPr>
                      <w:szCs w:val="24"/>
                      <w:lang w:val="lt-LT"/>
                    </w:rPr>
                  </w:pPr>
                  <w:r w:rsidRPr="005B5B85">
                    <w:rPr>
                      <w:szCs w:val="24"/>
                      <w:lang w:val="lt-LT"/>
                    </w:rPr>
                    <w:t>Brigitte</w:t>
                  </w:r>
                </w:p>
              </w:tc>
              <w:tc>
                <w:tcPr>
                  <w:tcW w:w="619" w:type="pct"/>
                </w:tcPr>
                <w:p w14:paraId="03340F6C" w14:textId="77777777" w:rsidR="002A58BA" w:rsidRPr="005B5B85" w:rsidRDefault="002A58BA" w:rsidP="003A34E8">
                  <w:pPr>
                    <w:jc w:val="center"/>
                    <w:rPr>
                      <w:i/>
                      <w:szCs w:val="24"/>
                      <w:lang w:val="lt-LT"/>
                    </w:rPr>
                  </w:pPr>
                  <w:r w:rsidRPr="005B5B85">
                    <w:rPr>
                      <w:szCs w:val="24"/>
                      <w:lang w:val="lt-LT"/>
                    </w:rPr>
                    <w:t>9</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bl>
          <w:p w14:paraId="62363803" w14:textId="77777777" w:rsidR="002A58BA" w:rsidRPr="005B5B85" w:rsidRDefault="002A58BA" w:rsidP="003A34E8">
            <w:pPr>
              <w:rPr>
                <w:sz w:val="20"/>
                <w:lang w:val="lt-LT"/>
              </w:rPr>
            </w:pPr>
          </w:p>
        </w:tc>
      </w:tr>
      <w:tr w:rsidR="002A58BA" w:rsidRPr="005B5B85" w14:paraId="440CE871" w14:textId="77777777" w:rsidTr="001507B3">
        <w:trPr>
          <w:cantSplit/>
          <w:trHeight w:val="4298"/>
          <w:jc w:val="center"/>
        </w:trPr>
        <w:tc>
          <w:tcPr>
            <w:tcW w:w="546" w:type="dxa"/>
            <w:tcBorders>
              <w:top w:val="single" w:sz="4" w:space="0" w:color="auto"/>
              <w:left w:val="single" w:sz="4" w:space="0" w:color="auto"/>
              <w:bottom w:val="single" w:sz="4" w:space="0" w:color="auto"/>
              <w:right w:val="nil"/>
            </w:tcBorders>
            <w:tcMar>
              <w:top w:w="57" w:type="dxa"/>
            </w:tcMar>
          </w:tcPr>
          <w:p w14:paraId="59A6518A" w14:textId="77777777" w:rsidR="002A58BA" w:rsidRPr="005B5B85" w:rsidRDefault="002A58BA" w:rsidP="003A34E8">
            <w:pPr>
              <w:jc w:val="center"/>
              <w:rPr>
                <w:b/>
                <w:iCs/>
                <w:szCs w:val="24"/>
                <w:lang w:val="lt-LT"/>
              </w:rPr>
            </w:pPr>
            <w:r w:rsidRPr="005B5B85">
              <w:rPr>
                <w:b/>
                <w:iCs/>
                <w:szCs w:val="24"/>
                <w:lang w:val="lt-LT"/>
              </w:rPr>
              <w:t>5.19.</w:t>
            </w:r>
          </w:p>
        </w:tc>
        <w:tc>
          <w:tcPr>
            <w:tcW w:w="9709" w:type="dxa"/>
            <w:gridSpan w:val="3"/>
            <w:tcBorders>
              <w:top w:val="single" w:sz="4" w:space="0" w:color="auto"/>
              <w:left w:val="nil"/>
              <w:bottom w:val="single" w:sz="4" w:space="0" w:color="auto"/>
              <w:right w:val="single" w:sz="4" w:space="0" w:color="auto"/>
            </w:tcBorders>
          </w:tcPr>
          <w:p w14:paraId="5C92F4D2" w14:textId="77777777" w:rsidR="002A58BA" w:rsidRPr="005B5B85" w:rsidRDefault="002A58BA" w:rsidP="003A34E8">
            <w:pPr>
              <w:rPr>
                <w:b/>
                <w:bCs/>
                <w:szCs w:val="24"/>
                <w:lang w:val="lt-LT"/>
              </w:rPr>
            </w:pPr>
            <w:r w:rsidRPr="005B5B85">
              <w:rPr>
                <w:b/>
                <w:bCs/>
                <w:szCs w:val="24"/>
                <w:lang w:val="lt-LT"/>
              </w:rPr>
              <w:t>Sėkla: blizgumas</w:t>
            </w:r>
          </w:p>
          <w:p w14:paraId="0CC70664" w14:textId="77777777" w:rsidR="002A58BA" w:rsidRPr="005B5B85" w:rsidRDefault="002A58BA" w:rsidP="003A34E8">
            <w:pPr>
              <w:rPr>
                <w:sz w:val="20"/>
                <w:lang w:val="lt-LT"/>
              </w:rPr>
            </w:pPr>
            <w:r w:rsidRPr="005B5B85">
              <w:rPr>
                <w:sz w:val="20"/>
                <w:lang w:val="lt-LT"/>
              </w:rPr>
              <w:t>Seed: glossiness</w:t>
            </w:r>
          </w:p>
          <w:tbl>
            <w:tblPr>
              <w:tblW w:w="9551" w:type="dxa"/>
              <w:tblLayout w:type="fixed"/>
              <w:tblCellMar>
                <w:left w:w="0" w:type="dxa"/>
                <w:right w:w="0" w:type="dxa"/>
              </w:tblCellMar>
              <w:tblLook w:val="04A0" w:firstRow="1" w:lastRow="0" w:firstColumn="1" w:lastColumn="0" w:noHBand="0" w:noVBand="1"/>
            </w:tblPr>
            <w:tblGrid>
              <w:gridCol w:w="3631"/>
              <w:gridCol w:w="684"/>
              <w:gridCol w:w="541"/>
              <w:gridCol w:w="11"/>
              <w:gridCol w:w="3492"/>
              <w:gridCol w:w="10"/>
              <w:gridCol w:w="1182"/>
            </w:tblGrid>
            <w:tr w:rsidR="002A58BA" w:rsidRPr="005B5B85" w14:paraId="586ADB41" w14:textId="77777777" w:rsidTr="003A34E8">
              <w:trPr>
                <w:cantSplit/>
                <w:trHeight w:val="116"/>
              </w:trPr>
              <w:tc>
                <w:tcPr>
                  <w:tcW w:w="2259" w:type="pct"/>
                  <w:gridSpan w:val="2"/>
                </w:tcPr>
                <w:p w14:paraId="4A4CE599" w14:textId="77777777" w:rsidR="002A58BA" w:rsidRPr="005B5B85" w:rsidRDefault="002A58BA" w:rsidP="003A34E8">
                  <w:pPr>
                    <w:rPr>
                      <w:sz w:val="6"/>
                      <w:szCs w:val="6"/>
                      <w:lang w:val="lt-LT"/>
                    </w:rPr>
                  </w:pPr>
                </w:p>
              </w:tc>
              <w:tc>
                <w:tcPr>
                  <w:tcW w:w="283" w:type="pct"/>
                </w:tcPr>
                <w:p w14:paraId="0310EC10" w14:textId="77777777" w:rsidR="002A58BA" w:rsidRPr="005B5B85" w:rsidRDefault="002A58BA" w:rsidP="003A34E8">
                  <w:pPr>
                    <w:rPr>
                      <w:sz w:val="6"/>
                      <w:szCs w:val="6"/>
                      <w:lang w:val="lt-LT"/>
                    </w:rPr>
                  </w:pPr>
                </w:p>
              </w:tc>
              <w:tc>
                <w:tcPr>
                  <w:tcW w:w="1834" w:type="pct"/>
                  <w:gridSpan w:val="2"/>
                </w:tcPr>
                <w:p w14:paraId="3B3CCE3F" w14:textId="77777777" w:rsidR="002A58BA" w:rsidRPr="005B5B85" w:rsidRDefault="002A58BA" w:rsidP="003A34E8">
                  <w:pPr>
                    <w:rPr>
                      <w:sz w:val="6"/>
                      <w:szCs w:val="6"/>
                      <w:lang w:val="lt-LT"/>
                    </w:rPr>
                  </w:pPr>
                </w:p>
              </w:tc>
              <w:tc>
                <w:tcPr>
                  <w:tcW w:w="624" w:type="pct"/>
                  <w:gridSpan w:val="2"/>
                </w:tcPr>
                <w:p w14:paraId="26C115B7" w14:textId="77777777" w:rsidR="002A58BA" w:rsidRPr="005B5B85" w:rsidRDefault="002A58BA" w:rsidP="003A34E8">
                  <w:pPr>
                    <w:jc w:val="center"/>
                    <w:rPr>
                      <w:sz w:val="6"/>
                      <w:szCs w:val="6"/>
                      <w:lang w:val="lt-LT"/>
                    </w:rPr>
                  </w:pPr>
                </w:p>
              </w:tc>
            </w:tr>
            <w:tr w:rsidR="002A58BA" w:rsidRPr="005B5B85" w14:paraId="31AE2CD0" w14:textId="77777777" w:rsidTr="003A34E8">
              <w:tblPrEx>
                <w:tblCellMar>
                  <w:left w:w="85" w:type="dxa"/>
                  <w:right w:w="85" w:type="dxa"/>
                </w:tblCellMar>
              </w:tblPrEx>
              <w:trPr>
                <w:cantSplit/>
                <w:trHeight w:val="57"/>
              </w:trPr>
              <w:tc>
                <w:tcPr>
                  <w:tcW w:w="1901" w:type="pct"/>
                </w:tcPr>
                <w:p w14:paraId="166A3B49" w14:textId="77777777" w:rsidR="002A58BA" w:rsidRPr="005B5B85" w:rsidRDefault="002A58BA" w:rsidP="003A34E8">
                  <w:pPr>
                    <w:rPr>
                      <w:szCs w:val="24"/>
                      <w:lang w:val="lt-LT"/>
                    </w:rPr>
                  </w:pPr>
                  <w:r w:rsidRPr="005B5B85">
                    <w:rPr>
                      <w:szCs w:val="24"/>
                      <w:lang w:val="lt-LT"/>
                    </w:rPr>
                    <w:t>nėra arba silpnas</w:t>
                  </w:r>
                </w:p>
                <w:p w14:paraId="04711DDD" w14:textId="77777777" w:rsidR="002A58BA" w:rsidRPr="005B5B85" w:rsidRDefault="002A58BA" w:rsidP="003A34E8">
                  <w:pPr>
                    <w:rPr>
                      <w:sz w:val="20"/>
                      <w:lang w:val="lt-LT"/>
                    </w:rPr>
                  </w:pPr>
                  <w:r w:rsidRPr="005B5B85">
                    <w:rPr>
                      <w:sz w:val="20"/>
                      <w:lang w:val="lt-LT"/>
                    </w:rPr>
                    <w:t>absent or weak</w:t>
                  </w:r>
                </w:p>
              </w:tc>
              <w:tc>
                <w:tcPr>
                  <w:tcW w:w="647" w:type="pct"/>
                  <w:gridSpan w:val="3"/>
                </w:tcPr>
                <w:p w14:paraId="02935F8F" w14:textId="77777777" w:rsidR="002A58BA" w:rsidRPr="005B5B85" w:rsidRDefault="002A58BA" w:rsidP="003A34E8">
                  <w:pPr>
                    <w:rPr>
                      <w:i/>
                      <w:szCs w:val="24"/>
                      <w:lang w:val="lt-LT"/>
                    </w:rPr>
                  </w:pPr>
                </w:p>
              </w:tc>
              <w:tc>
                <w:tcPr>
                  <w:tcW w:w="1833" w:type="pct"/>
                  <w:gridSpan w:val="2"/>
                </w:tcPr>
                <w:p w14:paraId="6AC5B43C" w14:textId="77777777" w:rsidR="002A58BA" w:rsidRPr="005B5B85" w:rsidRDefault="002A58BA" w:rsidP="003A34E8">
                  <w:pPr>
                    <w:rPr>
                      <w:szCs w:val="24"/>
                      <w:lang w:val="lt-LT"/>
                    </w:rPr>
                  </w:pPr>
                  <w:r w:rsidRPr="005B5B85">
                    <w:rPr>
                      <w:szCs w:val="24"/>
                      <w:lang w:val="lt-LT"/>
                    </w:rPr>
                    <w:t>Adelfia, RGT Sigma, RGT</w:t>
                  </w:r>
                </w:p>
                <w:p w14:paraId="3DA03FFC" w14:textId="77777777" w:rsidR="002A58BA" w:rsidRPr="005B5B85" w:rsidRDefault="002A58BA" w:rsidP="003A34E8">
                  <w:pPr>
                    <w:rPr>
                      <w:szCs w:val="24"/>
                      <w:lang w:val="lt-LT"/>
                    </w:rPr>
                  </w:pPr>
                  <w:r w:rsidRPr="005B5B85">
                    <w:rPr>
                      <w:szCs w:val="24"/>
                      <w:lang w:val="lt-LT"/>
                    </w:rPr>
                    <w:t>Starbela</w:t>
                  </w:r>
                </w:p>
              </w:tc>
              <w:tc>
                <w:tcPr>
                  <w:tcW w:w="619" w:type="pct"/>
                </w:tcPr>
                <w:p w14:paraId="47C37D63" w14:textId="77777777" w:rsidR="002A58BA" w:rsidRPr="005B5B85" w:rsidRDefault="002A58BA" w:rsidP="003A34E8">
                  <w:pPr>
                    <w:jc w:val="center"/>
                    <w:rPr>
                      <w:i/>
                      <w:szCs w:val="24"/>
                      <w:lang w:val="lt-LT"/>
                    </w:rPr>
                  </w:pPr>
                  <w:r w:rsidRPr="005B5B85">
                    <w:rPr>
                      <w:szCs w:val="24"/>
                      <w:lang w:val="lt-LT"/>
                    </w:rPr>
                    <w:t>1</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65DE7408" w14:textId="77777777" w:rsidTr="003A34E8">
              <w:tblPrEx>
                <w:tblCellMar>
                  <w:left w:w="85" w:type="dxa"/>
                  <w:right w:w="85" w:type="dxa"/>
                </w:tblCellMar>
              </w:tblPrEx>
              <w:trPr>
                <w:cantSplit/>
                <w:trHeight w:hRule="exact" w:val="270"/>
              </w:trPr>
              <w:tc>
                <w:tcPr>
                  <w:tcW w:w="1901" w:type="pct"/>
                </w:tcPr>
                <w:p w14:paraId="01F9E5FB" w14:textId="77777777" w:rsidR="002A58BA" w:rsidRPr="005B5B85" w:rsidRDefault="002A58BA" w:rsidP="003A34E8">
                  <w:pPr>
                    <w:rPr>
                      <w:szCs w:val="24"/>
                      <w:lang w:val="lt-LT"/>
                    </w:rPr>
                  </w:pPr>
                </w:p>
              </w:tc>
              <w:tc>
                <w:tcPr>
                  <w:tcW w:w="647" w:type="pct"/>
                  <w:gridSpan w:val="3"/>
                </w:tcPr>
                <w:p w14:paraId="6AF88D6C" w14:textId="77777777" w:rsidR="002A58BA" w:rsidRPr="005B5B85" w:rsidRDefault="002A58BA" w:rsidP="003A34E8">
                  <w:pPr>
                    <w:rPr>
                      <w:i/>
                      <w:szCs w:val="24"/>
                      <w:lang w:val="lt-LT"/>
                    </w:rPr>
                  </w:pPr>
                </w:p>
              </w:tc>
              <w:tc>
                <w:tcPr>
                  <w:tcW w:w="1833" w:type="pct"/>
                  <w:gridSpan w:val="2"/>
                </w:tcPr>
                <w:p w14:paraId="5C564DC3" w14:textId="77777777" w:rsidR="002A58BA" w:rsidRPr="005B5B85" w:rsidRDefault="002A58BA" w:rsidP="003A34E8">
                  <w:pPr>
                    <w:rPr>
                      <w:szCs w:val="24"/>
                      <w:lang w:val="lt-LT"/>
                    </w:rPr>
                  </w:pPr>
                </w:p>
              </w:tc>
              <w:tc>
                <w:tcPr>
                  <w:tcW w:w="619" w:type="pct"/>
                </w:tcPr>
                <w:p w14:paraId="75F22766" w14:textId="77777777" w:rsidR="002A58BA" w:rsidRPr="005B5B85" w:rsidRDefault="002A58BA" w:rsidP="003A34E8">
                  <w:pPr>
                    <w:jc w:val="center"/>
                    <w:rPr>
                      <w:i/>
                      <w:szCs w:val="24"/>
                      <w:lang w:val="lt-LT"/>
                    </w:rPr>
                  </w:pPr>
                </w:p>
              </w:tc>
            </w:tr>
            <w:tr w:rsidR="002A58BA" w:rsidRPr="005B5B85" w14:paraId="6A0DC23A" w14:textId="77777777" w:rsidTr="003A34E8">
              <w:tblPrEx>
                <w:tblCellMar>
                  <w:left w:w="85" w:type="dxa"/>
                  <w:right w:w="85" w:type="dxa"/>
                </w:tblCellMar>
              </w:tblPrEx>
              <w:trPr>
                <w:cantSplit/>
                <w:trHeight w:val="288"/>
              </w:trPr>
              <w:tc>
                <w:tcPr>
                  <w:tcW w:w="1901" w:type="pct"/>
                </w:tcPr>
                <w:p w14:paraId="22163A0A" w14:textId="77777777" w:rsidR="002A58BA" w:rsidRPr="005B5B85" w:rsidRDefault="002A58BA" w:rsidP="003A34E8">
                  <w:pPr>
                    <w:rPr>
                      <w:szCs w:val="24"/>
                      <w:lang w:val="lt-LT"/>
                    </w:rPr>
                  </w:pPr>
                  <w:r w:rsidRPr="005B5B85">
                    <w:rPr>
                      <w:szCs w:val="24"/>
                      <w:lang w:val="lt-LT"/>
                    </w:rPr>
                    <w:t>vidutinis</w:t>
                  </w:r>
                </w:p>
                <w:p w14:paraId="49BD5106" w14:textId="77777777" w:rsidR="002A58BA" w:rsidRPr="005B5B85" w:rsidRDefault="002A58BA" w:rsidP="003A34E8">
                  <w:pPr>
                    <w:rPr>
                      <w:sz w:val="20"/>
                      <w:lang w:val="lt-LT"/>
                    </w:rPr>
                  </w:pPr>
                  <w:r w:rsidRPr="005B5B85">
                    <w:rPr>
                      <w:sz w:val="20"/>
                      <w:lang w:val="lt-LT"/>
                    </w:rPr>
                    <w:t>medium</w:t>
                  </w:r>
                </w:p>
              </w:tc>
              <w:tc>
                <w:tcPr>
                  <w:tcW w:w="647" w:type="pct"/>
                  <w:gridSpan w:val="3"/>
                </w:tcPr>
                <w:p w14:paraId="7EDA2047" w14:textId="77777777" w:rsidR="002A58BA" w:rsidRPr="005B5B85" w:rsidRDefault="002A58BA" w:rsidP="003A34E8">
                  <w:pPr>
                    <w:rPr>
                      <w:i/>
                      <w:szCs w:val="24"/>
                      <w:lang w:val="lt-LT"/>
                    </w:rPr>
                  </w:pPr>
                </w:p>
              </w:tc>
              <w:tc>
                <w:tcPr>
                  <w:tcW w:w="1833" w:type="pct"/>
                  <w:gridSpan w:val="2"/>
                </w:tcPr>
                <w:p w14:paraId="1115407A" w14:textId="77777777" w:rsidR="002A58BA" w:rsidRPr="005B5B85" w:rsidRDefault="002A58BA" w:rsidP="003A34E8">
                  <w:pPr>
                    <w:tabs>
                      <w:tab w:val="left" w:pos="1089"/>
                    </w:tabs>
                    <w:rPr>
                      <w:szCs w:val="24"/>
                      <w:lang w:val="lt-LT"/>
                    </w:rPr>
                  </w:pPr>
                  <w:r w:rsidRPr="005B5B85">
                    <w:rPr>
                      <w:szCs w:val="24"/>
                      <w:lang w:val="lt-LT"/>
                    </w:rPr>
                    <w:t>ES Favor, SU Cutena</w:t>
                  </w:r>
                </w:p>
              </w:tc>
              <w:tc>
                <w:tcPr>
                  <w:tcW w:w="619" w:type="pct"/>
                </w:tcPr>
                <w:p w14:paraId="77574562" w14:textId="77777777" w:rsidR="002A58BA" w:rsidRPr="005B5B85" w:rsidRDefault="002A58BA" w:rsidP="003A34E8">
                  <w:pPr>
                    <w:jc w:val="center"/>
                    <w:rPr>
                      <w:i/>
                      <w:szCs w:val="24"/>
                      <w:lang w:val="lt-LT"/>
                    </w:rPr>
                  </w:pPr>
                  <w:r w:rsidRPr="005B5B85">
                    <w:rPr>
                      <w:szCs w:val="24"/>
                      <w:lang w:val="lt-LT"/>
                    </w:rPr>
                    <w:t>2</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6C8B61AC" w14:textId="77777777" w:rsidTr="003A34E8">
              <w:tblPrEx>
                <w:tblCellMar>
                  <w:left w:w="85" w:type="dxa"/>
                  <w:right w:w="85" w:type="dxa"/>
                </w:tblCellMar>
              </w:tblPrEx>
              <w:trPr>
                <w:cantSplit/>
                <w:trHeight w:hRule="exact" w:val="216"/>
              </w:trPr>
              <w:tc>
                <w:tcPr>
                  <w:tcW w:w="1901" w:type="pct"/>
                </w:tcPr>
                <w:p w14:paraId="2CE10E34" w14:textId="77777777" w:rsidR="002A58BA" w:rsidRPr="005B5B85" w:rsidRDefault="002A58BA" w:rsidP="003A34E8">
                  <w:pPr>
                    <w:rPr>
                      <w:szCs w:val="24"/>
                      <w:lang w:val="lt-LT"/>
                    </w:rPr>
                  </w:pPr>
                </w:p>
              </w:tc>
              <w:tc>
                <w:tcPr>
                  <w:tcW w:w="647" w:type="pct"/>
                  <w:gridSpan w:val="3"/>
                </w:tcPr>
                <w:p w14:paraId="50EAA047" w14:textId="77777777" w:rsidR="002A58BA" w:rsidRPr="005B5B85" w:rsidRDefault="002A58BA" w:rsidP="003A34E8">
                  <w:pPr>
                    <w:rPr>
                      <w:i/>
                      <w:szCs w:val="24"/>
                      <w:lang w:val="lt-LT"/>
                    </w:rPr>
                  </w:pPr>
                </w:p>
              </w:tc>
              <w:tc>
                <w:tcPr>
                  <w:tcW w:w="1833" w:type="pct"/>
                  <w:gridSpan w:val="2"/>
                </w:tcPr>
                <w:p w14:paraId="5413B742" w14:textId="77777777" w:rsidR="002A58BA" w:rsidRPr="005B5B85" w:rsidRDefault="002A58BA" w:rsidP="003A34E8">
                  <w:pPr>
                    <w:rPr>
                      <w:szCs w:val="24"/>
                      <w:lang w:val="lt-LT"/>
                    </w:rPr>
                  </w:pPr>
                </w:p>
              </w:tc>
              <w:tc>
                <w:tcPr>
                  <w:tcW w:w="619" w:type="pct"/>
                </w:tcPr>
                <w:p w14:paraId="136A354C" w14:textId="77777777" w:rsidR="002A58BA" w:rsidRPr="005B5B85" w:rsidRDefault="002A58BA" w:rsidP="003A34E8">
                  <w:pPr>
                    <w:jc w:val="center"/>
                    <w:rPr>
                      <w:i/>
                      <w:szCs w:val="24"/>
                      <w:lang w:val="lt-LT"/>
                    </w:rPr>
                  </w:pPr>
                </w:p>
              </w:tc>
            </w:tr>
            <w:tr w:rsidR="002A58BA" w:rsidRPr="005B5B85" w14:paraId="601044E7" w14:textId="77777777" w:rsidTr="003A34E8">
              <w:tblPrEx>
                <w:tblCellMar>
                  <w:left w:w="85" w:type="dxa"/>
                  <w:right w:w="85" w:type="dxa"/>
                </w:tblCellMar>
              </w:tblPrEx>
              <w:trPr>
                <w:cantSplit/>
                <w:trHeight w:val="288"/>
              </w:trPr>
              <w:tc>
                <w:tcPr>
                  <w:tcW w:w="1901" w:type="pct"/>
                </w:tcPr>
                <w:p w14:paraId="3A2F051C" w14:textId="77777777" w:rsidR="002A58BA" w:rsidRPr="005B5B85" w:rsidRDefault="002A58BA" w:rsidP="003A34E8">
                  <w:pPr>
                    <w:rPr>
                      <w:szCs w:val="24"/>
                      <w:lang w:val="lt-LT"/>
                    </w:rPr>
                  </w:pPr>
                  <w:r w:rsidRPr="005B5B85">
                    <w:rPr>
                      <w:szCs w:val="24"/>
                      <w:lang w:val="lt-LT"/>
                    </w:rPr>
                    <w:t>stiprus</w:t>
                  </w:r>
                </w:p>
                <w:p w14:paraId="38E3E64E" w14:textId="77777777" w:rsidR="002A58BA" w:rsidRPr="005B5B85" w:rsidRDefault="002A58BA" w:rsidP="003A34E8">
                  <w:pPr>
                    <w:rPr>
                      <w:sz w:val="20"/>
                      <w:lang w:val="lt-LT"/>
                    </w:rPr>
                  </w:pPr>
                  <w:r w:rsidRPr="005B5B85">
                    <w:rPr>
                      <w:sz w:val="20"/>
                      <w:lang w:val="lt-LT"/>
                    </w:rPr>
                    <w:t>strong</w:t>
                  </w:r>
                </w:p>
              </w:tc>
              <w:tc>
                <w:tcPr>
                  <w:tcW w:w="647" w:type="pct"/>
                  <w:gridSpan w:val="3"/>
                </w:tcPr>
                <w:p w14:paraId="1A06FDBA" w14:textId="77777777" w:rsidR="002A58BA" w:rsidRPr="005B5B85" w:rsidRDefault="002A58BA" w:rsidP="003A34E8">
                  <w:pPr>
                    <w:rPr>
                      <w:i/>
                      <w:szCs w:val="24"/>
                      <w:lang w:val="lt-LT"/>
                    </w:rPr>
                  </w:pPr>
                </w:p>
              </w:tc>
              <w:tc>
                <w:tcPr>
                  <w:tcW w:w="1833" w:type="pct"/>
                  <w:gridSpan w:val="2"/>
                </w:tcPr>
                <w:p w14:paraId="194095AD" w14:textId="77777777" w:rsidR="002A58BA" w:rsidRPr="005B5B85" w:rsidRDefault="002A58BA" w:rsidP="003A34E8">
                  <w:pPr>
                    <w:rPr>
                      <w:szCs w:val="24"/>
                      <w:lang w:val="lt-LT"/>
                    </w:rPr>
                  </w:pPr>
                  <w:r w:rsidRPr="005B5B85">
                    <w:rPr>
                      <w:szCs w:val="24"/>
                      <w:lang w:val="lt-LT"/>
                    </w:rPr>
                    <w:t>Basak, Ceres PZO</w:t>
                  </w:r>
                </w:p>
              </w:tc>
              <w:tc>
                <w:tcPr>
                  <w:tcW w:w="619" w:type="pct"/>
                </w:tcPr>
                <w:p w14:paraId="5DBABDCD" w14:textId="77777777" w:rsidR="002A58BA" w:rsidRPr="005B5B85" w:rsidRDefault="002A58BA" w:rsidP="003A34E8">
                  <w:pPr>
                    <w:jc w:val="center"/>
                    <w:rPr>
                      <w:i/>
                      <w:szCs w:val="24"/>
                      <w:lang w:val="lt-LT"/>
                    </w:rPr>
                  </w:pPr>
                  <w:r w:rsidRPr="005B5B85">
                    <w:rPr>
                      <w:szCs w:val="24"/>
                      <w:lang w:val="lt-LT"/>
                    </w:rPr>
                    <w:t>3</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79B97BFB" w14:textId="77777777" w:rsidTr="003A34E8">
              <w:tblPrEx>
                <w:tblCellMar>
                  <w:left w:w="85" w:type="dxa"/>
                  <w:right w:w="85" w:type="dxa"/>
                </w:tblCellMar>
              </w:tblPrEx>
              <w:trPr>
                <w:cantSplit/>
                <w:trHeight w:hRule="exact" w:val="113"/>
              </w:trPr>
              <w:tc>
                <w:tcPr>
                  <w:tcW w:w="1901" w:type="pct"/>
                </w:tcPr>
                <w:p w14:paraId="6B302D2E" w14:textId="77777777" w:rsidR="002A58BA" w:rsidRPr="005B5B85" w:rsidRDefault="002A58BA" w:rsidP="003A34E8">
                  <w:pPr>
                    <w:rPr>
                      <w:szCs w:val="24"/>
                      <w:lang w:val="lt-LT"/>
                    </w:rPr>
                  </w:pPr>
                </w:p>
              </w:tc>
              <w:tc>
                <w:tcPr>
                  <w:tcW w:w="647" w:type="pct"/>
                  <w:gridSpan w:val="3"/>
                </w:tcPr>
                <w:p w14:paraId="324220B1" w14:textId="77777777" w:rsidR="002A58BA" w:rsidRPr="005B5B85" w:rsidRDefault="002A58BA" w:rsidP="003A34E8">
                  <w:pPr>
                    <w:rPr>
                      <w:i/>
                      <w:szCs w:val="24"/>
                      <w:lang w:val="lt-LT"/>
                    </w:rPr>
                  </w:pPr>
                </w:p>
              </w:tc>
              <w:tc>
                <w:tcPr>
                  <w:tcW w:w="1833" w:type="pct"/>
                  <w:gridSpan w:val="2"/>
                </w:tcPr>
                <w:p w14:paraId="2DECFE31" w14:textId="77777777" w:rsidR="002A58BA" w:rsidRPr="005B5B85" w:rsidRDefault="002A58BA" w:rsidP="003A34E8">
                  <w:pPr>
                    <w:rPr>
                      <w:szCs w:val="24"/>
                      <w:lang w:val="lt-LT"/>
                    </w:rPr>
                  </w:pPr>
                </w:p>
              </w:tc>
              <w:tc>
                <w:tcPr>
                  <w:tcW w:w="619" w:type="pct"/>
                </w:tcPr>
                <w:p w14:paraId="77E07A1C" w14:textId="77777777" w:rsidR="002A58BA" w:rsidRPr="005B5B85" w:rsidRDefault="002A58BA" w:rsidP="003A34E8">
                  <w:pPr>
                    <w:jc w:val="center"/>
                    <w:rPr>
                      <w:i/>
                      <w:szCs w:val="24"/>
                      <w:lang w:val="lt-LT"/>
                    </w:rPr>
                  </w:pPr>
                </w:p>
              </w:tc>
            </w:tr>
          </w:tbl>
          <w:p w14:paraId="5BD6371B" w14:textId="77777777" w:rsidR="002A58BA" w:rsidRPr="005B5B85" w:rsidRDefault="002A58BA" w:rsidP="003A34E8">
            <w:pPr>
              <w:rPr>
                <w:sz w:val="20"/>
                <w:lang w:val="lt-LT"/>
              </w:rPr>
            </w:pPr>
          </w:p>
        </w:tc>
      </w:tr>
      <w:tr w:rsidR="002A58BA" w:rsidRPr="005B5B85" w14:paraId="215A49A9" w14:textId="77777777" w:rsidTr="001507B3">
        <w:trPr>
          <w:cantSplit/>
          <w:trHeight w:val="6647"/>
          <w:jc w:val="center"/>
        </w:trPr>
        <w:tc>
          <w:tcPr>
            <w:tcW w:w="546" w:type="dxa"/>
            <w:tcBorders>
              <w:top w:val="single" w:sz="4" w:space="0" w:color="auto"/>
              <w:left w:val="single" w:sz="4" w:space="0" w:color="auto"/>
              <w:bottom w:val="single" w:sz="4" w:space="0" w:color="auto"/>
              <w:right w:val="nil"/>
            </w:tcBorders>
            <w:tcMar>
              <w:top w:w="57" w:type="dxa"/>
            </w:tcMar>
          </w:tcPr>
          <w:p w14:paraId="3E3E0487" w14:textId="77777777" w:rsidR="002A58BA" w:rsidRPr="005B5B85" w:rsidRDefault="002A58BA" w:rsidP="003A34E8">
            <w:pPr>
              <w:jc w:val="center"/>
              <w:rPr>
                <w:b/>
                <w:iCs/>
                <w:szCs w:val="24"/>
                <w:lang w:val="lt-LT"/>
              </w:rPr>
            </w:pPr>
            <w:r w:rsidRPr="005B5B85">
              <w:rPr>
                <w:b/>
                <w:iCs/>
                <w:szCs w:val="24"/>
                <w:lang w:val="lt-LT"/>
              </w:rPr>
              <w:lastRenderedPageBreak/>
              <w:t>5.20.</w:t>
            </w:r>
          </w:p>
        </w:tc>
        <w:tc>
          <w:tcPr>
            <w:tcW w:w="9709" w:type="dxa"/>
            <w:gridSpan w:val="3"/>
            <w:tcBorders>
              <w:top w:val="single" w:sz="4" w:space="0" w:color="auto"/>
              <w:left w:val="nil"/>
              <w:bottom w:val="single" w:sz="4" w:space="0" w:color="auto"/>
              <w:right w:val="single" w:sz="4" w:space="0" w:color="auto"/>
            </w:tcBorders>
          </w:tcPr>
          <w:p w14:paraId="6C4081D6" w14:textId="77777777" w:rsidR="002A58BA" w:rsidRPr="005B5B85" w:rsidRDefault="002A58BA" w:rsidP="003A34E8">
            <w:pPr>
              <w:rPr>
                <w:b/>
                <w:bCs/>
                <w:szCs w:val="24"/>
                <w:lang w:val="lt-LT"/>
              </w:rPr>
            </w:pPr>
            <w:r w:rsidRPr="005B5B85">
              <w:rPr>
                <w:b/>
                <w:bCs/>
                <w:szCs w:val="24"/>
                <w:lang w:val="lt-LT"/>
              </w:rPr>
              <w:t>Sėkla: sėklarandžio nusispalvinimas</w:t>
            </w:r>
          </w:p>
          <w:p w14:paraId="01C1E3EF" w14:textId="77777777" w:rsidR="002A58BA" w:rsidRPr="005B5B85" w:rsidRDefault="002A58BA" w:rsidP="003A34E8">
            <w:pPr>
              <w:rPr>
                <w:sz w:val="20"/>
                <w:lang w:val="lt-LT"/>
              </w:rPr>
            </w:pPr>
            <w:r w:rsidRPr="005B5B85">
              <w:rPr>
                <w:sz w:val="20"/>
                <w:lang w:val="lt-LT"/>
              </w:rPr>
              <w:t>Seed: coloration of hilum</w:t>
            </w:r>
          </w:p>
          <w:tbl>
            <w:tblPr>
              <w:tblW w:w="9551" w:type="dxa"/>
              <w:tblLayout w:type="fixed"/>
              <w:tblCellMar>
                <w:left w:w="0" w:type="dxa"/>
                <w:right w:w="0" w:type="dxa"/>
              </w:tblCellMar>
              <w:tblLook w:val="04A0" w:firstRow="1" w:lastRow="0" w:firstColumn="1" w:lastColumn="0" w:noHBand="0" w:noVBand="1"/>
            </w:tblPr>
            <w:tblGrid>
              <w:gridCol w:w="3631"/>
              <w:gridCol w:w="684"/>
              <w:gridCol w:w="541"/>
              <w:gridCol w:w="11"/>
              <w:gridCol w:w="3492"/>
              <w:gridCol w:w="10"/>
              <w:gridCol w:w="1182"/>
            </w:tblGrid>
            <w:tr w:rsidR="002A58BA" w:rsidRPr="005B5B85" w14:paraId="61CC02F0" w14:textId="77777777" w:rsidTr="003A34E8">
              <w:trPr>
                <w:cantSplit/>
                <w:trHeight w:val="116"/>
              </w:trPr>
              <w:tc>
                <w:tcPr>
                  <w:tcW w:w="2259" w:type="pct"/>
                  <w:gridSpan w:val="2"/>
                </w:tcPr>
                <w:p w14:paraId="0651FE9A" w14:textId="77777777" w:rsidR="002A58BA" w:rsidRPr="005B5B85" w:rsidRDefault="002A58BA" w:rsidP="003A34E8">
                  <w:pPr>
                    <w:rPr>
                      <w:sz w:val="6"/>
                      <w:szCs w:val="6"/>
                      <w:lang w:val="lt-LT"/>
                    </w:rPr>
                  </w:pPr>
                </w:p>
              </w:tc>
              <w:tc>
                <w:tcPr>
                  <w:tcW w:w="283" w:type="pct"/>
                </w:tcPr>
                <w:p w14:paraId="12A104F6" w14:textId="77777777" w:rsidR="002A58BA" w:rsidRPr="005B5B85" w:rsidRDefault="002A58BA" w:rsidP="003A34E8">
                  <w:pPr>
                    <w:rPr>
                      <w:sz w:val="6"/>
                      <w:szCs w:val="6"/>
                      <w:lang w:val="lt-LT"/>
                    </w:rPr>
                  </w:pPr>
                </w:p>
              </w:tc>
              <w:tc>
                <w:tcPr>
                  <w:tcW w:w="1834" w:type="pct"/>
                  <w:gridSpan w:val="2"/>
                </w:tcPr>
                <w:p w14:paraId="4647FF83" w14:textId="77777777" w:rsidR="002A58BA" w:rsidRPr="005B5B85" w:rsidRDefault="002A58BA" w:rsidP="003A34E8">
                  <w:pPr>
                    <w:rPr>
                      <w:sz w:val="6"/>
                      <w:szCs w:val="6"/>
                      <w:lang w:val="lt-LT"/>
                    </w:rPr>
                  </w:pPr>
                </w:p>
              </w:tc>
              <w:tc>
                <w:tcPr>
                  <w:tcW w:w="624" w:type="pct"/>
                  <w:gridSpan w:val="2"/>
                </w:tcPr>
                <w:p w14:paraId="53223159" w14:textId="77777777" w:rsidR="002A58BA" w:rsidRPr="005B5B85" w:rsidRDefault="002A58BA" w:rsidP="003A34E8">
                  <w:pPr>
                    <w:jc w:val="center"/>
                    <w:rPr>
                      <w:sz w:val="6"/>
                      <w:szCs w:val="6"/>
                      <w:lang w:val="lt-LT"/>
                    </w:rPr>
                  </w:pPr>
                </w:p>
              </w:tc>
            </w:tr>
            <w:tr w:rsidR="002A58BA" w:rsidRPr="005B5B85" w14:paraId="08838919" w14:textId="77777777" w:rsidTr="003A34E8">
              <w:tblPrEx>
                <w:tblCellMar>
                  <w:left w:w="85" w:type="dxa"/>
                  <w:right w:w="85" w:type="dxa"/>
                </w:tblCellMar>
              </w:tblPrEx>
              <w:trPr>
                <w:cantSplit/>
                <w:trHeight w:val="57"/>
              </w:trPr>
              <w:tc>
                <w:tcPr>
                  <w:tcW w:w="1901" w:type="pct"/>
                </w:tcPr>
                <w:p w14:paraId="6A99A8B2" w14:textId="77777777" w:rsidR="002A58BA" w:rsidRPr="005B5B85" w:rsidRDefault="002A58BA" w:rsidP="003A34E8">
                  <w:pPr>
                    <w:rPr>
                      <w:szCs w:val="24"/>
                      <w:lang w:val="lt-LT"/>
                    </w:rPr>
                  </w:pPr>
                  <w:r w:rsidRPr="005B5B85">
                    <w:rPr>
                      <w:szCs w:val="24"/>
                      <w:lang w:val="lt-LT"/>
                    </w:rPr>
                    <w:t>iš dalies geltona</w:t>
                  </w:r>
                </w:p>
                <w:p w14:paraId="23E9AA01" w14:textId="77777777" w:rsidR="002A58BA" w:rsidRPr="005B5B85" w:rsidRDefault="002A58BA" w:rsidP="003A34E8">
                  <w:pPr>
                    <w:rPr>
                      <w:sz w:val="20"/>
                      <w:lang w:val="lt-LT"/>
                    </w:rPr>
                  </w:pPr>
                  <w:r w:rsidRPr="005B5B85">
                    <w:rPr>
                      <w:sz w:val="20"/>
                      <w:lang w:val="lt-LT"/>
                    </w:rPr>
                    <w:t>imperfect yellow</w:t>
                  </w:r>
                </w:p>
              </w:tc>
              <w:tc>
                <w:tcPr>
                  <w:tcW w:w="647" w:type="pct"/>
                  <w:gridSpan w:val="3"/>
                </w:tcPr>
                <w:p w14:paraId="562BAD12" w14:textId="77777777" w:rsidR="002A58BA" w:rsidRPr="005B5B85" w:rsidRDefault="002A58BA" w:rsidP="003A34E8">
                  <w:pPr>
                    <w:rPr>
                      <w:i/>
                      <w:szCs w:val="24"/>
                      <w:lang w:val="lt-LT"/>
                    </w:rPr>
                  </w:pPr>
                </w:p>
              </w:tc>
              <w:tc>
                <w:tcPr>
                  <w:tcW w:w="1833" w:type="pct"/>
                  <w:gridSpan w:val="2"/>
                </w:tcPr>
                <w:p w14:paraId="649B7B08" w14:textId="77777777" w:rsidR="002A58BA" w:rsidRPr="005B5B85" w:rsidRDefault="002A58BA" w:rsidP="003A34E8">
                  <w:pPr>
                    <w:rPr>
                      <w:szCs w:val="24"/>
                      <w:lang w:val="lt-LT"/>
                    </w:rPr>
                  </w:pPr>
                  <w:r w:rsidRPr="005B5B85">
                    <w:rPr>
                      <w:szCs w:val="24"/>
                      <w:lang w:val="lt-LT"/>
                    </w:rPr>
                    <w:t>P007A67, PRO Taranaki,</w:t>
                  </w:r>
                </w:p>
                <w:p w14:paraId="3BCBC689" w14:textId="77777777" w:rsidR="002A58BA" w:rsidRPr="005B5B85" w:rsidRDefault="002A58BA" w:rsidP="003A34E8">
                  <w:pPr>
                    <w:rPr>
                      <w:szCs w:val="24"/>
                      <w:lang w:val="lt-LT"/>
                    </w:rPr>
                  </w:pPr>
                  <w:r w:rsidRPr="005B5B85">
                    <w:rPr>
                      <w:szCs w:val="24"/>
                      <w:lang w:val="lt-LT"/>
                    </w:rPr>
                    <w:t>Stapelia</w:t>
                  </w:r>
                </w:p>
              </w:tc>
              <w:tc>
                <w:tcPr>
                  <w:tcW w:w="619" w:type="pct"/>
                </w:tcPr>
                <w:p w14:paraId="138C4D70" w14:textId="77777777" w:rsidR="002A58BA" w:rsidRPr="005B5B85" w:rsidRDefault="002A58BA" w:rsidP="003A34E8">
                  <w:pPr>
                    <w:jc w:val="center"/>
                    <w:rPr>
                      <w:i/>
                      <w:szCs w:val="24"/>
                      <w:lang w:val="lt-LT"/>
                    </w:rPr>
                  </w:pPr>
                  <w:r w:rsidRPr="005B5B85">
                    <w:rPr>
                      <w:szCs w:val="24"/>
                      <w:lang w:val="lt-LT"/>
                    </w:rPr>
                    <w:t>1</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4FE7CA00" w14:textId="77777777" w:rsidTr="003A34E8">
              <w:tblPrEx>
                <w:tblCellMar>
                  <w:left w:w="85" w:type="dxa"/>
                  <w:right w:w="85" w:type="dxa"/>
                </w:tblCellMar>
              </w:tblPrEx>
              <w:trPr>
                <w:cantSplit/>
                <w:trHeight w:hRule="exact" w:val="252"/>
              </w:trPr>
              <w:tc>
                <w:tcPr>
                  <w:tcW w:w="1901" w:type="pct"/>
                </w:tcPr>
                <w:p w14:paraId="392F3B88" w14:textId="77777777" w:rsidR="002A58BA" w:rsidRPr="005B5B85" w:rsidRDefault="002A58BA" w:rsidP="003A34E8">
                  <w:pPr>
                    <w:rPr>
                      <w:szCs w:val="24"/>
                      <w:lang w:val="lt-LT"/>
                    </w:rPr>
                  </w:pPr>
                </w:p>
              </w:tc>
              <w:tc>
                <w:tcPr>
                  <w:tcW w:w="647" w:type="pct"/>
                  <w:gridSpan w:val="3"/>
                </w:tcPr>
                <w:p w14:paraId="640B93C4" w14:textId="77777777" w:rsidR="002A58BA" w:rsidRPr="005B5B85" w:rsidRDefault="002A58BA" w:rsidP="003A34E8">
                  <w:pPr>
                    <w:rPr>
                      <w:i/>
                      <w:szCs w:val="24"/>
                      <w:lang w:val="lt-LT"/>
                    </w:rPr>
                  </w:pPr>
                </w:p>
              </w:tc>
              <w:tc>
                <w:tcPr>
                  <w:tcW w:w="1833" w:type="pct"/>
                  <w:gridSpan w:val="2"/>
                </w:tcPr>
                <w:p w14:paraId="2B30AB5C" w14:textId="77777777" w:rsidR="002A58BA" w:rsidRPr="005B5B85" w:rsidRDefault="002A58BA" w:rsidP="003A34E8">
                  <w:pPr>
                    <w:rPr>
                      <w:szCs w:val="24"/>
                      <w:lang w:val="lt-LT"/>
                    </w:rPr>
                  </w:pPr>
                </w:p>
              </w:tc>
              <w:tc>
                <w:tcPr>
                  <w:tcW w:w="619" w:type="pct"/>
                </w:tcPr>
                <w:p w14:paraId="052AA425" w14:textId="77777777" w:rsidR="002A58BA" w:rsidRPr="005B5B85" w:rsidRDefault="002A58BA" w:rsidP="003A34E8">
                  <w:pPr>
                    <w:jc w:val="center"/>
                    <w:rPr>
                      <w:i/>
                      <w:szCs w:val="24"/>
                      <w:lang w:val="lt-LT"/>
                    </w:rPr>
                  </w:pPr>
                </w:p>
              </w:tc>
            </w:tr>
            <w:tr w:rsidR="002A58BA" w:rsidRPr="005B5B85" w14:paraId="648DA8B4" w14:textId="77777777" w:rsidTr="003A34E8">
              <w:tblPrEx>
                <w:tblCellMar>
                  <w:left w:w="85" w:type="dxa"/>
                  <w:right w:w="85" w:type="dxa"/>
                </w:tblCellMar>
              </w:tblPrEx>
              <w:trPr>
                <w:cantSplit/>
                <w:trHeight w:val="288"/>
              </w:trPr>
              <w:tc>
                <w:tcPr>
                  <w:tcW w:w="1901" w:type="pct"/>
                </w:tcPr>
                <w:p w14:paraId="0A3D4270" w14:textId="77777777" w:rsidR="002A58BA" w:rsidRPr="005B5B85" w:rsidRDefault="002A58BA" w:rsidP="003A34E8">
                  <w:pPr>
                    <w:rPr>
                      <w:szCs w:val="24"/>
                      <w:lang w:val="lt-LT"/>
                    </w:rPr>
                  </w:pPr>
                  <w:r w:rsidRPr="005B5B85">
                    <w:rPr>
                      <w:szCs w:val="24"/>
                      <w:lang w:val="lt-LT"/>
                    </w:rPr>
                    <w:t>geltona</w:t>
                  </w:r>
                </w:p>
                <w:p w14:paraId="6B2A6D65" w14:textId="77777777" w:rsidR="002A58BA" w:rsidRPr="005B5B85" w:rsidRDefault="002A58BA" w:rsidP="003A34E8">
                  <w:pPr>
                    <w:rPr>
                      <w:sz w:val="20"/>
                      <w:lang w:val="lt-LT"/>
                    </w:rPr>
                  </w:pPr>
                  <w:r w:rsidRPr="005B5B85">
                    <w:rPr>
                      <w:sz w:val="20"/>
                      <w:lang w:val="lt-LT"/>
                    </w:rPr>
                    <w:t>yellow</w:t>
                  </w:r>
                </w:p>
              </w:tc>
              <w:tc>
                <w:tcPr>
                  <w:tcW w:w="647" w:type="pct"/>
                  <w:gridSpan w:val="3"/>
                </w:tcPr>
                <w:p w14:paraId="55B3AA0F" w14:textId="77777777" w:rsidR="002A58BA" w:rsidRPr="005B5B85" w:rsidRDefault="002A58BA" w:rsidP="003A34E8">
                  <w:pPr>
                    <w:rPr>
                      <w:i/>
                      <w:szCs w:val="24"/>
                      <w:lang w:val="lt-LT"/>
                    </w:rPr>
                  </w:pPr>
                </w:p>
              </w:tc>
              <w:tc>
                <w:tcPr>
                  <w:tcW w:w="1833" w:type="pct"/>
                  <w:gridSpan w:val="2"/>
                </w:tcPr>
                <w:p w14:paraId="688FF0B7" w14:textId="77777777" w:rsidR="002A58BA" w:rsidRPr="005B5B85" w:rsidRDefault="002A58BA" w:rsidP="003A34E8">
                  <w:pPr>
                    <w:tabs>
                      <w:tab w:val="left" w:pos="1089"/>
                    </w:tabs>
                    <w:rPr>
                      <w:szCs w:val="24"/>
                      <w:lang w:val="lt-LT"/>
                    </w:rPr>
                  </w:pPr>
                  <w:r w:rsidRPr="005B5B85">
                    <w:rPr>
                      <w:szCs w:val="24"/>
                      <w:lang w:val="lt-LT"/>
                    </w:rPr>
                    <w:t>SU Ademira, Suza, Talisse</w:t>
                  </w:r>
                </w:p>
              </w:tc>
              <w:tc>
                <w:tcPr>
                  <w:tcW w:w="619" w:type="pct"/>
                </w:tcPr>
                <w:p w14:paraId="75129291" w14:textId="77777777" w:rsidR="002A58BA" w:rsidRPr="005B5B85" w:rsidRDefault="002A58BA" w:rsidP="003A34E8">
                  <w:pPr>
                    <w:jc w:val="center"/>
                    <w:rPr>
                      <w:i/>
                      <w:szCs w:val="24"/>
                      <w:lang w:val="lt-LT"/>
                    </w:rPr>
                  </w:pPr>
                  <w:r w:rsidRPr="005B5B85">
                    <w:rPr>
                      <w:szCs w:val="24"/>
                      <w:lang w:val="lt-LT"/>
                    </w:rPr>
                    <w:t>2</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338D07DB" w14:textId="77777777" w:rsidTr="003A34E8">
              <w:tblPrEx>
                <w:tblCellMar>
                  <w:left w:w="85" w:type="dxa"/>
                  <w:right w:w="85" w:type="dxa"/>
                </w:tblCellMar>
              </w:tblPrEx>
              <w:trPr>
                <w:cantSplit/>
                <w:trHeight w:hRule="exact" w:val="216"/>
              </w:trPr>
              <w:tc>
                <w:tcPr>
                  <w:tcW w:w="1901" w:type="pct"/>
                </w:tcPr>
                <w:p w14:paraId="298DEE1D" w14:textId="77777777" w:rsidR="002A58BA" w:rsidRPr="005B5B85" w:rsidRDefault="002A58BA" w:rsidP="003A34E8">
                  <w:pPr>
                    <w:rPr>
                      <w:szCs w:val="24"/>
                      <w:lang w:val="lt-LT"/>
                    </w:rPr>
                  </w:pPr>
                </w:p>
              </w:tc>
              <w:tc>
                <w:tcPr>
                  <w:tcW w:w="647" w:type="pct"/>
                  <w:gridSpan w:val="3"/>
                </w:tcPr>
                <w:p w14:paraId="44F49784" w14:textId="77777777" w:rsidR="002A58BA" w:rsidRPr="005B5B85" w:rsidRDefault="002A58BA" w:rsidP="003A34E8">
                  <w:pPr>
                    <w:rPr>
                      <w:i/>
                      <w:szCs w:val="24"/>
                      <w:lang w:val="lt-LT"/>
                    </w:rPr>
                  </w:pPr>
                </w:p>
              </w:tc>
              <w:tc>
                <w:tcPr>
                  <w:tcW w:w="1833" w:type="pct"/>
                  <w:gridSpan w:val="2"/>
                </w:tcPr>
                <w:p w14:paraId="766579A4" w14:textId="77777777" w:rsidR="002A58BA" w:rsidRPr="005B5B85" w:rsidRDefault="002A58BA" w:rsidP="003A34E8">
                  <w:pPr>
                    <w:rPr>
                      <w:szCs w:val="24"/>
                      <w:lang w:val="lt-LT"/>
                    </w:rPr>
                  </w:pPr>
                </w:p>
              </w:tc>
              <w:tc>
                <w:tcPr>
                  <w:tcW w:w="619" w:type="pct"/>
                </w:tcPr>
                <w:p w14:paraId="2DF88EDA" w14:textId="77777777" w:rsidR="002A58BA" w:rsidRPr="005B5B85" w:rsidRDefault="002A58BA" w:rsidP="003A34E8">
                  <w:pPr>
                    <w:jc w:val="center"/>
                    <w:rPr>
                      <w:i/>
                      <w:szCs w:val="24"/>
                      <w:lang w:val="lt-LT"/>
                    </w:rPr>
                  </w:pPr>
                </w:p>
              </w:tc>
            </w:tr>
            <w:tr w:rsidR="002A58BA" w:rsidRPr="005B5B85" w14:paraId="7D81B473" w14:textId="77777777" w:rsidTr="003A34E8">
              <w:tblPrEx>
                <w:tblCellMar>
                  <w:left w:w="85" w:type="dxa"/>
                  <w:right w:w="85" w:type="dxa"/>
                </w:tblCellMar>
              </w:tblPrEx>
              <w:trPr>
                <w:cantSplit/>
                <w:trHeight w:val="288"/>
              </w:trPr>
              <w:tc>
                <w:tcPr>
                  <w:tcW w:w="1901" w:type="pct"/>
                </w:tcPr>
                <w:p w14:paraId="44731B0D" w14:textId="77777777" w:rsidR="002A58BA" w:rsidRPr="005B5B85" w:rsidRDefault="002A58BA" w:rsidP="003A34E8">
                  <w:pPr>
                    <w:rPr>
                      <w:szCs w:val="24"/>
                      <w:lang w:val="lt-LT"/>
                    </w:rPr>
                  </w:pPr>
                  <w:r w:rsidRPr="005B5B85">
                    <w:rPr>
                      <w:szCs w:val="24"/>
                      <w:lang w:val="lt-LT"/>
                    </w:rPr>
                    <w:t>šviesi ruda</w:t>
                  </w:r>
                </w:p>
                <w:p w14:paraId="0EE187EF" w14:textId="77777777" w:rsidR="002A58BA" w:rsidRPr="005B5B85" w:rsidRDefault="002A58BA" w:rsidP="003A34E8">
                  <w:pPr>
                    <w:rPr>
                      <w:sz w:val="20"/>
                      <w:lang w:val="lt-LT"/>
                    </w:rPr>
                  </w:pPr>
                  <w:r w:rsidRPr="005B5B85">
                    <w:rPr>
                      <w:sz w:val="20"/>
                      <w:lang w:val="lt-LT"/>
                    </w:rPr>
                    <w:t>light brown</w:t>
                  </w:r>
                </w:p>
              </w:tc>
              <w:tc>
                <w:tcPr>
                  <w:tcW w:w="647" w:type="pct"/>
                  <w:gridSpan w:val="3"/>
                </w:tcPr>
                <w:p w14:paraId="7D2896DD" w14:textId="77777777" w:rsidR="002A58BA" w:rsidRPr="005B5B85" w:rsidRDefault="002A58BA" w:rsidP="003A34E8">
                  <w:pPr>
                    <w:rPr>
                      <w:i/>
                      <w:szCs w:val="24"/>
                      <w:lang w:val="lt-LT"/>
                    </w:rPr>
                  </w:pPr>
                </w:p>
              </w:tc>
              <w:tc>
                <w:tcPr>
                  <w:tcW w:w="1833" w:type="pct"/>
                  <w:gridSpan w:val="2"/>
                </w:tcPr>
                <w:p w14:paraId="1930A196" w14:textId="77777777" w:rsidR="002A58BA" w:rsidRPr="005B5B85" w:rsidRDefault="002A58BA" w:rsidP="003A34E8">
                  <w:pPr>
                    <w:rPr>
                      <w:szCs w:val="24"/>
                      <w:lang w:val="lt-LT"/>
                    </w:rPr>
                  </w:pPr>
                  <w:r w:rsidRPr="005B5B85">
                    <w:rPr>
                      <w:szCs w:val="24"/>
                      <w:lang w:val="lt-LT"/>
                    </w:rPr>
                    <w:t>Befine, Ecudor, P26A10</w:t>
                  </w:r>
                </w:p>
              </w:tc>
              <w:tc>
                <w:tcPr>
                  <w:tcW w:w="619" w:type="pct"/>
                </w:tcPr>
                <w:p w14:paraId="79B3B05C" w14:textId="77777777" w:rsidR="002A58BA" w:rsidRPr="005B5B85" w:rsidRDefault="002A58BA" w:rsidP="003A34E8">
                  <w:pPr>
                    <w:jc w:val="center"/>
                    <w:rPr>
                      <w:i/>
                      <w:szCs w:val="24"/>
                      <w:lang w:val="lt-LT"/>
                    </w:rPr>
                  </w:pPr>
                  <w:r w:rsidRPr="005B5B85">
                    <w:rPr>
                      <w:szCs w:val="24"/>
                      <w:lang w:val="lt-LT"/>
                    </w:rPr>
                    <w:t>3</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18CAAE6B" w14:textId="77777777" w:rsidTr="003A34E8">
              <w:tblPrEx>
                <w:tblCellMar>
                  <w:left w:w="85" w:type="dxa"/>
                  <w:right w:w="85" w:type="dxa"/>
                </w:tblCellMar>
              </w:tblPrEx>
              <w:trPr>
                <w:cantSplit/>
                <w:trHeight w:hRule="exact" w:val="113"/>
              </w:trPr>
              <w:tc>
                <w:tcPr>
                  <w:tcW w:w="1901" w:type="pct"/>
                </w:tcPr>
                <w:p w14:paraId="73F4A9DE" w14:textId="77777777" w:rsidR="002A58BA" w:rsidRPr="005B5B85" w:rsidRDefault="002A58BA" w:rsidP="003A34E8">
                  <w:pPr>
                    <w:rPr>
                      <w:szCs w:val="24"/>
                      <w:lang w:val="lt-LT"/>
                    </w:rPr>
                  </w:pPr>
                </w:p>
              </w:tc>
              <w:tc>
                <w:tcPr>
                  <w:tcW w:w="647" w:type="pct"/>
                  <w:gridSpan w:val="3"/>
                </w:tcPr>
                <w:p w14:paraId="0C25A0DD" w14:textId="77777777" w:rsidR="002A58BA" w:rsidRPr="005B5B85" w:rsidRDefault="002A58BA" w:rsidP="003A34E8">
                  <w:pPr>
                    <w:rPr>
                      <w:i/>
                      <w:szCs w:val="24"/>
                      <w:lang w:val="lt-LT"/>
                    </w:rPr>
                  </w:pPr>
                </w:p>
              </w:tc>
              <w:tc>
                <w:tcPr>
                  <w:tcW w:w="1833" w:type="pct"/>
                  <w:gridSpan w:val="2"/>
                </w:tcPr>
                <w:p w14:paraId="1A98F177" w14:textId="77777777" w:rsidR="002A58BA" w:rsidRPr="005B5B85" w:rsidRDefault="002A58BA" w:rsidP="003A34E8">
                  <w:pPr>
                    <w:rPr>
                      <w:szCs w:val="24"/>
                      <w:lang w:val="lt-LT"/>
                    </w:rPr>
                  </w:pPr>
                </w:p>
              </w:tc>
              <w:tc>
                <w:tcPr>
                  <w:tcW w:w="619" w:type="pct"/>
                </w:tcPr>
                <w:p w14:paraId="78741807" w14:textId="77777777" w:rsidR="002A58BA" w:rsidRPr="005B5B85" w:rsidRDefault="002A58BA" w:rsidP="003A34E8">
                  <w:pPr>
                    <w:jc w:val="center"/>
                    <w:rPr>
                      <w:i/>
                      <w:szCs w:val="24"/>
                      <w:lang w:val="lt-LT"/>
                    </w:rPr>
                  </w:pPr>
                </w:p>
              </w:tc>
            </w:tr>
            <w:tr w:rsidR="002A58BA" w:rsidRPr="005B5B85" w14:paraId="44FAC384" w14:textId="77777777" w:rsidTr="003A34E8">
              <w:tblPrEx>
                <w:tblCellMar>
                  <w:left w:w="85" w:type="dxa"/>
                  <w:right w:w="85" w:type="dxa"/>
                </w:tblCellMar>
              </w:tblPrEx>
              <w:trPr>
                <w:cantSplit/>
                <w:trHeight w:val="288"/>
              </w:trPr>
              <w:tc>
                <w:tcPr>
                  <w:tcW w:w="1901" w:type="pct"/>
                </w:tcPr>
                <w:p w14:paraId="32920BAC" w14:textId="77777777" w:rsidR="002A58BA" w:rsidRPr="005B5B85" w:rsidRDefault="002A58BA" w:rsidP="003A34E8">
                  <w:pPr>
                    <w:tabs>
                      <w:tab w:val="left" w:pos="1027"/>
                    </w:tabs>
                    <w:rPr>
                      <w:szCs w:val="24"/>
                      <w:lang w:val="lt-LT"/>
                    </w:rPr>
                  </w:pPr>
                  <w:r w:rsidRPr="005B5B85">
                    <w:rPr>
                      <w:szCs w:val="24"/>
                      <w:lang w:val="lt-LT"/>
                    </w:rPr>
                    <w:t>rausvai ruda</w:t>
                  </w:r>
                </w:p>
                <w:p w14:paraId="27D6A64B" w14:textId="77777777" w:rsidR="002A58BA" w:rsidRPr="005B5B85" w:rsidRDefault="002A58BA" w:rsidP="003A34E8">
                  <w:pPr>
                    <w:tabs>
                      <w:tab w:val="left" w:pos="1027"/>
                    </w:tabs>
                    <w:rPr>
                      <w:sz w:val="20"/>
                      <w:lang w:val="lt-LT"/>
                    </w:rPr>
                  </w:pPr>
                  <w:r w:rsidRPr="005B5B85">
                    <w:rPr>
                      <w:sz w:val="20"/>
                      <w:lang w:val="lt-LT"/>
                    </w:rPr>
                    <w:t>red brown</w:t>
                  </w:r>
                </w:p>
              </w:tc>
              <w:tc>
                <w:tcPr>
                  <w:tcW w:w="647" w:type="pct"/>
                  <w:gridSpan w:val="3"/>
                </w:tcPr>
                <w:p w14:paraId="70B658CB" w14:textId="77777777" w:rsidR="002A58BA" w:rsidRPr="005B5B85" w:rsidRDefault="002A58BA" w:rsidP="003A34E8">
                  <w:pPr>
                    <w:rPr>
                      <w:i/>
                      <w:szCs w:val="24"/>
                      <w:lang w:val="lt-LT"/>
                    </w:rPr>
                  </w:pPr>
                </w:p>
              </w:tc>
              <w:tc>
                <w:tcPr>
                  <w:tcW w:w="1833" w:type="pct"/>
                  <w:gridSpan w:val="2"/>
                </w:tcPr>
                <w:p w14:paraId="1E7963E0" w14:textId="77777777" w:rsidR="002A58BA" w:rsidRPr="005B5B85" w:rsidRDefault="002A58BA" w:rsidP="003A34E8">
                  <w:pPr>
                    <w:rPr>
                      <w:szCs w:val="24"/>
                      <w:lang w:val="lt-LT"/>
                    </w:rPr>
                  </w:pPr>
                </w:p>
              </w:tc>
              <w:tc>
                <w:tcPr>
                  <w:tcW w:w="619" w:type="pct"/>
                </w:tcPr>
                <w:p w14:paraId="31F9533B" w14:textId="77777777" w:rsidR="002A58BA" w:rsidRPr="005B5B85" w:rsidRDefault="002A58BA" w:rsidP="003A34E8">
                  <w:pPr>
                    <w:jc w:val="center"/>
                    <w:rPr>
                      <w:i/>
                      <w:szCs w:val="24"/>
                      <w:lang w:val="lt-LT"/>
                    </w:rPr>
                  </w:pPr>
                  <w:r w:rsidRPr="005B5B85">
                    <w:rPr>
                      <w:szCs w:val="24"/>
                      <w:lang w:val="lt-LT"/>
                    </w:rPr>
                    <w:t>4</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5F5730B9" w14:textId="77777777" w:rsidTr="003A34E8">
              <w:tblPrEx>
                <w:tblCellMar>
                  <w:left w:w="85" w:type="dxa"/>
                  <w:right w:w="85" w:type="dxa"/>
                </w:tblCellMar>
              </w:tblPrEx>
              <w:trPr>
                <w:cantSplit/>
                <w:trHeight w:hRule="exact" w:val="113"/>
              </w:trPr>
              <w:tc>
                <w:tcPr>
                  <w:tcW w:w="1901" w:type="pct"/>
                </w:tcPr>
                <w:p w14:paraId="632B8AEC" w14:textId="77777777" w:rsidR="002A58BA" w:rsidRPr="005B5B85" w:rsidRDefault="002A58BA" w:rsidP="003A34E8">
                  <w:pPr>
                    <w:rPr>
                      <w:szCs w:val="24"/>
                      <w:lang w:val="lt-LT"/>
                    </w:rPr>
                  </w:pPr>
                </w:p>
              </w:tc>
              <w:tc>
                <w:tcPr>
                  <w:tcW w:w="647" w:type="pct"/>
                  <w:gridSpan w:val="3"/>
                </w:tcPr>
                <w:p w14:paraId="187D7620" w14:textId="77777777" w:rsidR="002A58BA" w:rsidRPr="005B5B85" w:rsidRDefault="002A58BA" w:rsidP="003A34E8">
                  <w:pPr>
                    <w:rPr>
                      <w:i/>
                      <w:szCs w:val="24"/>
                      <w:lang w:val="lt-LT"/>
                    </w:rPr>
                  </w:pPr>
                </w:p>
              </w:tc>
              <w:tc>
                <w:tcPr>
                  <w:tcW w:w="1833" w:type="pct"/>
                  <w:gridSpan w:val="2"/>
                </w:tcPr>
                <w:p w14:paraId="20295CCE" w14:textId="77777777" w:rsidR="002A58BA" w:rsidRPr="005B5B85" w:rsidRDefault="002A58BA" w:rsidP="003A34E8">
                  <w:pPr>
                    <w:rPr>
                      <w:szCs w:val="24"/>
                      <w:lang w:val="lt-LT"/>
                    </w:rPr>
                  </w:pPr>
                </w:p>
              </w:tc>
              <w:tc>
                <w:tcPr>
                  <w:tcW w:w="619" w:type="pct"/>
                </w:tcPr>
                <w:p w14:paraId="6DDA00A2" w14:textId="77777777" w:rsidR="002A58BA" w:rsidRPr="005B5B85" w:rsidRDefault="002A58BA" w:rsidP="003A34E8">
                  <w:pPr>
                    <w:jc w:val="center"/>
                    <w:rPr>
                      <w:i/>
                      <w:szCs w:val="24"/>
                      <w:lang w:val="lt-LT"/>
                    </w:rPr>
                  </w:pPr>
                </w:p>
              </w:tc>
            </w:tr>
            <w:tr w:rsidR="002A58BA" w:rsidRPr="005B5B85" w14:paraId="7ADBC89F" w14:textId="77777777" w:rsidTr="003A34E8">
              <w:tblPrEx>
                <w:tblCellMar>
                  <w:left w:w="85" w:type="dxa"/>
                  <w:right w:w="85" w:type="dxa"/>
                </w:tblCellMar>
              </w:tblPrEx>
              <w:trPr>
                <w:cantSplit/>
                <w:trHeight w:val="495"/>
              </w:trPr>
              <w:tc>
                <w:tcPr>
                  <w:tcW w:w="1901" w:type="pct"/>
                </w:tcPr>
                <w:p w14:paraId="2EF51C60" w14:textId="77777777" w:rsidR="002A58BA" w:rsidRPr="005B5B85" w:rsidRDefault="002A58BA" w:rsidP="003A34E8">
                  <w:pPr>
                    <w:rPr>
                      <w:szCs w:val="24"/>
                      <w:lang w:val="lt-LT"/>
                    </w:rPr>
                  </w:pPr>
                  <w:r w:rsidRPr="005B5B85">
                    <w:rPr>
                      <w:szCs w:val="24"/>
                      <w:lang w:val="lt-LT"/>
                    </w:rPr>
                    <w:t>tamsiai ruda</w:t>
                  </w:r>
                </w:p>
                <w:p w14:paraId="0C4E4953" w14:textId="77777777" w:rsidR="002A58BA" w:rsidRPr="005B5B85" w:rsidRDefault="002A58BA" w:rsidP="003A34E8">
                  <w:pPr>
                    <w:rPr>
                      <w:sz w:val="20"/>
                      <w:lang w:val="lt-LT"/>
                    </w:rPr>
                  </w:pPr>
                  <w:r w:rsidRPr="005B5B85">
                    <w:rPr>
                      <w:sz w:val="20"/>
                      <w:lang w:val="lt-LT"/>
                    </w:rPr>
                    <w:t>dark brown</w:t>
                  </w:r>
                </w:p>
              </w:tc>
              <w:tc>
                <w:tcPr>
                  <w:tcW w:w="647" w:type="pct"/>
                  <w:gridSpan w:val="3"/>
                </w:tcPr>
                <w:p w14:paraId="325F9C57" w14:textId="77777777" w:rsidR="002A58BA" w:rsidRPr="005B5B85" w:rsidRDefault="002A58BA" w:rsidP="003A34E8">
                  <w:pPr>
                    <w:rPr>
                      <w:i/>
                      <w:szCs w:val="24"/>
                      <w:lang w:val="lt-LT"/>
                    </w:rPr>
                  </w:pPr>
                </w:p>
              </w:tc>
              <w:tc>
                <w:tcPr>
                  <w:tcW w:w="1833" w:type="pct"/>
                  <w:gridSpan w:val="2"/>
                </w:tcPr>
                <w:p w14:paraId="18FD8F5F" w14:textId="77777777" w:rsidR="002A58BA" w:rsidRPr="005B5B85" w:rsidRDefault="002A58BA" w:rsidP="003A34E8">
                  <w:pPr>
                    <w:rPr>
                      <w:szCs w:val="24"/>
                      <w:lang w:val="lt-LT"/>
                    </w:rPr>
                  </w:pPr>
                  <w:r w:rsidRPr="005B5B85">
                    <w:rPr>
                      <w:szCs w:val="24"/>
                      <w:lang w:val="lt-LT"/>
                    </w:rPr>
                    <w:t>Artemis, Basak, RGT Sigma,</w:t>
                  </w:r>
                </w:p>
                <w:p w14:paraId="5271FA37" w14:textId="77777777" w:rsidR="002A58BA" w:rsidRPr="005B5B85" w:rsidRDefault="002A58BA" w:rsidP="003A34E8">
                  <w:pPr>
                    <w:rPr>
                      <w:szCs w:val="24"/>
                      <w:lang w:val="lt-LT"/>
                    </w:rPr>
                  </w:pPr>
                  <w:r w:rsidRPr="005B5B85">
                    <w:rPr>
                      <w:szCs w:val="24"/>
                      <w:lang w:val="lt-LT"/>
                    </w:rPr>
                    <w:t>Simpol</w:t>
                  </w:r>
                </w:p>
              </w:tc>
              <w:tc>
                <w:tcPr>
                  <w:tcW w:w="619" w:type="pct"/>
                </w:tcPr>
                <w:p w14:paraId="7998ED7D" w14:textId="77777777" w:rsidR="002A58BA" w:rsidRPr="005B5B85" w:rsidRDefault="002A58BA" w:rsidP="003A34E8">
                  <w:pPr>
                    <w:jc w:val="center"/>
                    <w:rPr>
                      <w:i/>
                      <w:szCs w:val="24"/>
                      <w:lang w:val="lt-LT"/>
                    </w:rPr>
                  </w:pPr>
                  <w:r w:rsidRPr="005B5B85">
                    <w:rPr>
                      <w:szCs w:val="24"/>
                      <w:lang w:val="lt-LT"/>
                    </w:rPr>
                    <w:t>5</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34BC6CF8" w14:textId="77777777" w:rsidTr="003A34E8">
              <w:tblPrEx>
                <w:tblCellMar>
                  <w:left w:w="85" w:type="dxa"/>
                  <w:right w:w="85" w:type="dxa"/>
                </w:tblCellMar>
              </w:tblPrEx>
              <w:trPr>
                <w:cantSplit/>
                <w:trHeight w:hRule="exact" w:val="279"/>
              </w:trPr>
              <w:tc>
                <w:tcPr>
                  <w:tcW w:w="1901" w:type="pct"/>
                </w:tcPr>
                <w:p w14:paraId="5CAC7179" w14:textId="77777777" w:rsidR="002A58BA" w:rsidRPr="005B5B85" w:rsidRDefault="002A58BA" w:rsidP="003A34E8">
                  <w:pPr>
                    <w:rPr>
                      <w:szCs w:val="24"/>
                      <w:lang w:val="lt-LT"/>
                    </w:rPr>
                  </w:pPr>
                </w:p>
              </w:tc>
              <w:tc>
                <w:tcPr>
                  <w:tcW w:w="647" w:type="pct"/>
                  <w:gridSpan w:val="3"/>
                </w:tcPr>
                <w:p w14:paraId="5E8A1695" w14:textId="77777777" w:rsidR="002A58BA" w:rsidRPr="005B5B85" w:rsidRDefault="002A58BA" w:rsidP="003A34E8">
                  <w:pPr>
                    <w:rPr>
                      <w:i/>
                      <w:szCs w:val="24"/>
                      <w:lang w:val="lt-LT"/>
                    </w:rPr>
                  </w:pPr>
                </w:p>
              </w:tc>
              <w:tc>
                <w:tcPr>
                  <w:tcW w:w="1833" w:type="pct"/>
                  <w:gridSpan w:val="2"/>
                </w:tcPr>
                <w:p w14:paraId="729133FC" w14:textId="77777777" w:rsidR="002A58BA" w:rsidRPr="005B5B85" w:rsidRDefault="002A58BA" w:rsidP="003A34E8">
                  <w:pPr>
                    <w:rPr>
                      <w:szCs w:val="24"/>
                      <w:lang w:val="lt-LT"/>
                    </w:rPr>
                  </w:pPr>
                </w:p>
              </w:tc>
              <w:tc>
                <w:tcPr>
                  <w:tcW w:w="619" w:type="pct"/>
                </w:tcPr>
                <w:p w14:paraId="47842CED" w14:textId="77777777" w:rsidR="002A58BA" w:rsidRPr="005B5B85" w:rsidRDefault="002A58BA" w:rsidP="003A34E8">
                  <w:pPr>
                    <w:jc w:val="center"/>
                    <w:rPr>
                      <w:i/>
                      <w:szCs w:val="24"/>
                      <w:lang w:val="lt-LT"/>
                    </w:rPr>
                  </w:pPr>
                </w:p>
              </w:tc>
            </w:tr>
            <w:tr w:rsidR="002A58BA" w:rsidRPr="005B5B85" w14:paraId="14C178AA" w14:textId="77777777" w:rsidTr="003A34E8">
              <w:tblPrEx>
                <w:tblCellMar>
                  <w:left w:w="85" w:type="dxa"/>
                  <w:right w:w="85" w:type="dxa"/>
                </w:tblCellMar>
              </w:tblPrEx>
              <w:trPr>
                <w:cantSplit/>
                <w:trHeight w:val="288"/>
              </w:trPr>
              <w:tc>
                <w:tcPr>
                  <w:tcW w:w="1901" w:type="pct"/>
                </w:tcPr>
                <w:p w14:paraId="3BAD3D03" w14:textId="77777777" w:rsidR="002A58BA" w:rsidRPr="005B5B85" w:rsidRDefault="002A58BA" w:rsidP="003A34E8">
                  <w:pPr>
                    <w:tabs>
                      <w:tab w:val="left" w:pos="1089"/>
                    </w:tabs>
                    <w:rPr>
                      <w:szCs w:val="24"/>
                      <w:lang w:val="lt-LT"/>
                    </w:rPr>
                  </w:pPr>
                  <w:r w:rsidRPr="005B5B85">
                    <w:rPr>
                      <w:szCs w:val="24"/>
                      <w:lang w:val="lt-LT"/>
                    </w:rPr>
                    <w:t>pilka</w:t>
                  </w:r>
                </w:p>
                <w:p w14:paraId="000A6A8B" w14:textId="77777777" w:rsidR="002A58BA" w:rsidRPr="005B5B85" w:rsidRDefault="002A58BA" w:rsidP="003A34E8">
                  <w:pPr>
                    <w:tabs>
                      <w:tab w:val="left" w:pos="1089"/>
                    </w:tabs>
                    <w:rPr>
                      <w:sz w:val="20"/>
                      <w:lang w:val="lt-LT"/>
                    </w:rPr>
                  </w:pPr>
                  <w:r w:rsidRPr="005B5B85">
                    <w:rPr>
                      <w:sz w:val="20"/>
                      <w:lang w:val="lt-LT"/>
                    </w:rPr>
                    <w:t>grey</w:t>
                  </w:r>
                </w:p>
              </w:tc>
              <w:tc>
                <w:tcPr>
                  <w:tcW w:w="647" w:type="pct"/>
                  <w:gridSpan w:val="3"/>
                </w:tcPr>
                <w:p w14:paraId="2AA610CB" w14:textId="77777777" w:rsidR="002A58BA" w:rsidRPr="005B5B85" w:rsidRDefault="002A58BA" w:rsidP="003A34E8">
                  <w:pPr>
                    <w:rPr>
                      <w:i/>
                      <w:szCs w:val="24"/>
                      <w:lang w:val="lt-LT"/>
                    </w:rPr>
                  </w:pPr>
                </w:p>
              </w:tc>
              <w:tc>
                <w:tcPr>
                  <w:tcW w:w="1833" w:type="pct"/>
                  <w:gridSpan w:val="2"/>
                </w:tcPr>
                <w:p w14:paraId="3FDEFB5D" w14:textId="77777777" w:rsidR="002A58BA" w:rsidRPr="005B5B85" w:rsidRDefault="002A58BA" w:rsidP="003A34E8">
                  <w:pPr>
                    <w:rPr>
                      <w:szCs w:val="24"/>
                      <w:lang w:val="lt-LT"/>
                    </w:rPr>
                  </w:pPr>
                  <w:r w:rsidRPr="005B5B85">
                    <w:rPr>
                      <w:szCs w:val="24"/>
                      <w:lang w:val="lt-LT"/>
                    </w:rPr>
                    <w:t>Lid Constructor, Lid Diamantor,</w:t>
                  </w:r>
                </w:p>
                <w:p w14:paraId="685DE810" w14:textId="77777777" w:rsidR="002A58BA" w:rsidRPr="005B5B85" w:rsidRDefault="002A58BA" w:rsidP="003A34E8">
                  <w:pPr>
                    <w:rPr>
                      <w:szCs w:val="24"/>
                      <w:lang w:val="lt-LT"/>
                    </w:rPr>
                  </w:pPr>
                  <w:r w:rsidRPr="005B5B85">
                    <w:rPr>
                      <w:szCs w:val="24"/>
                      <w:lang w:val="lt-LT"/>
                    </w:rPr>
                    <w:t>Yakari</w:t>
                  </w:r>
                </w:p>
              </w:tc>
              <w:tc>
                <w:tcPr>
                  <w:tcW w:w="619" w:type="pct"/>
                </w:tcPr>
                <w:p w14:paraId="759CA060" w14:textId="77777777" w:rsidR="002A58BA" w:rsidRPr="005B5B85" w:rsidRDefault="002A58BA" w:rsidP="003A34E8">
                  <w:pPr>
                    <w:jc w:val="center"/>
                    <w:rPr>
                      <w:i/>
                      <w:szCs w:val="24"/>
                      <w:lang w:val="lt-LT"/>
                    </w:rPr>
                  </w:pPr>
                  <w:r w:rsidRPr="005B5B85">
                    <w:rPr>
                      <w:szCs w:val="24"/>
                      <w:lang w:val="lt-LT"/>
                    </w:rPr>
                    <w:t>6</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0CD6AA87" w14:textId="77777777" w:rsidTr="003A34E8">
              <w:tblPrEx>
                <w:tblCellMar>
                  <w:left w:w="85" w:type="dxa"/>
                  <w:right w:w="85" w:type="dxa"/>
                </w:tblCellMar>
              </w:tblPrEx>
              <w:trPr>
                <w:cantSplit/>
                <w:trHeight w:hRule="exact" w:val="261"/>
              </w:trPr>
              <w:tc>
                <w:tcPr>
                  <w:tcW w:w="1901" w:type="pct"/>
                </w:tcPr>
                <w:p w14:paraId="5D3ED9EA" w14:textId="77777777" w:rsidR="002A58BA" w:rsidRPr="005B5B85" w:rsidRDefault="002A58BA" w:rsidP="003A34E8">
                  <w:pPr>
                    <w:rPr>
                      <w:szCs w:val="24"/>
                      <w:lang w:val="lt-LT"/>
                    </w:rPr>
                  </w:pPr>
                </w:p>
              </w:tc>
              <w:tc>
                <w:tcPr>
                  <w:tcW w:w="647" w:type="pct"/>
                  <w:gridSpan w:val="3"/>
                </w:tcPr>
                <w:p w14:paraId="4F3ABCC6" w14:textId="77777777" w:rsidR="002A58BA" w:rsidRPr="005B5B85" w:rsidRDefault="002A58BA" w:rsidP="003A34E8">
                  <w:pPr>
                    <w:rPr>
                      <w:i/>
                      <w:szCs w:val="24"/>
                      <w:lang w:val="lt-LT"/>
                    </w:rPr>
                  </w:pPr>
                </w:p>
              </w:tc>
              <w:tc>
                <w:tcPr>
                  <w:tcW w:w="1833" w:type="pct"/>
                  <w:gridSpan w:val="2"/>
                </w:tcPr>
                <w:p w14:paraId="1B68DECF" w14:textId="77777777" w:rsidR="002A58BA" w:rsidRPr="005B5B85" w:rsidRDefault="002A58BA" w:rsidP="003A34E8">
                  <w:pPr>
                    <w:rPr>
                      <w:szCs w:val="24"/>
                      <w:lang w:val="lt-LT"/>
                    </w:rPr>
                  </w:pPr>
                </w:p>
              </w:tc>
              <w:tc>
                <w:tcPr>
                  <w:tcW w:w="619" w:type="pct"/>
                </w:tcPr>
                <w:p w14:paraId="21386DBD" w14:textId="77777777" w:rsidR="002A58BA" w:rsidRPr="005B5B85" w:rsidRDefault="002A58BA" w:rsidP="003A34E8">
                  <w:pPr>
                    <w:jc w:val="center"/>
                    <w:rPr>
                      <w:i/>
                      <w:szCs w:val="24"/>
                      <w:lang w:val="lt-LT"/>
                    </w:rPr>
                  </w:pPr>
                </w:p>
              </w:tc>
            </w:tr>
            <w:tr w:rsidR="002A58BA" w:rsidRPr="005B5B85" w14:paraId="73961A23" w14:textId="77777777" w:rsidTr="003A34E8">
              <w:tblPrEx>
                <w:tblCellMar>
                  <w:left w:w="85" w:type="dxa"/>
                  <w:right w:w="85" w:type="dxa"/>
                </w:tblCellMar>
              </w:tblPrEx>
              <w:trPr>
                <w:cantSplit/>
                <w:trHeight w:val="288"/>
              </w:trPr>
              <w:tc>
                <w:tcPr>
                  <w:tcW w:w="1901" w:type="pct"/>
                </w:tcPr>
                <w:p w14:paraId="2258BFBB" w14:textId="77777777" w:rsidR="002A58BA" w:rsidRPr="005B5B85" w:rsidRDefault="002A58BA" w:rsidP="003A34E8">
                  <w:pPr>
                    <w:rPr>
                      <w:szCs w:val="24"/>
                      <w:lang w:val="lt-LT"/>
                    </w:rPr>
                  </w:pPr>
                  <w:r w:rsidRPr="005B5B85">
                    <w:rPr>
                      <w:szCs w:val="24"/>
                      <w:lang w:val="lt-LT"/>
                    </w:rPr>
                    <w:t>iš dalies juoda</w:t>
                  </w:r>
                </w:p>
                <w:p w14:paraId="41C035BC" w14:textId="77777777" w:rsidR="002A58BA" w:rsidRPr="005B5B85" w:rsidRDefault="002A58BA" w:rsidP="003A34E8">
                  <w:pPr>
                    <w:rPr>
                      <w:sz w:val="20"/>
                      <w:lang w:val="lt-LT"/>
                    </w:rPr>
                  </w:pPr>
                  <w:r w:rsidRPr="005B5B85">
                    <w:rPr>
                      <w:sz w:val="20"/>
                      <w:lang w:val="lt-LT"/>
                    </w:rPr>
                    <w:t>imperfect black</w:t>
                  </w:r>
                </w:p>
              </w:tc>
              <w:tc>
                <w:tcPr>
                  <w:tcW w:w="647" w:type="pct"/>
                  <w:gridSpan w:val="3"/>
                </w:tcPr>
                <w:p w14:paraId="05DA4E1C" w14:textId="77777777" w:rsidR="002A58BA" w:rsidRPr="005B5B85" w:rsidRDefault="002A58BA" w:rsidP="003A34E8">
                  <w:pPr>
                    <w:rPr>
                      <w:i/>
                      <w:szCs w:val="24"/>
                      <w:lang w:val="lt-LT"/>
                    </w:rPr>
                  </w:pPr>
                </w:p>
              </w:tc>
              <w:tc>
                <w:tcPr>
                  <w:tcW w:w="1833" w:type="pct"/>
                  <w:gridSpan w:val="2"/>
                </w:tcPr>
                <w:p w14:paraId="22F32F5D" w14:textId="77777777" w:rsidR="002A58BA" w:rsidRPr="005B5B85" w:rsidRDefault="002A58BA" w:rsidP="003A34E8">
                  <w:pPr>
                    <w:rPr>
                      <w:szCs w:val="24"/>
                      <w:lang w:val="lt-LT"/>
                    </w:rPr>
                  </w:pPr>
                  <w:r w:rsidRPr="005B5B85">
                    <w:rPr>
                      <w:szCs w:val="24"/>
                      <w:lang w:val="lt-LT"/>
                    </w:rPr>
                    <w:t>Elba, GL Hermine</w:t>
                  </w:r>
                </w:p>
              </w:tc>
              <w:tc>
                <w:tcPr>
                  <w:tcW w:w="619" w:type="pct"/>
                </w:tcPr>
                <w:p w14:paraId="666CB62F" w14:textId="77777777" w:rsidR="002A58BA" w:rsidRPr="005B5B85" w:rsidRDefault="002A58BA" w:rsidP="003A34E8">
                  <w:pPr>
                    <w:jc w:val="center"/>
                    <w:rPr>
                      <w:i/>
                      <w:szCs w:val="24"/>
                      <w:lang w:val="lt-LT"/>
                    </w:rPr>
                  </w:pPr>
                  <w:r w:rsidRPr="005B5B85">
                    <w:rPr>
                      <w:szCs w:val="24"/>
                      <w:lang w:val="lt-LT"/>
                    </w:rPr>
                    <w:t>7</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1A4184A3" w14:textId="77777777" w:rsidTr="003A34E8">
              <w:tblPrEx>
                <w:tblCellMar>
                  <w:left w:w="85" w:type="dxa"/>
                  <w:right w:w="85" w:type="dxa"/>
                </w:tblCellMar>
              </w:tblPrEx>
              <w:trPr>
                <w:cantSplit/>
                <w:trHeight w:hRule="exact" w:val="207"/>
              </w:trPr>
              <w:tc>
                <w:tcPr>
                  <w:tcW w:w="1901" w:type="pct"/>
                </w:tcPr>
                <w:p w14:paraId="6075B496" w14:textId="77777777" w:rsidR="002A58BA" w:rsidRPr="005B5B85" w:rsidRDefault="002A58BA" w:rsidP="003A34E8">
                  <w:pPr>
                    <w:rPr>
                      <w:szCs w:val="24"/>
                      <w:lang w:val="lt-LT"/>
                    </w:rPr>
                  </w:pPr>
                </w:p>
              </w:tc>
              <w:tc>
                <w:tcPr>
                  <w:tcW w:w="647" w:type="pct"/>
                  <w:gridSpan w:val="3"/>
                </w:tcPr>
                <w:p w14:paraId="1E9DD2B5" w14:textId="77777777" w:rsidR="002A58BA" w:rsidRPr="005B5B85" w:rsidRDefault="002A58BA" w:rsidP="003A34E8">
                  <w:pPr>
                    <w:rPr>
                      <w:i/>
                      <w:szCs w:val="24"/>
                      <w:lang w:val="lt-LT"/>
                    </w:rPr>
                  </w:pPr>
                </w:p>
              </w:tc>
              <w:tc>
                <w:tcPr>
                  <w:tcW w:w="1833" w:type="pct"/>
                  <w:gridSpan w:val="2"/>
                </w:tcPr>
                <w:p w14:paraId="27A93908" w14:textId="77777777" w:rsidR="002A58BA" w:rsidRPr="005B5B85" w:rsidRDefault="002A58BA" w:rsidP="003A34E8">
                  <w:pPr>
                    <w:rPr>
                      <w:szCs w:val="24"/>
                      <w:lang w:val="lt-LT"/>
                    </w:rPr>
                  </w:pPr>
                </w:p>
              </w:tc>
              <w:tc>
                <w:tcPr>
                  <w:tcW w:w="619" w:type="pct"/>
                </w:tcPr>
                <w:p w14:paraId="21FDA221" w14:textId="77777777" w:rsidR="002A58BA" w:rsidRPr="005B5B85" w:rsidRDefault="002A58BA" w:rsidP="003A34E8">
                  <w:pPr>
                    <w:jc w:val="center"/>
                    <w:rPr>
                      <w:i/>
                      <w:szCs w:val="24"/>
                      <w:lang w:val="lt-LT"/>
                    </w:rPr>
                  </w:pPr>
                </w:p>
              </w:tc>
            </w:tr>
            <w:tr w:rsidR="002A58BA" w:rsidRPr="005B5B85" w14:paraId="40AB4711" w14:textId="77777777" w:rsidTr="003A34E8">
              <w:tblPrEx>
                <w:tblCellMar>
                  <w:left w:w="85" w:type="dxa"/>
                  <w:right w:w="85" w:type="dxa"/>
                </w:tblCellMar>
              </w:tblPrEx>
              <w:trPr>
                <w:cantSplit/>
                <w:trHeight w:val="288"/>
              </w:trPr>
              <w:tc>
                <w:tcPr>
                  <w:tcW w:w="1901" w:type="pct"/>
                </w:tcPr>
                <w:p w14:paraId="5E8A20FA" w14:textId="77777777" w:rsidR="002A58BA" w:rsidRPr="005B5B85" w:rsidRDefault="002A58BA" w:rsidP="003A34E8">
                  <w:pPr>
                    <w:rPr>
                      <w:szCs w:val="24"/>
                      <w:lang w:val="lt-LT"/>
                    </w:rPr>
                  </w:pPr>
                  <w:r w:rsidRPr="005B5B85">
                    <w:rPr>
                      <w:szCs w:val="24"/>
                      <w:lang w:val="lt-LT"/>
                    </w:rPr>
                    <w:t>juoda</w:t>
                  </w:r>
                </w:p>
                <w:p w14:paraId="742006C3" w14:textId="77777777" w:rsidR="002A58BA" w:rsidRPr="005B5B85" w:rsidRDefault="002A58BA" w:rsidP="003A34E8">
                  <w:pPr>
                    <w:rPr>
                      <w:sz w:val="20"/>
                      <w:lang w:val="lt-LT"/>
                    </w:rPr>
                  </w:pPr>
                  <w:r w:rsidRPr="005B5B85">
                    <w:rPr>
                      <w:sz w:val="20"/>
                      <w:lang w:val="lt-LT"/>
                    </w:rPr>
                    <w:t>black</w:t>
                  </w:r>
                </w:p>
              </w:tc>
              <w:tc>
                <w:tcPr>
                  <w:tcW w:w="647" w:type="pct"/>
                  <w:gridSpan w:val="3"/>
                </w:tcPr>
                <w:p w14:paraId="0BB04EEB" w14:textId="77777777" w:rsidR="002A58BA" w:rsidRPr="005B5B85" w:rsidRDefault="002A58BA" w:rsidP="003A34E8">
                  <w:pPr>
                    <w:rPr>
                      <w:i/>
                      <w:szCs w:val="24"/>
                      <w:lang w:val="lt-LT"/>
                    </w:rPr>
                  </w:pPr>
                </w:p>
              </w:tc>
              <w:tc>
                <w:tcPr>
                  <w:tcW w:w="1833" w:type="pct"/>
                  <w:gridSpan w:val="2"/>
                </w:tcPr>
                <w:p w14:paraId="05D04C64" w14:textId="77777777" w:rsidR="002A58BA" w:rsidRPr="005B5B85" w:rsidRDefault="002A58BA" w:rsidP="003A34E8">
                  <w:pPr>
                    <w:rPr>
                      <w:szCs w:val="24"/>
                      <w:lang w:val="lt-LT"/>
                    </w:rPr>
                  </w:pPr>
                  <w:r w:rsidRPr="005B5B85">
                    <w:rPr>
                      <w:szCs w:val="24"/>
                      <w:lang w:val="lt-LT"/>
                    </w:rPr>
                    <w:t>Amma, Avatar, GL Lilas,</w:t>
                  </w:r>
                </w:p>
                <w:p w14:paraId="230F4297" w14:textId="77777777" w:rsidR="002A58BA" w:rsidRPr="005B5B85" w:rsidRDefault="002A58BA" w:rsidP="003A34E8">
                  <w:pPr>
                    <w:rPr>
                      <w:szCs w:val="24"/>
                      <w:lang w:val="lt-LT"/>
                    </w:rPr>
                  </w:pPr>
                  <w:r w:rsidRPr="005B5B85">
                    <w:rPr>
                      <w:szCs w:val="24"/>
                      <w:lang w:val="lt-LT"/>
                    </w:rPr>
                    <w:t>Magnolia PZO</w:t>
                  </w:r>
                </w:p>
              </w:tc>
              <w:tc>
                <w:tcPr>
                  <w:tcW w:w="619" w:type="pct"/>
                </w:tcPr>
                <w:p w14:paraId="1B7A5F6B" w14:textId="77777777" w:rsidR="002A58BA" w:rsidRPr="005B5B85" w:rsidRDefault="002A58BA" w:rsidP="003A34E8">
                  <w:pPr>
                    <w:jc w:val="center"/>
                    <w:rPr>
                      <w:i/>
                      <w:szCs w:val="24"/>
                      <w:lang w:val="lt-LT"/>
                    </w:rPr>
                  </w:pPr>
                  <w:r w:rsidRPr="005B5B85">
                    <w:rPr>
                      <w:szCs w:val="24"/>
                      <w:lang w:val="lt-LT"/>
                    </w:rPr>
                    <w:t>8</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470DE1C3" w14:textId="77777777" w:rsidTr="003A34E8">
              <w:tblPrEx>
                <w:tblCellMar>
                  <w:left w:w="85" w:type="dxa"/>
                  <w:right w:w="85" w:type="dxa"/>
                </w:tblCellMar>
              </w:tblPrEx>
              <w:trPr>
                <w:cantSplit/>
                <w:trHeight w:hRule="exact" w:val="180"/>
              </w:trPr>
              <w:tc>
                <w:tcPr>
                  <w:tcW w:w="1901" w:type="pct"/>
                </w:tcPr>
                <w:p w14:paraId="05D21DB0" w14:textId="77777777" w:rsidR="002A58BA" w:rsidRPr="005B5B85" w:rsidRDefault="002A58BA" w:rsidP="003A34E8">
                  <w:pPr>
                    <w:rPr>
                      <w:szCs w:val="24"/>
                      <w:lang w:val="lt-LT"/>
                    </w:rPr>
                  </w:pPr>
                </w:p>
              </w:tc>
              <w:tc>
                <w:tcPr>
                  <w:tcW w:w="647" w:type="pct"/>
                  <w:gridSpan w:val="3"/>
                </w:tcPr>
                <w:p w14:paraId="68C9997D" w14:textId="77777777" w:rsidR="002A58BA" w:rsidRPr="005B5B85" w:rsidRDefault="002A58BA" w:rsidP="003A34E8">
                  <w:pPr>
                    <w:rPr>
                      <w:i/>
                      <w:szCs w:val="24"/>
                      <w:lang w:val="lt-LT"/>
                    </w:rPr>
                  </w:pPr>
                </w:p>
              </w:tc>
              <w:tc>
                <w:tcPr>
                  <w:tcW w:w="1833" w:type="pct"/>
                  <w:gridSpan w:val="2"/>
                </w:tcPr>
                <w:p w14:paraId="1912453A" w14:textId="77777777" w:rsidR="002A58BA" w:rsidRPr="005B5B85" w:rsidRDefault="002A58BA" w:rsidP="003A34E8">
                  <w:pPr>
                    <w:rPr>
                      <w:szCs w:val="24"/>
                      <w:lang w:val="lt-LT"/>
                    </w:rPr>
                  </w:pPr>
                </w:p>
              </w:tc>
              <w:tc>
                <w:tcPr>
                  <w:tcW w:w="619" w:type="pct"/>
                </w:tcPr>
                <w:p w14:paraId="6CF67C5D" w14:textId="77777777" w:rsidR="002A58BA" w:rsidRPr="005B5B85" w:rsidRDefault="002A58BA" w:rsidP="003A34E8">
                  <w:pPr>
                    <w:jc w:val="center"/>
                    <w:rPr>
                      <w:i/>
                      <w:szCs w:val="24"/>
                      <w:lang w:val="lt-LT"/>
                    </w:rPr>
                  </w:pPr>
                </w:p>
              </w:tc>
            </w:tr>
          </w:tbl>
          <w:p w14:paraId="7A9AD7EB" w14:textId="77777777" w:rsidR="002A58BA" w:rsidRPr="005B5B85" w:rsidRDefault="002A58BA" w:rsidP="003A34E8">
            <w:pPr>
              <w:rPr>
                <w:sz w:val="20"/>
                <w:lang w:val="lt-LT"/>
              </w:rPr>
            </w:pPr>
          </w:p>
        </w:tc>
      </w:tr>
      <w:tr w:rsidR="002A58BA" w:rsidRPr="005B5B85" w14:paraId="6CD3DBF2" w14:textId="77777777" w:rsidTr="001507B3">
        <w:trPr>
          <w:cantSplit/>
          <w:trHeight w:val="3938"/>
          <w:jc w:val="center"/>
        </w:trPr>
        <w:tc>
          <w:tcPr>
            <w:tcW w:w="546" w:type="dxa"/>
            <w:tcBorders>
              <w:top w:val="single" w:sz="4" w:space="0" w:color="auto"/>
              <w:left w:val="single" w:sz="4" w:space="0" w:color="auto"/>
              <w:bottom w:val="single" w:sz="4" w:space="0" w:color="auto"/>
              <w:right w:val="nil"/>
            </w:tcBorders>
            <w:tcMar>
              <w:top w:w="57" w:type="dxa"/>
            </w:tcMar>
          </w:tcPr>
          <w:p w14:paraId="1FC89277" w14:textId="77777777" w:rsidR="002A58BA" w:rsidRPr="005B5B85" w:rsidRDefault="002A58BA" w:rsidP="003A34E8">
            <w:pPr>
              <w:jc w:val="center"/>
              <w:rPr>
                <w:b/>
                <w:iCs/>
                <w:szCs w:val="24"/>
                <w:lang w:val="lt-LT"/>
              </w:rPr>
            </w:pPr>
            <w:r w:rsidRPr="005B5B85">
              <w:rPr>
                <w:b/>
                <w:iCs/>
                <w:szCs w:val="24"/>
                <w:lang w:val="lt-LT"/>
              </w:rPr>
              <w:t>5.21.</w:t>
            </w:r>
          </w:p>
        </w:tc>
        <w:tc>
          <w:tcPr>
            <w:tcW w:w="9709" w:type="dxa"/>
            <w:gridSpan w:val="3"/>
            <w:tcBorders>
              <w:top w:val="single" w:sz="4" w:space="0" w:color="auto"/>
              <w:left w:val="nil"/>
              <w:bottom w:val="single" w:sz="4" w:space="0" w:color="auto"/>
              <w:right w:val="single" w:sz="4" w:space="0" w:color="auto"/>
            </w:tcBorders>
          </w:tcPr>
          <w:p w14:paraId="6CA7B04D" w14:textId="77777777" w:rsidR="002A58BA" w:rsidRPr="005B5B85" w:rsidRDefault="002A58BA" w:rsidP="003A34E8">
            <w:pPr>
              <w:rPr>
                <w:b/>
                <w:bCs/>
                <w:szCs w:val="24"/>
                <w:lang w:val="lt-LT"/>
              </w:rPr>
            </w:pPr>
            <w:r w:rsidRPr="005B5B85">
              <w:rPr>
                <w:b/>
                <w:bCs/>
                <w:szCs w:val="24"/>
                <w:lang w:val="lt-LT"/>
              </w:rPr>
              <w:t>Sėkla: sėklarandžio sėklakotėlio liekanos spalva</w:t>
            </w:r>
          </w:p>
          <w:p w14:paraId="78236857" w14:textId="77777777" w:rsidR="002A58BA" w:rsidRPr="005B5B85" w:rsidRDefault="002A58BA" w:rsidP="003A34E8">
            <w:pPr>
              <w:rPr>
                <w:sz w:val="20"/>
                <w:lang w:val="lt-LT"/>
              </w:rPr>
            </w:pPr>
            <w:r w:rsidRPr="005B5B85">
              <w:rPr>
                <w:sz w:val="20"/>
                <w:lang w:val="lt-LT"/>
              </w:rPr>
              <w:t>Seed: colour of hilum funicle</w:t>
            </w:r>
          </w:p>
          <w:tbl>
            <w:tblPr>
              <w:tblW w:w="9551" w:type="dxa"/>
              <w:tblLayout w:type="fixed"/>
              <w:tblCellMar>
                <w:left w:w="0" w:type="dxa"/>
                <w:right w:w="0" w:type="dxa"/>
              </w:tblCellMar>
              <w:tblLook w:val="04A0" w:firstRow="1" w:lastRow="0" w:firstColumn="1" w:lastColumn="0" w:noHBand="0" w:noVBand="1"/>
            </w:tblPr>
            <w:tblGrid>
              <w:gridCol w:w="3631"/>
              <w:gridCol w:w="684"/>
              <w:gridCol w:w="541"/>
              <w:gridCol w:w="11"/>
              <w:gridCol w:w="3492"/>
              <w:gridCol w:w="10"/>
              <w:gridCol w:w="1182"/>
            </w:tblGrid>
            <w:tr w:rsidR="002A58BA" w:rsidRPr="005B5B85" w14:paraId="5815DCB7" w14:textId="77777777" w:rsidTr="003A34E8">
              <w:trPr>
                <w:cantSplit/>
                <w:trHeight w:val="116"/>
              </w:trPr>
              <w:tc>
                <w:tcPr>
                  <w:tcW w:w="2259" w:type="pct"/>
                  <w:gridSpan w:val="2"/>
                </w:tcPr>
                <w:p w14:paraId="0166C0E1" w14:textId="77777777" w:rsidR="002A58BA" w:rsidRPr="005B5B85" w:rsidRDefault="002A58BA" w:rsidP="003A34E8">
                  <w:pPr>
                    <w:rPr>
                      <w:sz w:val="6"/>
                      <w:szCs w:val="6"/>
                      <w:lang w:val="lt-LT"/>
                    </w:rPr>
                  </w:pPr>
                </w:p>
              </w:tc>
              <w:tc>
                <w:tcPr>
                  <w:tcW w:w="283" w:type="pct"/>
                </w:tcPr>
                <w:p w14:paraId="5E02212C" w14:textId="77777777" w:rsidR="002A58BA" w:rsidRPr="005B5B85" w:rsidRDefault="002A58BA" w:rsidP="003A34E8">
                  <w:pPr>
                    <w:rPr>
                      <w:sz w:val="6"/>
                      <w:szCs w:val="6"/>
                      <w:lang w:val="lt-LT"/>
                    </w:rPr>
                  </w:pPr>
                </w:p>
              </w:tc>
              <w:tc>
                <w:tcPr>
                  <w:tcW w:w="1834" w:type="pct"/>
                  <w:gridSpan w:val="2"/>
                </w:tcPr>
                <w:p w14:paraId="12BF7FFC" w14:textId="77777777" w:rsidR="002A58BA" w:rsidRPr="005B5B85" w:rsidRDefault="002A58BA" w:rsidP="003A34E8">
                  <w:pPr>
                    <w:rPr>
                      <w:sz w:val="6"/>
                      <w:szCs w:val="6"/>
                      <w:lang w:val="lt-LT"/>
                    </w:rPr>
                  </w:pPr>
                </w:p>
              </w:tc>
              <w:tc>
                <w:tcPr>
                  <w:tcW w:w="624" w:type="pct"/>
                  <w:gridSpan w:val="2"/>
                </w:tcPr>
                <w:p w14:paraId="579DB42C" w14:textId="77777777" w:rsidR="002A58BA" w:rsidRPr="005B5B85" w:rsidRDefault="002A58BA" w:rsidP="003A34E8">
                  <w:pPr>
                    <w:jc w:val="center"/>
                    <w:rPr>
                      <w:sz w:val="6"/>
                      <w:szCs w:val="6"/>
                      <w:lang w:val="lt-LT"/>
                    </w:rPr>
                  </w:pPr>
                </w:p>
              </w:tc>
            </w:tr>
            <w:tr w:rsidR="002A58BA" w:rsidRPr="005B5B85" w14:paraId="79C747EE" w14:textId="77777777" w:rsidTr="003A34E8">
              <w:tblPrEx>
                <w:tblCellMar>
                  <w:left w:w="85" w:type="dxa"/>
                  <w:right w:w="85" w:type="dxa"/>
                </w:tblCellMar>
              </w:tblPrEx>
              <w:trPr>
                <w:cantSplit/>
                <w:trHeight w:val="576"/>
              </w:trPr>
              <w:tc>
                <w:tcPr>
                  <w:tcW w:w="1901" w:type="pct"/>
                </w:tcPr>
                <w:p w14:paraId="59C1456D" w14:textId="77777777" w:rsidR="002A58BA" w:rsidRPr="005B5B85" w:rsidRDefault="002A58BA" w:rsidP="003A34E8">
                  <w:pPr>
                    <w:rPr>
                      <w:szCs w:val="24"/>
                      <w:lang w:val="lt-LT"/>
                    </w:rPr>
                  </w:pPr>
                  <w:r w:rsidRPr="005B5B85">
                    <w:rPr>
                      <w:szCs w:val="24"/>
                      <w:lang w:val="lt-LT"/>
                    </w:rPr>
                    <w:t>tokia pati kaip sėklos luobelės</w:t>
                  </w:r>
                </w:p>
                <w:p w14:paraId="6691447B" w14:textId="77777777" w:rsidR="002A58BA" w:rsidRPr="005B5B85" w:rsidRDefault="002A58BA" w:rsidP="003A34E8">
                  <w:pPr>
                    <w:rPr>
                      <w:sz w:val="20"/>
                      <w:lang w:val="lt-LT"/>
                    </w:rPr>
                  </w:pPr>
                  <w:r w:rsidRPr="005B5B85">
                    <w:rPr>
                      <w:sz w:val="20"/>
                      <w:lang w:val="lt-LT"/>
                    </w:rPr>
                    <w:t>same as testa</w:t>
                  </w:r>
                </w:p>
              </w:tc>
              <w:tc>
                <w:tcPr>
                  <w:tcW w:w="647" w:type="pct"/>
                  <w:gridSpan w:val="3"/>
                </w:tcPr>
                <w:p w14:paraId="6DFD1360" w14:textId="77777777" w:rsidR="002A58BA" w:rsidRPr="005B5B85" w:rsidRDefault="002A58BA" w:rsidP="003A34E8">
                  <w:pPr>
                    <w:rPr>
                      <w:i/>
                      <w:szCs w:val="24"/>
                      <w:lang w:val="lt-LT"/>
                    </w:rPr>
                  </w:pPr>
                </w:p>
              </w:tc>
              <w:tc>
                <w:tcPr>
                  <w:tcW w:w="1833" w:type="pct"/>
                  <w:gridSpan w:val="2"/>
                </w:tcPr>
                <w:p w14:paraId="20DD2AE9" w14:textId="77777777" w:rsidR="002A58BA" w:rsidRPr="005B5B85" w:rsidRDefault="002A58BA" w:rsidP="003A34E8">
                  <w:pPr>
                    <w:rPr>
                      <w:szCs w:val="24"/>
                      <w:lang w:val="lt-LT"/>
                    </w:rPr>
                  </w:pPr>
                  <w:r w:rsidRPr="005B5B85">
                    <w:rPr>
                      <w:szCs w:val="24"/>
                      <w:lang w:val="lt-LT"/>
                    </w:rPr>
                    <w:t>Artemis, Basak, Suza, Yakari</w:t>
                  </w:r>
                </w:p>
              </w:tc>
              <w:tc>
                <w:tcPr>
                  <w:tcW w:w="619" w:type="pct"/>
                </w:tcPr>
                <w:p w14:paraId="5FC3E8CF" w14:textId="77777777" w:rsidR="002A58BA" w:rsidRPr="005B5B85" w:rsidRDefault="002A58BA" w:rsidP="003A34E8">
                  <w:pPr>
                    <w:jc w:val="center"/>
                    <w:rPr>
                      <w:i/>
                      <w:szCs w:val="24"/>
                      <w:lang w:val="lt-LT"/>
                    </w:rPr>
                  </w:pPr>
                  <w:r w:rsidRPr="005B5B85">
                    <w:rPr>
                      <w:szCs w:val="24"/>
                      <w:lang w:val="lt-LT"/>
                    </w:rPr>
                    <w:t>1</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0721E74A" w14:textId="77777777" w:rsidTr="003A34E8">
              <w:tblPrEx>
                <w:tblCellMar>
                  <w:left w:w="85" w:type="dxa"/>
                  <w:right w:w="85" w:type="dxa"/>
                </w:tblCellMar>
              </w:tblPrEx>
              <w:trPr>
                <w:cantSplit/>
                <w:trHeight w:hRule="exact" w:val="171"/>
              </w:trPr>
              <w:tc>
                <w:tcPr>
                  <w:tcW w:w="1901" w:type="pct"/>
                </w:tcPr>
                <w:p w14:paraId="6D1F6387" w14:textId="77777777" w:rsidR="002A58BA" w:rsidRPr="005B5B85" w:rsidRDefault="002A58BA" w:rsidP="003A34E8">
                  <w:pPr>
                    <w:rPr>
                      <w:szCs w:val="24"/>
                      <w:lang w:val="lt-LT"/>
                    </w:rPr>
                  </w:pPr>
                </w:p>
              </w:tc>
              <w:tc>
                <w:tcPr>
                  <w:tcW w:w="647" w:type="pct"/>
                  <w:gridSpan w:val="3"/>
                </w:tcPr>
                <w:p w14:paraId="683A2BCD" w14:textId="77777777" w:rsidR="002A58BA" w:rsidRPr="005B5B85" w:rsidRDefault="002A58BA" w:rsidP="003A34E8">
                  <w:pPr>
                    <w:rPr>
                      <w:i/>
                      <w:szCs w:val="24"/>
                      <w:lang w:val="lt-LT"/>
                    </w:rPr>
                  </w:pPr>
                </w:p>
              </w:tc>
              <w:tc>
                <w:tcPr>
                  <w:tcW w:w="1833" w:type="pct"/>
                  <w:gridSpan w:val="2"/>
                </w:tcPr>
                <w:p w14:paraId="1AAF37C2" w14:textId="77777777" w:rsidR="002A58BA" w:rsidRPr="005B5B85" w:rsidRDefault="002A58BA" w:rsidP="003A34E8">
                  <w:pPr>
                    <w:rPr>
                      <w:szCs w:val="24"/>
                      <w:lang w:val="lt-LT"/>
                    </w:rPr>
                  </w:pPr>
                </w:p>
              </w:tc>
              <w:tc>
                <w:tcPr>
                  <w:tcW w:w="619" w:type="pct"/>
                </w:tcPr>
                <w:p w14:paraId="4EFAD09D" w14:textId="77777777" w:rsidR="002A58BA" w:rsidRPr="005B5B85" w:rsidRDefault="002A58BA" w:rsidP="003A34E8">
                  <w:pPr>
                    <w:jc w:val="center"/>
                    <w:rPr>
                      <w:i/>
                      <w:szCs w:val="24"/>
                      <w:lang w:val="lt-LT"/>
                    </w:rPr>
                  </w:pPr>
                </w:p>
              </w:tc>
            </w:tr>
            <w:tr w:rsidR="002A58BA" w:rsidRPr="005B5B85" w14:paraId="313799A0" w14:textId="77777777" w:rsidTr="003A34E8">
              <w:tblPrEx>
                <w:tblCellMar>
                  <w:left w:w="85" w:type="dxa"/>
                  <w:right w:w="85" w:type="dxa"/>
                </w:tblCellMar>
              </w:tblPrEx>
              <w:trPr>
                <w:cantSplit/>
                <w:trHeight w:val="522"/>
              </w:trPr>
              <w:tc>
                <w:tcPr>
                  <w:tcW w:w="1901" w:type="pct"/>
                </w:tcPr>
                <w:p w14:paraId="3AB2A39A" w14:textId="77777777" w:rsidR="002A58BA" w:rsidRPr="005B5B85" w:rsidRDefault="002A58BA" w:rsidP="003A34E8">
                  <w:pPr>
                    <w:rPr>
                      <w:szCs w:val="24"/>
                      <w:lang w:val="lt-LT"/>
                    </w:rPr>
                  </w:pPr>
                  <w:r w:rsidRPr="005B5B85">
                    <w:rPr>
                      <w:szCs w:val="24"/>
                      <w:lang w:val="lt-LT"/>
                    </w:rPr>
                    <w:t>different to testa</w:t>
                  </w:r>
                </w:p>
                <w:p w14:paraId="723B1ABE" w14:textId="77777777" w:rsidR="002A58BA" w:rsidRPr="005B5B85" w:rsidRDefault="002A58BA" w:rsidP="003A34E8">
                  <w:pPr>
                    <w:rPr>
                      <w:sz w:val="20"/>
                      <w:lang w:val="lt-LT"/>
                    </w:rPr>
                  </w:pPr>
                  <w:r w:rsidRPr="005B5B85">
                    <w:rPr>
                      <w:sz w:val="20"/>
                      <w:lang w:val="lt-LT"/>
                    </w:rPr>
                    <w:t>skiriasi nuo sėklos luobelės</w:t>
                  </w:r>
                </w:p>
                <w:p w14:paraId="607DD605" w14:textId="77777777" w:rsidR="002A58BA" w:rsidRPr="005B5B85" w:rsidRDefault="002A58BA" w:rsidP="003A34E8">
                  <w:pPr>
                    <w:rPr>
                      <w:sz w:val="20"/>
                      <w:lang w:val="lt-LT"/>
                    </w:rPr>
                  </w:pPr>
                </w:p>
              </w:tc>
              <w:tc>
                <w:tcPr>
                  <w:tcW w:w="647" w:type="pct"/>
                  <w:gridSpan w:val="3"/>
                </w:tcPr>
                <w:p w14:paraId="56886657" w14:textId="77777777" w:rsidR="002A58BA" w:rsidRPr="005B5B85" w:rsidRDefault="002A58BA" w:rsidP="003A34E8">
                  <w:pPr>
                    <w:rPr>
                      <w:i/>
                      <w:szCs w:val="24"/>
                      <w:lang w:val="lt-LT"/>
                    </w:rPr>
                  </w:pPr>
                </w:p>
              </w:tc>
              <w:tc>
                <w:tcPr>
                  <w:tcW w:w="1833" w:type="pct"/>
                  <w:gridSpan w:val="2"/>
                </w:tcPr>
                <w:p w14:paraId="49CB005B" w14:textId="77777777" w:rsidR="002A58BA" w:rsidRPr="005B5B85" w:rsidRDefault="002A58BA" w:rsidP="003A34E8">
                  <w:pPr>
                    <w:tabs>
                      <w:tab w:val="left" w:pos="1089"/>
                    </w:tabs>
                    <w:rPr>
                      <w:szCs w:val="24"/>
                      <w:lang w:val="lt-LT"/>
                    </w:rPr>
                  </w:pPr>
                  <w:r w:rsidRPr="005B5B85">
                    <w:rPr>
                      <w:szCs w:val="24"/>
                      <w:lang w:val="lt-LT"/>
                    </w:rPr>
                    <w:t>Laulema, SU Ademira</w:t>
                  </w:r>
                </w:p>
              </w:tc>
              <w:tc>
                <w:tcPr>
                  <w:tcW w:w="619" w:type="pct"/>
                </w:tcPr>
                <w:p w14:paraId="0BD97A5B" w14:textId="77777777" w:rsidR="002A58BA" w:rsidRPr="005B5B85" w:rsidRDefault="002A58BA" w:rsidP="003A34E8">
                  <w:pPr>
                    <w:jc w:val="center"/>
                    <w:rPr>
                      <w:i/>
                      <w:szCs w:val="24"/>
                      <w:lang w:val="lt-LT"/>
                    </w:rPr>
                  </w:pPr>
                  <w:r w:rsidRPr="005B5B85">
                    <w:rPr>
                      <w:szCs w:val="24"/>
                      <w:lang w:val="lt-LT"/>
                    </w:rPr>
                    <w:t>2</w:t>
                  </w:r>
                  <w:r w:rsidRPr="005B5B85">
                    <w:rPr>
                      <w:i/>
                      <w:szCs w:val="24"/>
                      <w:lang w:val="lt-LT"/>
                    </w:rPr>
                    <w:t xml:space="preserve"> </w:t>
                  </w:r>
                  <w:r w:rsidRPr="005B5B85">
                    <w:rPr>
                      <w:i/>
                      <w:szCs w:val="24"/>
                      <w:lang w:val="lt-LT"/>
                    </w:rPr>
                    <w:fldChar w:fldCharType="begin">
                      <w:ffData>
                        <w:name w:val="leaf_lobes_absent"/>
                        <w:enabled/>
                        <w:calcOnExit w:val="0"/>
                        <w:checkBox>
                          <w:sizeAuto/>
                          <w:default w:val="0"/>
                          <w:checked w:val="0"/>
                        </w:checkBox>
                      </w:ffData>
                    </w:fldChar>
                  </w:r>
                  <w:r w:rsidRPr="005B5B85">
                    <w:rPr>
                      <w:i/>
                      <w:szCs w:val="24"/>
                      <w:lang w:val="lt-LT"/>
                    </w:rPr>
                    <w:instrText xml:space="preserve"> FORMCHECKBOX </w:instrText>
                  </w:r>
                  <w:r w:rsidRPr="005B5B85">
                    <w:rPr>
                      <w:i/>
                      <w:szCs w:val="24"/>
                      <w:lang w:val="lt-LT"/>
                    </w:rPr>
                  </w:r>
                  <w:r w:rsidRPr="005B5B85">
                    <w:rPr>
                      <w:i/>
                      <w:szCs w:val="24"/>
                      <w:lang w:val="lt-LT"/>
                    </w:rPr>
                    <w:fldChar w:fldCharType="separate"/>
                  </w:r>
                  <w:r w:rsidRPr="005B5B85">
                    <w:rPr>
                      <w:i/>
                      <w:szCs w:val="24"/>
                      <w:lang w:val="lt-LT"/>
                    </w:rPr>
                    <w:fldChar w:fldCharType="end"/>
                  </w:r>
                </w:p>
              </w:tc>
            </w:tr>
            <w:tr w:rsidR="002A58BA" w:rsidRPr="005B5B85" w14:paraId="5C479574" w14:textId="77777777" w:rsidTr="003A34E8">
              <w:tblPrEx>
                <w:tblCellMar>
                  <w:left w:w="85" w:type="dxa"/>
                  <w:right w:w="85" w:type="dxa"/>
                </w:tblCellMar>
              </w:tblPrEx>
              <w:trPr>
                <w:cantSplit/>
                <w:trHeight w:hRule="exact" w:val="113"/>
              </w:trPr>
              <w:tc>
                <w:tcPr>
                  <w:tcW w:w="1901" w:type="pct"/>
                </w:tcPr>
                <w:p w14:paraId="3D0D5B2D" w14:textId="77777777" w:rsidR="002A58BA" w:rsidRPr="005B5B85" w:rsidRDefault="002A58BA" w:rsidP="003A34E8">
                  <w:pPr>
                    <w:rPr>
                      <w:szCs w:val="24"/>
                      <w:lang w:val="lt-LT"/>
                    </w:rPr>
                  </w:pPr>
                </w:p>
              </w:tc>
              <w:tc>
                <w:tcPr>
                  <w:tcW w:w="647" w:type="pct"/>
                  <w:gridSpan w:val="3"/>
                </w:tcPr>
                <w:p w14:paraId="446FB533" w14:textId="77777777" w:rsidR="002A58BA" w:rsidRPr="005B5B85" w:rsidRDefault="002A58BA" w:rsidP="003A34E8">
                  <w:pPr>
                    <w:rPr>
                      <w:i/>
                      <w:szCs w:val="24"/>
                      <w:lang w:val="lt-LT"/>
                    </w:rPr>
                  </w:pPr>
                </w:p>
              </w:tc>
              <w:tc>
                <w:tcPr>
                  <w:tcW w:w="1833" w:type="pct"/>
                  <w:gridSpan w:val="2"/>
                </w:tcPr>
                <w:p w14:paraId="0C8735EE" w14:textId="77777777" w:rsidR="002A58BA" w:rsidRPr="005B5B85" w:rsidRDefault="002A58BA" w:rsidP="003A34E8">
                  <w:pPr>
                    <w:rPr>
                      <w:szCs w:val="24"/>
                      <w:lang w:val="lt-LT"/>
                    </w:rPr>
                  </w:pPr>
                </w:p>
              </w:tc>
              <w:tc>
                <w:tcPr>
                  <w:tcW w:w="619" w:type="pct"/>
                </w:tcPr>
                <w:p w14:paraId="3A2C9B1E" w14:textId="77777777" w:rsidR="002A58BA" w:rsidRPr="005B5B85" w:rsidRDefault="002A58BA" w:rsidP="003A34E8">
                  <w:pPr>
                    <w:jc w:val="center"/>
                    <w:rPr>
                      <w:i/>
                      <w:szCs w:val="24"/>
                      <w:lang w:val="lt-LT"/>
                    </w:rPr>
                  </w:pPr>
                </w:p>
              </w:tc>
            </w:tr>
          </w:tbl>
          <w:p w14:paraId="413D6EE3" w14:textId="77777777" w:rsidR="002A58BA" w:rsidRPr="005B5B85" w:rsidRDefault="002A58BA" w:rsidP="003A34E8">
            <w:pPr>
              <w:rPr>
                <w:sz w:val="20"/>
                <w:lang w:val="lt-LT"/>
              </w:rPr>
            </w:pPr>
          </w:p>
        </w:tc>
      </w:tr>
      <w:tr w:rsidR="002A58BA" w:rsidRPr="005B5B85" w14:paraId="56E368D2" w14:textId="77777777" w:rsidTr="001507B3">
        <w:trPr>
          <w:cantSplit/>
          <w:jc w:val="center"/>
        </w:trPr>
        <w:tc>
          <w:tcPr>
            <w:tcW w:w="546" w:type="dxa"/>
            <w:tcBorders>
              <w:top w:val="single" w:sz="4" w:space="0" w:color="auto"/>
              <w:bottom w:val="single" w:sz="4" w:space="0" w:color="auto"/>
            </w:tcBorders>
            <w:tcMar>
              <w:top w:w="57" w:type="dxa"/>
            </w:tcMar>
          </w:tcPr>
          <w:p w14:paraId="16A9B8D2" w14:textId="77777777" w:rsidR="002A58BA" w:rsidRPr="005B5B85" w:rsidRDefault="002A58BA" w:rsidP="003A34E8">
            <w:pPr>
              <w:jc w:val="center"/>
              <w:rPr>
                <w:b/>
                <w:szCs w:val="24"/>
                <w:lang w:val="lt-LT"/>
              </w:rPr>
            </w:pPr>
            <w:r w:rsidRPr="005B5B85">
              <w:rPr>
                <w:b/>
                <w:szCs w:val="24"/>
                <w:lang w:val="lt-LT"/>
              </w:rPr>
              <w:lastRenderedPageBreak/>
              <w:t>6.</w:t>
            </w:r>
          </w:p>
          <w:p w14:paraId="082404F8" w14:textId="77777777" w:rsidR="002A58BA" w:rsidRPr="005B5B85" w:rsidRDefault="002A58BA" w:rsidP="003A34E8">
            <w:pPr>
              <w:jc w:val="center"/>
              <w:rPr>
                <w:b/>
                <w:szCs w:val="24"/>
                <w:lang w:val="lt-LT"/>
              </w:rPr>
            </w:pPr>
          </w:p>
          <w:p w14:paraId="68DF45CE" w14:textId="77777777" w:rsidR="002A58BA" w:rsidRPr="005B5B85" w:rsidRDefault="002A58BA" w:rsidP="003A34E8">
            <w:pPr>
              <w:jc w:val="center"/>
              <w:rPr>
                <w:b/>
                <w:szCs w:val="24"/>
                <w:lang w:val="lt-LT"/>
              </w:rPr>
            </w:pPr>
          </w:p>
          <w:p w14:paraId="5885D404" w14:textId="77777777" w:rsidR="002A58BA" w:rsidRPr="005B5B85" w:rsidRDefault="002A58BA" w:rsidP="003A34E8">
            <w:pPr>
              <w:jc w:val="center"/>
              <w:rPr>
                <w:b/>
                <w:szCs w:val="24"/>
                <w:lang w:val="lt-LT"/>
              </w:rPr>
            </w:pPr>
            <w:r w:rsidRPr="005B5B85">
              <w:rPr>
                <w:b/>
                <w:szCs w:val="24"/>
                <w:lang w:val="lt-LT"/>
              </w:rPr>
              <w:t>6.1.</w:t>
            </w:r>
          </w:p>
          <w:p w14:paraId="212371AD" w14:textId="77777777" w:rsidR="002A58BA" w:rsidRPr="005B5B85" w:rsidRDefault="002A58BA" w:rsidP="003A34E8">
            <w:pPr>
              <w:jc w:val="center"/>
              <w:rPr>
                <w:b/>
                <w:szCs w:val="24"/>
                <w:lang w:val="lt-LT"/>
              </w:rPr>
            </w:pPr>
          </w:p>
          <w:p w14:paraId="67CCB39E" w14:textId="77777777" w:rsidR="002A58BA" w:rsidRPr="005B5B85" w:rsidRDefault="002A58BA" w:rsidP="003A34E8">
            <w:pPr>
              <w:jc w:val="center"/>
              <w:rPr>
                <w:b/>
                <w:szCs w:val="24"/>
                <w:lang w:val="lt-LT"/>
              </w:rPr>
            </w:pPr>
          </w:p>
          <w:p w14:paraId="33138FF6" w14:textId="77777777" w:rsidR="002A58BA" w:rsidRPr="005B5B85" w:rsidRDefault="002A58BA" w:rsidP="003A34E8">
            <w:pPr>
              <w:jc w:val="center"/>
              <w:rPr>
                <w:b/>
                <w:szCs w:val="24"/>
                <w:lang w:val="lt-LT"/>
              </w:rPr>
            </w:pPr>
          </w:p>
          <w:p w14:paraId="1086A8DC" w14:textId="77777777" w:rsidR="002A58BA" w:rsidRPr="005B5B85" w:rsidRDefault="002A58BA" w:rsidP="003A34E8">
            <w:pPr>
              <w:jc w:val="center"/>
              <w:rPr>
                <w:b/>
                <w:szCs w:val="24"/>
                <w:lang w:val="lt-LT"/>
              </w:rPr>
            </w:pPr>
          </w:p>
          <w:p w14:paraId="1908C742" w14:textId="77777777" w:rsidR="002A58BA" w:rsidRPr="005B5B85" w:rsidRDefault="002A58BA" w:rsidP="003A34E8">
            <w:pPr>
              <w:jc w:val="center"/>
              <w:rPr>
                <w:b/>
                <w:szCs w:val="24"/>
                <w:lang w:val="lt-LT"/>
              </w:rPr>
            </w:pPr>
          </w:p>
          <w:p w14:paraId="00D0DF76" w14:textId="77777777" w:rsidR="002A58BA" w:rsidRPr="005B5B85" w:rsidRDefault="002A58BA" w:rsidP="003A34E8">
            <w:pPr>
              <w:jc w:val="center"/>
              <w:rPr>
                <w:b/>
                <w:szCs w:val="24"/>
                <w:lang w:val="lt-LT"/>
              </w:rPr>
            </w:pPr>
          </w:p>
          <w:p w14:paraId="681952FC" w14:textId="77777777" w:rsidR="002A58BA" w:rsidRPr="005B5B85" w:rsidRDefault="002A58BA" w:rsidP="003A34E8">
            <w:pPr>
              <w:jc w:val="center"/>
              <w:rPr>
                <w:b/>
                <w:szCs w:val="24"/>
                <w:lang w:val="lt-LT"/>
              </w:rPr>
            </w:pPr>
            <w:r w:rsidRPr="005B5B85">
              <w:rPr>
                <w:b/>
                <w:szCs w:val="24"/>
                <w:lang w:val="lt-LT"/>
              </w:rPr>
              <w:t>6.2.</w:t>
            </w:r>
          </w:p>
        </w:tc>
        <w:tc>
          <w:tcPr>
            <w:tcW w:w="9709" w:type="dxa"/>
            <w:gridSpan w:val="3"/>
            <w:tcBorders>
              <w:top w:val="single" w:sz="4" w:space="0" w:color="auto"/>
              <w:bottom w:val="single" w:sz="2" w:space="0" w:color="auto"/>
            </w:tcBorders>
          </w:tcPr>
          <w:p w14:paraId="2E917254" w14:textId="77777777" w:rsidR="002A58BA" w:rsidRPr="005B5B85" w:rsidRDefault="002A58BA" w:rsidP="003A34E8">
            <w:pPr>
              <w:rPr>
                <w:b/>
                <w:color w:val="000000"/>
                <w:lang w:val="lt-LT"/>
              </w:rPr>
            </w:pPr>
            <w:r w:rsidRPr="005B5B85">
              <w:rPr>
                <w:b/>
                <w:szCs w:val="24"/>
                <w:lang w:val="lt-LT"/>
              </w:rPr>
              <w:t>Panašios veislės ir skirtumai nuo šių veislių:</w:t>
            </w:r>
          </w:p>
          <w:p w14:paraId="1CDBCB39" w14:textId="77777777" w:rsidR="002A58BA" w:rsidRPr="005B5B85" w:rsidRDefault="002A58BA" w:rsidP="003A34E8">
            <w:pPr>
              <w:rPr>
                <w:sz w:val="20"/>
                <w:lang w:val="lt-LT"/>
              </w:rPr>
            </w:pPr>
            <w:r w:rsidRPr="005B5B85">
              <w:rPr>
                <w:b/>
                <w:szCs w:val="24"/>
                <w:lang w:val="lt-LT"/>
              </w:rPr>
              <w:t xml:space="preserve"> </w:t>
            </w:r>
            <w:r w:rsidRPr="005B5B85">
              <w:rPr>
                <w:sz w:val="20"/>
                <w:lang w:val="lt-LT"/>
              </w:rPr>
              <w:t>Similar varieties and differences from these varieties:</w:t>
            </w:r>
          </w:p>
          <w:p w14:paraId="371000DB" w14:textId="77777777" w:rsidR="002A58BA" w:rsidRPr="005B5B85" w:rsidRDefault="002A58BA" w:rsidP="003A34E8">
            <w:pPr>
              <w:rPr>
                <w:szCs w:val="24"/>
                <w:lang w:val="lt-LT"/>
              </w:rPr>
            </w:pPr>
            <w:r w:rsidRPr="005B5B85">
              <w:rPr>
                <w:szCs w:val="24"/>
                <w:lang w:val="lt-LT"/>
              </w:rPr>
              <w:t xml:space="preserve"> </w:t>
            </w:r>
          </w:p>
          <w:p w14:paraId="7BFD9F68" w14:textId="77777777" w:rsidR="002A58BA" w:rsidRPr="005B5B85" w:rsidRDefault="002A58BA" w:rsidP="003A34E8">
            <w:pPr>
              <w:rPr>
                <w:b/>
                <w:szCs w:val="24"/>
                <w:lang w:val="lt-LT"/>
              </w:rPr>
            </w:pPr>
            <w:r w:rsidRPr="005B5B85">
              <w:rPr>
                <w:b/>
                <w:szCs w:val="24"/>
                <w:lang w:val="lt-LT"/>
              </w:rPr>
              <w:t>Ar yra žinomos kokios nors panašios veislės?</w:t>
            </w:r>
          </w:p>
          <w:p w14:paraId="4BD94E6B" w14:textId="77777777" w:rsidR="002A58BA" w:rsidRPr="005B5B85" w:rsidRDefault="002A58BA" w:rsidP="003A34E8">
            <w:pPr>
              <w:rPr>
                <w:sz w:val="20"/>
                <w:lang w:val="lt-LT"/>
              </w:rPr>
            </w:pPr>
            <w:r w:rsidRPr="005B5B85">
              <w:rPr>
                <w:sz w:val="20"/>
                <w:lang w:val="lt-LT"/>
              </w:rPr>
              <w:t xml:space="preserve"> Are there any similar variety(ies) known?</w:t>
            </w:r>
          </w:p>
          <w:tbl>
            <w:tblPr>
              <w:tblW w:w="4848" w:type="pct"/>
              <w:jc w:val="center"/>
              <w:tblLayout w:type="fixed"/>
              <w:tblCellMar>
                <w:left w:w="85" w:type="dxa"/>
                <w:right w:w="85" w:type="dxa"/>
              </w:tblCellMar>
              <w:tblLook w:val="04A0" w:firstRow="1" w:lastRow="0" w:firstColumn="1" w:lastColumn="0" w:noHBand="0" w:noVBand="1"/>
            </w:tblPr>
            <w:tblGrid>
              <w:gridCol w:w="1285"/>
              <w:gridCol w:w="3346"/>
              <w:gridCol w:w="3572"/>
              <w:gridCol w:w="1206"/>
            </w:tblGrid>
            <w:tr w:rsidR="002A58BA" w:rsidRPr="005B5B85" w14:paraId="57261B1A" w14:textId="77777777" w:rsidTr="003A34E8">
              <w:trPr>
                <w:cantSplit/>
                <w:trHeight w:val="57"/>
                <w:jc w:val="center"/>
              </w:trPr>
              <w:tc>
                <w:tcPr>
                  <w:tcW w:w="683" w:type="pct"/>
                </w:tcPr>
                <w:p w14:paraId="6AA23F9A" w14:textId="77777777" w:rsidR="002A58BA" w:rsidRPr="005B5B85" w:rsidRDefault="002A58BA" w:rsidP="003A34E8">
                  <w:pPr>
                    <w:jc w:val="center"/>
                    <w:rPr>
                      <w:sz w:val="6"/>
                      <w:szCs w:val="6"/>
                      <w:lang w:val="lt-LT"/>
                    </w:rPr>
                  </w:pPr>
                </w:p>
              </w:tc>
              <w:tc>
                <w:tcPr>
                  <w:tcW w:w="1778" w:type="pct"/>
                </w:tcPr>
                <w:p w14:paraId="6D6EE3E3" w14:textId="77777777" w:rsidR="002A58BA" w:rsidRPr="005B5B85" w:rsidRDefault="002A58BA" w:rsidP="003A34E8">
                  <w:pPr>
                    <w:rPr>
                      <w:sz w:val="6"/>
                      <w:szCs w:val="6"/>
                      <w:lang w:val="lt-LT"/>
                    </w:rPr>
                  </w:pPr>
                </w:p>
              </w:tc>
              <w:tc>
                <w:tcPr>
                  <w:tcW w:w="1898" w:type="pct"/>
                </w:tcPr>
                <w:p w14:paraId="52297FB6" w14:textId="77777777" w:rsidR="002A58BA" w:rsidRPr="005B5B85" w:rsidRDefault="002A58BA" w:rsidP="003A34E8">
                  <w:pPr>
                    <w:rPr>
                      <w:sz w:val="6"/>
                      <w:szCs w:val="6"/>
                      <w:lang w:val="lt-LT"/>
                    </w:rPr>
                  </w:pPr>
                </w:p>
              </w:tc>
              <w:tc>
                <w:tcPr>
                  <w:tcW w:w="641" w:type="pct"/>
                </w:tcPr>
                <w:p w14:paraId="1D1559E3" w14:textId="77777777" w:rsidR="002A58BA" w:rsidRPr="005B5B85" w:rsidRDefault="002A58BA" w:rsidP="003A34E8">
                  <w:pPr>
                    <w:rPr>
                      <w:sz w:val="6"/>
                      <w:szCs w:val="6"/>
                      <w:lang w:val="lt-LT"/>
                    </w:rPr>
                  </w:pPr>
                </w:p>
              </w:tc>
            </w:tr>
            <w:tr w:rsidR="002A58BA" w:rsidRPr="005B5B85" w14:paraId="432D9961" w14:textId="77777777" w:rsidTr="003A34E8">
              <w:trPr>
                <w:cantSplit/>
                <w:trHeight w:val="57"/>
                <w:jc w:val="center"/>
              </w:trPr>
              <w:tc>
                <w:tcPr>
                  <w:tcW w:w="683" w:type="pct"/>
                </w:tcPr>
                <w:p w14:paraId="6BEA92C7" w14:textId="77777777" w:rsidR="002A58BA" w:rsidRPr="005B5B85" w:rsidRDefault="002A58BA" w:rsidP="003A34E8">
                  <w:pPr>
                    <w:jc w:val="center"/>
                    <w:rPr>
                      <w:sz w:val="20"/>
                      <w:lang w:val="lt-LT"/>
                    </w:rPr>
                  </w:pPr>
                  <w:r w:rsidRPr="005B5B85">
                    <w:rPr>
                      <w:szCs w:val="24"/>
                      <w:lang w:val="lt-LT"/>
                    </w:rPr>
                    <w:fldChar w:fldCharType="begin">
                      <w:ffData>
                        <w:name w:val=""/>
                        <w:enabled/>
                        <w:calcOnExit w:val="0"/>
                        <w:checkBox>
                          <w:size w:val="24"/>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1778" w:type="pct"/>
                </w:tcPr>
                <w:p w14:paraId="210DD06F" w14:textId="77777777" w:rsidR="002A58BA" w:rsidRPr="005B5B85" w:rsidRDefault="002A58BA" w:rsidP="003A34E8">
                  <w:pPr>
                    <w:rPr>
                      <w:szCs w:val="24"/>
                      <w:lang w:val="lt-LT"/>
                    </w:rPr>
                  </w:pPr>
                  <w:r w:rsidRPr="005B5B85">
                    <w:rPr>
                      <w:szCs w:val="24"/>
                      <w:lang w:val="lt-LT"/>
                    </w:rPr>
                    <w:t>TAIP</w:t>
                  </w:r>
                </w:p>
                <w:p w14:paraId="2A01FAC8" w14:textId="77777777" w:rsidR="002A58BA" w:rsidRPr="005B5B85" w:rsidRDefault="002A58BA" w:rsidP="003A34E8">
                  <w:pPr>
                    <w:rPr>
                      <w:szCs w:val="24"/>
                      <w:highlight w:val="yellow"/>
                      <w:lang w:val="lt-LT"/>
                    </w:rPr>
                  </w:pPr>
                  <w:r w:rsidRPr="005B5B85">
                    <w:rPr>
                      <w:sz w:val="20"/>
                      <w:lang w:val="lt-LT"/>
                    </w:rPr>
                    <w:t>YES</w:t>
                  </w:r>
                </w:p>
              </w:tc>
              <w:tc>
                <w:tcPr>
                  <w:tcW w:w="1898" w:type="pct"/>
                </w:tcPr>
                <w:p w14:paraId="28FE96EF" w14:textId="77777777" w:rsidR="002A58BA" w:rsidRPr="005B5B85" w:rsidRDefault="002A58BA" w:rsidP="003A34E8">
                  <w:pPr>
                    <w:rPr>
                      <w:szCs w:val="24"/>
                      <w:lang w:val="lt-LT"/>
                    </w:rPr>
                  </w:pPr>
                </w:p>
              </w:tc>
              <w:tc>
                <w:tcPr>
                  <w:tcW w:w="641" w:type="pct"/>
                </w:tcPr>
                <w:p w14:paraId="49F12537" w14:textId="77777777" w:rsidR="002A58BA" w:rsidRPr="005B5B85" w:rsidRDefault="002A58BA" w:rsidP="003A34E8">
                  <w:pPr>
                    <w:rPr>
                      <w:szCs w:val="24"/>
                      <w:lang w:val="lt-LT"/>
                    </w:rPr>
                  </w:pPr>
                  <w:r w:rsidRPr="005B5B85">
                    <w:rPr>
                      <w:szCs w:val="24"/>
                      <w:lang w:val="lt-LT"/>
                    </w:rPr>
                    <w:t xml:space="preserve">      </w:t>
                  </w:r>
                </w:p>
              </w:tc>
            </w:tr>
            <w:tr w:rsidR="002A58BA" w:rsidRPr="005B5B85" w14:paraId="500199BE" w14:textId="77777777" w:rsidTr="003A34E8">
              <w:trPr>
                <w:cantSplit/>
                <w:trHeight w:val="57"/>
                <w:jc w:val="center"/>
              </w:trPr>
              <w:tc>
                <w:tcPr>
                  <w:tcW w:w="683" w:type="pct"/>
                </w:tcPr>
                <w:p w14:paraId="4761F561" w14:textId="77777777" w:rsidR="002A58BA" w:rsidRPr="005B5B85" w:rsidRDefault="002A58BA" w:rsidP="003A34E8">
                  <w:pPr>
                    <w:jc w:val="center"/>
                    <w:rPr>
                      <w:sz w:val="16"/>
                      <w:szCs w:val="16"/>
                      <w:lang w:val="lt-LT"/>
                    </w:rPr>
                  </w:pPr>
                </w:p>
              </w:tc>
              <w:tc>
                <w:tcPr>
                  <w:tcW w:w="1778" w:type="pct"/>
                </w:tcPr>
                <w:p w14:paraId="140F6D99" w14:textId="77777777" w:rsidR="002A58BA" w:rsidRPr="005B5B85" w:rsidRDefault="002A58BA" w:rsidP="003A34E8">
                  <w:pPr>
                    <w:rPr>
                      <w:sz w:val="10"/>
                      <w:szCs w:val="10"/>
                      <w:lang w:val="lt-LT"/>
                    </w:rPr>
                  </w:pPr>
                </w:p>
              </w:tc>
              <w:tc>
                <w:tcPr>
                  <w:tcW w:w="1898" w:type="pct"/>
                </w:tcPr>
                <w:p w14:paraId="2EEC3484" w14:textId="77777777" w:rsidR="002A58BA" w:rsidRPr="005B5B85" w:rsidRDefault="002A58BA" w:rsidP="003A34E8">
                  <w:pPr>
                    <w:rPr>
                      <w:sz w:val="10"/>
                      <w:szCs w:val="10"/>
                      <w:lang w:val="lt-LT"/>
                    </w:rPr>
                  </w:pPr>
                </w:p>
              </w:tc>
              <w:tc>
                <w:tcPr>
                  <w:tcW w:w="641" w:type="pct"/>
                </w:tcPr>
                <w:p w14:paraId="36A76CB1" w14:textId="77777777" w:rsidR="002A58BA" w:rsidRPr="005B5B85" w:rsidRDefault="002A58BA" w:rsidP="003A34E8">
                  <w:pPr>
                    <w:rPr>
                      <w:sz w:val="10"/>
                      <w:szCs w:val="10"/>
                      <w:lang w:val="lt-LT"/>
                    </w:rPr>
                  </w:pPr>
                </w:p>
              </w:tc>
            </w:tr>
            <w:tr w:rsidR="002A58BA" w:rsidRPr="005B5B85" w14:paraId="36F482D2" w14:textId="77777777" w:rsidTr="003A34E8">
              <w:trPr>
                <w:cantSplit/>
                <w:trHeight w:val="57"/>
                <w:jc w:val="center"/>
              </w:trPr>
              <w:tc>
                <w:tcPr>
                  <w:tcW w:w="683" w:type="pct"/>
                </w:tcPr>
                <w:p w14:paraId="6873E6E3" w14:textId="77777777" w:rsidR="002A58BA" w:rsidRPr="005B5B85" w:rsidRDefault="002A58BA" w:rsidP="003A34E8">
                  <w:pPr>
                    <w:jc w:val="center"/>
                    <w:rPr>
                      <w:sz w:val="20"/>
                      <w:lang w:val="lt-LT"/>
                    </w:rPr>
                  </w:pPr>
                  <w:r w:rsidRPr="005B5B85">
                    <w:rPr>
                      <w:szCs w:val="24"/>
                      <w:lang w:val="lt-LT"/>
                    </w:rPr>
                    <w:fldChar w:fldCharType="begin">
                      <w:ffData>
                        <w:name w:val=""/>
                        <w:enabled/>
                        <w:calcOnExit w:val="0"/>
                        <w:checkBox>
                          <w:size w:val="24"/>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1778" w:type="pct"/>
                </w:tcPr>
                <w:p w14:paraId="416D7CA3" w14:textId="77777777" w:rsidR="002A58BA" w:rsidRPr="005B5B85" w:rsidRDefault="002A58BA" w:rsidP="003A34E8">
                  <w:pPr>
                    <w:rPr>
                      <w:szCs w:val="24"/>
                      <w:lang w:val="lt-LT"/>
                    </w:rPr>
                  </w:pPr>
                  <w:r w:rsidRPr="005B5B85">
                    <w:rPr>
                      <w:szCs w:val="24"/>
                      <w:lang w:val="lt-LT"/>
                    </w:rPr>
                    <w:t>NE</w:t>
                  </w:r>
                </w:p>
                <w:p w14:paraId="205361D1" w14:textId="77777777" w:rsidR="002A58BA" w:rsidRPr="005B5B85" w:rsidRDefault="002A58BA" w:rsidP="003A34E8">
                  <w:pPr>
                    <w:rPr>
                      <w:szCs w:val="24"/>
                      <w:highlight w:val="yellow"/>
                      <w:lang w:val="lt-LT"/>
                    </w:rPr>
                  </w:pPr>
                  <w:r w:rsidRPr="005B5B85">
                    <w:rPr>
                      <w:sz w:val="20"/>
                      <w:lang w:val="lt-LT"/>
                    </w:rPr>
                    <w:t>NO</w:t>
                  </w:r>
                </w:p>
              </w:tc>
              <w:tc>
                <w:tcPr>
                  <w:tcW w:w="1898" w:type="pct"/>
                </w:tcPr>
                <w:p w14:paraId="39DC5848" w14:textId="77777777" w:rsidR="002A58BA" w:rsidRPr="005B5B85" w:rsidRDefault="002A58BA" w:rsidP="003A34E8">
                  <w:pPr>
                    <w:rPr>
                      <w:szCs w:val="24"/>
                      <w:lang w:val="lt-LT"/>
                    </w:rPr>
                  </w:pPr>
                </w:p>
              </w:tc>
              <w:tc>
                <w:tcPr>
                  <w:tcW w:w="641" w:type="pct"/>
                </w:tcPr>
                <w:p w14:paraId="55339553" w14:textId="77777777" w:rsidR="002A58BA" w:rsidRPr="005B5B85" w:rsidRDefault="002A58BA" w:rsidP="003A34E8">
                  <w:pPr>
                    <w:rPr>
                      <w:szCs w:val="24"/>
                      <w:lang w:val="lt-LT"/>
                    </w:rPr>
                  </w:pPr>
                  <w:r w:rsidRPr="005B5B85">
                    <w:rPr>
                      <w:szCs w:val="24"/>
                      <w:lang w:val="lt-LT"/>
                    </w:rPr>
                    <w:t xml:space="preserve">      </w:t>
                  </w:r>
                </w:p>
              </w:tc>
            </w:tr>
          </w:tbl>
          <w:p w14:paraId="5D4B7AD1" w14:textId="77777777" w:rsidR="002A58BA" w:rsidRPr="005B5B85" w:rsidRDefault="002A58BA" w:rsidP="003A34E8">
            <w:pPr>
              <w:rPr>
                <w:b/>
                <w:sz w:val="20"/>
                <w:lang w:val="lt-LT"/>
              </w:rPr>
            </w:pPr>
            <w:r w:rsidRPr="005B5B85">
              <w:rPr>
                <w:b/>
                <w:szCs w:val="24"/>
                <w:lang w:val="lt-LT"/>
              </w:rPr>
              <w:t xml:space="preserve"> </w:t>
            </w:r>
          </w:p>
          <w:p w14:paraId="33B39D89" w14:textId="77777777" w:rsidR="002A58BA" w:rsidRPr="005B5B85" w:rsidRDefault="002A58BA" w:rsidP="003A34E8">
            <w:pPr>
              <w:rPr>
                <w:b/>
                <w:szCs w:val="24"/>
                <w:lang w:val="lt-LT"/>
              </w:rPr>
            </w:pPr>
            <w:r w:rsidRPr="005B5B85">
              <w:rPr>
                <w:b/>
                <w:color w:val="000000"/>
                <w:lang w:val="lt-LT"/>
              </w:rPr>
              <w:t>Skirtumai tarp pareiškėjo pateikiamos veislės ir panašių į ją veislių:</w:t>
            </w:r>
            <w:r w:rsidRPr="005B5B85">
              <w:rPr>
                <w:b/>
                <w:szCs w:val="24"/>
                <w:lang w:val="lt-LT"/>
              </w:rPr>
              <w:t xml:space="preserve"> </w:t>
            </w:r>
          </w:p>
          <w:p w14:paraId="0CAF630B" w14:textId="77777777" w:rsidR="002A58BA" w:rsidRPr="005B5B85" w:rsidRDefault="002A58BA" w:rsidP="003A34E8">
            <w:pPr>
              <w:rPr>
                <w:sz w:val="20"/>
                <w:lang w:val="lt-LT"/>
              </w:rPr>
            </w:pPr>
            <w:r w:rsidRPr="005B5B85">
              <w:rPr>
                <w:sz w:val="20"/>
                <w:lang w:val="lt-LT"/>
              </w:rPr>
              <w:t xml:space="preserve"> Similar varieties and differences from these varieties:</w:t>
            </w:r>
          </w:p>
          <w:tbl>
            <w:tblPr>
              <w:tblpPr w:leftFromText="180" w:rightFromText="180" w:vertAnchor="text" w:horzAnchor="margin" w:tblpY="76"/>
              <w:tblOverlap w:val="neve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2521"/>
              <w:gridCol w:w="2383"/>
              <w:gridCol w:w="2381"/>
              <w:gridCol w:w="2316"/>
            </w:tblGrid>
            <w:tr w:rsidR="002A58BA" w:rsidRPr="005B5B85" w14:paraId="136F78E3" w14:textId="77777777" w:rsidTr="003A34E8">
              <w:trPr>
                <w:cantSplit/>
                <w:trHeight w:val="571"/>
              </w:trPr>
              <w:tc>
                <w:tcPr>
                  <w:tcW w:w="1313" w:type="pct"/>
                  <w:shd w:val="clear" w:color="auto" w:fill="D9D9D9"/>
                </w:tcPr>
                <w:p w14:paraId="3F776168" w14:textId="77777777" w:rsidR="002A58BA" w:rsidRPr="005B5B85" w:rsidRDefault="002A58BA" w:rsidP="003A34E8">
                  <w:pPr>
                    <w:pStyle w:val="Header"/>
                    <w:rPr>
                      <w:b/>
                      <w:lang w:val="lt-LT"/>
                    </w:rPr>
                  </w:pPr>
                  <w:r w:rsidRPr="005B5B85">
                    <w:rPr>
                      <w:lang w:val="lt-LT"/>
                    </w:rPr>
                    <w:t>Panašios veislės pavadinimas</w:t>
                  </w:r>
                </w:p>
              </w:tc>
              <w:tc>
                <w:tcPr>
                  <w:tcW w:w="1241" w:type="pct"/>
                  <w:shd w:val="clear" w:color="auto" w:fill="D9D9D9"/>
                </w:tcPr>
                <w:p w14:paraId="61E0A666" w14:textId="77777777" w:rsidR="002A58BA" w:rsidRPr="005B5B85" w:rsidRDefault="002A58BA" w:rsidP="003A34E8">
                  <w:pPr>
                    <w:pStyle w:val="Header"/>
                    <w:rPr>
                      <w:lang w:val="lt-LT"/>
                    </w:rPr>
                  </w:pPr>
                  <w:r w:rsidRPr="005B5B85">
                    <w:rPr>
                      <w:lang w:val="lt-LT"/>
                    </w:rPr>
                    <w:t xml:space="preserve">Požymis, kuriuo panaši veislė skiriasi </w:t>
                  </w:r>
                </w:p>
              </w:tc>
              <w:tc>
                <w:tcPr>
                  <w:tcW w:w="1240" w:type="pct"/>
                  <w:shd w:val="clear" w:color="auto" w:fill="D9D9D9"/>
                </w:tcPr>
                <w:p w14:paraId="025C8C2C" w14:textId="77777777" w:rsidR="002A58BA" w:rsidRPr="005B5B85" w:rsidRDefault="002A58BA" w:rsidP="003A34E8">
                  <w:pPr>
                    <w:pStyle w:val="Header"/>
                    <w:rPr>
                      <w:lang w:val="lt-LT"/>
                    </w:rPr>
                  </w:pPr>
                  <w:r w:rsidRPr="005B5B85">
                    <w:rPr>
                      <w:lang w:val="lt-LT"/>
                    </w:rPr>
                    <w:t>Panašios veislės požymio vertinimas</w:t>
                  </w:r>
                </w:p>
                <w:p w14:paraId="337A23CA" w14:textId="77777777" w:rsidR="002A58BA" w:rsidRPr="005B5B85" w:rsidRDefault="002A58BA" w:rsidP="003A34E8">
                  <w:pPr>
                    <w:pStyle w:val="Header"/>
                    <w:rPr>
                      <w:sz w:val="20"/>
                      <w:lang w:val="lt-LT"/>
                    </w:rPr>
                  </w:pPr>
                </w:p>
              </w:tc>
              <w:tc>
                <w:tcPr>
                  <w:tcW w:w="1206" w:type="pct"/>
                  <w:shd w:val="clear" w:color="auto" w:fill="D9D9D9"/>
                  <w:tcMar>
                    <w:left w:w="0" w:type="dxa"/>
                    <w:right w:w="0" w:type="dxa"/>
                  </w:tcMar>
                </w:tcPr>
                <w:p w14:paraId="6FBBD1E0" w14:textId="77777777" w:rsidR="002A58BA" w:rsidRPr="005B5B85" w:rsidRDefault="002A58BA" w:rsidP="003A34E8">
                  <w:pPr>
                    <w:pStyle w:val="Header"/>
                    <w:ind w:left="28"/>
                    <w:rPr>
                      <w:lang w:val="lt-LT"/>
                    </w:rPr>
                  </w:pPr>
                  <w:r w:rsidRPr="005B5B85">
                    <w:rPr>
                      <w:lang w:val="lt-LT"/>
                    </w:rPr>
                    <w:t>Pateikiamos veislės požymio vertinimas</w:t>
                  </w:r>
                </w:p>
              </w:tc>
            </w:tr>
            <w:tr w:rsidR="002A58BA" w:rsidRPr="005B5B85" w14:paraId="1BD76707" w14:textId="77777777" w:rsidTr="003A34E8">
              <w:trPr>
                <w:cantSplit/>
                <w:trHeight w:val="57"/>
              </w:trPr>
              <w:tc>
                <w:tcPr>
                  <w:tcW w:w="1313" w:type="pct"/>
                  <w:shd w:val="clear" w:color="auto" w:fill="D9D9D9"/>
                </w:tcPr>
                <w:p w14:paraId="367D4F58" w14:textId="77777777" w:rsidR="002A58BA" w:rsidRPr="005B5B85" w:rsidRDefault="002A58BA" w:rsidP="003A34E8">
                  <w:pPr>
                    <w:rPr>
                      <w:sz w:val="20"/>
                      <w:lang w:val="lt-LT"/>
                    </w:rPr>
                  </w:pPr>
                  <w:r w:rsidRPr="005B5B85">
                    <w:rPr>
                      <w:sz w:val="20"/>
                      <w:lang w:val="lt-LT"/>
                    </w:rPr>
                    <w:t>Denomination of similar variety</w:t>
                  </w:r>
                </w:p>
              </w:tc>
              <w:tc>
                <w:tcPr>
                  <w:tcW w:w="1241" w:type="pct"/>
                  <w:shd w:val="clear" w:color="auto" w:fill="D9D9D9"/>
                </w:tcPr>
                <w:p w14:paraId="0059A343" w14:textId="77777777" w:rsidR="002A58BA" w:rsidRPr="005B5B85" w:rsidRDefault="002A58BA" w:rsidP="003A34E8">
                  <w:pPr>
                    <w:rPr>
                      <w:bCs/>
                      <w:sz w:val="20"/>
                      <w:lang w:val="lt-LT"/>
                    </w:rPr>
                  </w:pPr>
                  <w:r w:rsidRPr="005B5B85">
                    <w:rPr>
                      <w:bCs/>
                      <w:sz w:val="20"/>
                      <w:lang w:val="lt-LT"/>
                    </w:rPr>
                    <w:t>Characteristic in which the similar variety is different</w:t>
                  </w:r>
                </w:p>
              </w:tc>
              <w:tc>
                <w:tcPr>
                  <w:tcW w:w="1240" w:type="pct"/>
                  <w:shd w:val="clear" w:color="auto" w:fill="D9D9D9"/>
                </w:tcPr>
                <w:p w14:paraId="09D8EEFA" w14:textId="77777777" w:rsidR="002A58BA" w:rsidRPr="005B5B85" w:rsidRDefault="002A58BA" w:rsidP="003A34E8">
                  <w:pPr>
                    <w:rPr>
                      <w:sz w:val="20"/>
                      <w:lang w:val="lt-LT"/>
                    </w:rPr>
                  </w:pPr>
                  <w:r w:rsidRPr="005B5B85">
                    <w:rPr>
                      <w:sz w:val="20"/>
                      <w:lang w:val="lt-LT"/>
                    </w:rPr>
                    <w:t>State of expression of similar variety</w:t>
                  </w:r>
                </w:p>
              </w:tc>
              <w:tc>
                <w:tcPr>
                  <w:tcW w:w="1206" w:type="pct"/>
                  <w:shd w:val="clear" w:color="auto" w:fill="D9D9D9"/>
                </w:tcPr>
                <w:p w14:paraId="625491AF" w14:textId="77777777" w:rsidR="002A58BA" w:rsidRPr="005B5B85" w:rsidRDefault="002A58BA" w:rsidP="003A34E8">
                  <w:pPr>
                    <w:rPr>
                      <w:sz w:val="20"/>
                      <w:lang w:val="lt-LT"/>
                    </w:rPr>
                  </w:pPr>
                  <w:r w:rsidRPr="005B5B85">
                    <w:rPr>
                      <w:sz w:val="20"/>
                      <w:lang w:val="lt-LT"/>
                    </w:rPr>
                    <w:t>State of expression of candidate variety</w:t>
                  </w:r>
                </w:p>
                <w:p w14:paraId="6165DCE0" w14:textId="77777777" w:rsidR="002A58BA" w:rsidRPr="005B5B85" w:rsidRDefault="002A58BA" w:rsidP="003A34E8">
                  <w:pPr>
                    <w:rPr>
                      <w:sz w:val="20"/>
                      <w:lang w:val="lt-LT"/>
                    </w:rPr>
                  </w:pPr>
                </w:p>
              </w:tc>
            </w:tr>
            <w:tr w:rsidR="002A58BA" w:rsidRPr="005B5B85" w14:paraId="326F3C2F" w14:textId="77777777" w:rsidTr="003A34E8">
              <w:trPr>
                <w:cantSplit/>
                <w:trHeight w:val="57"/>
              </w:trPr>
              <w:tc>
                <w:tcPr>
                  <w:tcW w:w="1313" w:type="pct"/>
                  <w:vAlign w:val="center"/>
                </w:tcPr>
                <w:p w14:paraId="31982F5E" w14:textId="77777777" w:rsidR="002A58BA" w:rsidRPr="005B5B85" w:rsidRDefault="002A58BA" w:rsidP="003A34E8">
                  <w:pPr>
                    <w:spacing w:before="60" w:after="60"/>
                    <w:jc w:val="center"/>
                    <w:rPr>
                      <w:sz w:val="20"/>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241" w:type="pct"/>
                  <w:vAlign w:val="center"/>
                </w:tcPr>
                <w:p w14:paraId="365DE8FD" w14:textId="77777777" w:rsidR="002A58BA" w:rsidRPr="005B5B85" w:rsidRDefault="002A58BA" w:rsidP="003A34E8">
                  <w:pPr>
                    <w:spacing w:before="60" w:after="60"/>
                    <w:jc w:val="center"/>
                    <w:rPr>
                      <w:bCs/>
                      <w:sz w:val="20"/>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240" w:type="pct"/>
                  <w:vAlign w:val="center"/>
                </w:tcPr>
                <w:p w14:paraId="4BC00275" w14:textId="77777777" w:rsidR="002A58BA" w:rsidRPr="005B5B85" w:rsidRDefault="002A58BA" w:rsidP="003A34E8">
                  <w:pPr>
                    <w:spacing w:before="60" w:after="60"/>
                    <w:jc w:val="center"/>
                    <w:rPr>
                      <w:sz w:val="20"/>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206" w:type="pct"/>
                  <w:vAlign w:val="center"/>
                </w:tcPr>
                <w:p w14:paraId="202B2676" w14:textId="77777777" w:rsidR="002A58BA" w:rsidRPr="005B5B85" w:rsidRDefault="002A58BA" w:rsidP="003A34E8">
                  <w:pPr>
                    <w:spacing w:before="60" w:after="60"/>
                    <w:jc w:val="center"/>
                    <w:rPr>
                      <w:sz w:val="20"/>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r>
            <w:tr w:rsidR="002A58BA" w:rsidRPr="005B5B85" w14:paraId="07000B96" w14:textId="77777777" w:rsidTr="003A34E8">
              <w:trPr>
                <w:cantSplit/>
                <w:trHeight w:val="57"/>
              </w:trPr>
              <w:tc>
                <w:tcPr>
                  <w:tcW w:w="1313" w:type="pct"/>
                  <w:vAlign w:val="center"/>
                </w:tcPr>
                <w:p w14:paraId="70649D34" w14:textId="77777777" w:rsidR="002A58BA" w:rsidRPr="005B5B85" w:rsidRDefault="002A58BA" w:rsidP="003A34E8">
                  <w:pPr>
                    <w:spacing w:before="60" w:after="60"/>
                    <w:jc w:val="center"/>
                    <w:rPr>
                      <w:sz w:val="20"/>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241" w:type="pct"/>
                  <w:vAlign w:val="center"/>
                </w:tcPr>
                <w:p w14:paraId="5EEFD4B1" w14:textId="77777777" w:rsidR="002A58BA" w:rsidRPr="005B5B85" w:rsidRDefault="002A58BA" w:rsidP="003A34E8">
                  <w:pPr>
                    <w:spacing w:before="60" w:after="60"/>
                    <w:jc w:val="center"/>
                    <w:rPr>
                      <w:bCs/>
                      <w:sz w:val="20"/>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240" w:type="pct"/>
                  <w:vAlign w:val="center"/>
                </w:tcPr>
                <w:p w14:paraId="31BF6D6F" w14:textId="77777777" w:rsidR="002A58BA" w:rsidRPr="005B5B85" w:rsidRDefault="002A58BA" w:rsidP="003A34E8">
                  <w:pPr>
                    <w:spacing w:before="60" w:after="60"/>
                    <w:jc w:val="center"/>
                    <w:rPr>
                      <w:sz w:val="20"/>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206" w:type="pct"/>
                  <w:vAlign w:val="center"/>
                </w:tcPr>
                <w:p w14:paraId="17D5FAB7" w14:textId="77777777" w:rsidR="002A58BA" w:rsidRPr="005B5B85" w:rsidRDefault="002A58BA" w:rsidP="003A34E8">
                  <w:pPr>
                    <w:spacing w:before="60" w:after="60"/>
                    <w:jc w:val="center"/>
                    <w:rPr>
                      <w:sz w:val="20"/>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r>
            <w:tr w:rsidR="002A58BA" w:rsidRPr="005B5B85" w14:paraId="30280291" w14:textId="77777777" w:rsidTr="003A34E8">
              <w:trPr>
                <w:cantSplit/>
                <w:trHeight w:val="57"/>
              </w:trPr>
              <w:tc>
                <w:tcPr>
                  <w:tcW w:w="1313" w:type="pct"/>
                  <w:vAlign w:val="center"/>
                </w:tcPr>
                <w:p w14:paraId="27C92973" w14:textId="77777777" w:rsidR="002A58BA" w:rsidRPr="005B5B85" w:rsidRDefault="002A58BA" w:rsidP="003A34E8">
                  <w:pPr>
                    <w:spacing w:before="60" w:after="60"/>
                    <w:jc w:val="center"/>
                    <w:rPr>
                      <w:szCs w:val="24"/>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241" w:type="pct"/>
                  <w:vAlign w:val="center"/>
                </w:tcPr>
                <w:p w14:paraId="6B47DDD7" w14:textId="77777777" w:rsidR="002A58BA" w:rsidRPr="005B5B85" w:rsidRDefault="002A58BA" w:rsidP="003A34E8">
                  <w:pPr>
                    <w:spacing w:before="60" w:after="60"/>
                    <w:jc w:val="center"/>
                    <w:rPr>
                      <w:szCs w:val="24"/>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240" w:type="pct"/>
                  <w:vAlign w:val="center"/>
                </w:tcPr>
                <w:p w14:paraId="3F1682BB" w14:textId="77777777" w:rsidR="002A58BA" w:rsidRPr="005B5B85" w:rsidRDefault="002A58BA" w:rsidP="003A34E8">
                  <w:pPr>
                    <w:spacing w:before="60" w:after="60"/>
                    <w:jc w:val="center"/>
                    <w:rPr>
                      <w:szCs w:val="24"/>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206" w:type="pct"/>
                  <w:vAlign w:val="center"/>
                </w:tcPr>
                <w:p w14:paraId="5DA22310" w14:textId="77777777" w:rsidR="002A58BA" w:rsidRPr="005B5B85" w:rsidRDefault="002A58BA" w:rsidP="003A34E8">
                  <w:pPr>
                    <w:spacing w:before="60" w:after="60"/>
                    <w:jc w:val="center"/>
                    <w:rPr>
                      <w:szCs w:val="24"/>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r>
            <w:tr w:rsidR="002A58BA" w:rsidRPr="005B5B85" w14:paraId="4F865F9B" w14:textId="77777777" w:rsidTr="003A34E8">
              <w:trPr>
                <w:cantSplit/>
                <w:trHeight w:val="499"/>
              </w:trPr>
              <w:tc>
                <w:tcPr>
                  <w:tcW w:w="1313" w:type="pct"/>
                  <w:tcBorders>
                    <w:bottom w:val="single" w:sz="4" w:space="0" w:color="auto"/>
                  </w:tcBorders>
                  <w:vAlign w:val="center"/>
                </w:tcPr>
                <w:p w14:paraId="09F741C8" w14:textId="77777777" w:rsidR="002A58BA" w:rsidRPr="005B5B85" w:rsidRDefault="002A58BA" w:rsidP="003A34E8">
                  <w:pPr>
                    <w:spacing w:before="60" w:after="60"/>
                    <w:jc w:val="center"/>
                    <w:rPr>
                      <w:sz w:val="20"/>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241" w:type="pct"/>
                  <w:tcBorders>
                    <w:bottom w:val="single" w:sz="4" w:space="0" w:color="auto"/>
                  </w:tcBorders>
                  <w:vAlign w:val="center"/>
                </w:tcPr>
                <w:p w14:paraId="6DA3459C" w14:textId="77777777" w:rsidR="002A58BA" w:rsidRPr="005B5B85" w:rsidRDefault="002A58BA" w:rsidP="003A34E8">
                  <w:pPr>
                    <w:spacing w:before="60" w:after="60"/>
                    <w:jc w:val="center"/>
                    <w:rPr>
                      <w:bCs/>
                      <w:sz w:val="20"/>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240" w:type="pct"/>
                  <w:tcBorders>
                    <w:bottom w:val="single" w:sz="4" w:space="0" w:color="auto"/>
                  </w:tcBorders>
                  <w:vAlign w:val="center"/>
                </w:tcPr>
                <w:p w14:paraId="2BB2551A" w14:textId="77777777" w:rsidR="002A58BA" w:rsidRPr="005B5B85" w:rsidRDefault="002A58BA" w:rsidP="003A34E8">
                  <w:pPr>
                    <w:spacing w:before="60" w:after="60"/>
                    <w:jc w:val="center"/>
                    <w:rPr>
                      <w:sz w:val="20"/>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206" w:type="pct"/>
                  <w:tcBorders>
                    <w:bottom w:val="single" w:sz="4" w:space="0" w:color="auto"/>
                  </w:tcBorders>
                  <w:vAlign w:val="center"/>
                </w:tcPr>
                <w:p w14:paraId="7377A1C8" w14:textId="77777777" w:rsidR="002A58BA" w:rsidRPr="005B5B85" w:rsidRDefault="002A58BA" w:rsidP="003A34E8">
                  <w:pPr>
                    <w:spacing w:before="60" w:after="60"/>
                    <w:jc w:val="center"/>
                    <w:rPr>
                      <w:sz w:val="20"/>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r>
          </w:tbl>
          <w:p w14:paraId="710E9127" w14:textId="77777777" w:rsidR="002A58BA" w:rsidRPr="005B5B85" w:rsidRDefault="002A58BA" w:rsidP="003A34E8">
            <w:pPr>
              <w:rPr>
                <w:sz w:val="20"/>
                <w:lang w:val="lt-LT"/>
              </w:rPr>
            </w:pPr>
          </w:p>
        </w:tc>
      </w:tr>
      <w:tr w:rsidR="002A58BA" w:rsidRPr="005B5B85" w14:paraId="531F211E" w14:textId="77777777" w:rsidTr="001507B3">
        <w:trPr>
          <w:cantSplit/>
          <w:jc w:val="center"/>
        </w:trPr>
        <w:tc>
          <w:tcPr>
            <w:tcW w:w="546" w:type="dxa"/>
            <w:tcBorders>
              <w:top w:val="single" w:sz="4" w:space="0" w:color="auto"/>
              <w:bottom w:val="single" w:sz="4" w:space="0" w:color="auto"/>
            </w:tcBorders>
            <w:tcMar>
              <w:top w:w="57" w:type="dxa"/>
            </w:tcMar>
          </w:tcPr>
          <w:p w14:paraId="6D39309B" w14:textId="77777777" w:rsidR="002A58BA" w:rsidRPr="005B5B85" w:rsidRDefault="002A58BA" w:rsidP="003A34E8">
            <w:pPr>
              <w:jc w:val="center"/>
              <w:rPr>
                <w:b/>
                <w:szCs w:val="24"/>
                <w:lang w:val="lt-LT"/>
              </w:rPr>
            </w:pPr>
            <w:r w:rsidRPr="005B5B85">
              <w:rPr>
                <w:b/>
                <w:szCs w:val="24"/>
                <w:lang w:val="lt-LT"/>
              </w:rPr>
              <w:t>7.</w:t>
            </w:r>
          </w:p>
          <w:p w14:paraId="460A8EDD" w14:textId="77777777" w:rsidR="002A58BA" w:rsidRPr="005B5B85" w:rsidRDefault="002A58BA" w:rsidP="003A34E8">
            <w:pPr>
              <w:jc w:val="center"/>
              <w:rPr>
                <w:b/>
                <w:szCs w:val="24"/>
                <w:lang w:val="lt-LT"/>
              </w:rPr>
            </w:pPr>
          </w:p>
        </w:tc>
        <w:tc>
          <w:tcPr>
            <w:tcW w:w="9709" w:type="dxa"/>
            <w:gridSpan w:val="3"/>
            <w:tcBorders>
              <w:top w:val="single" w:sz="2" w:space="0" w:color="auto"/>
              <w:bottom w:val="single" w:sz="4" w:space="0" w:color="auto"/>
            </w:tcBorders>
          </w:tcPr>
          <w:p w14:paraId="1E178523" w14:textId="77777777" w:rsidR="002A58BA" w:rsidRPr="005B5B85" w:rsidRDefault="002A58BA" w:rsidP="003A34E8">
            <w:pPr>
              <w:rPr>
                <w:bCs/>
                <w:sz w:val="20"/>
                <w:lang w:val="lt-LT"/>
              </w:rPr>
            </w:pPr>
            <w:r w:rsidRPr="005B5B85">
              <w:rPr>
                <w:b/>
                <w:szCs w:val="24"/>
                <w:lang w:val="lt-LT"/>
              </w:rPr>
              <w:t xml:space="preserve"> Papildoma informacija, galinti padėti nustatyti veislės išskirtinumą:</w:t>
            </w:r>
            <w:r w:rsidRPr="005B5B85">
              <w:rPr>
                <w:bCs/>
                <w:sz w:val="20"/>
                <w:lang w:val="lt-LT"/>
              </w:rPr>
              <w:t xml:space="preserve"> </w:t>
            </w:r>
          </w:p>
          <w:p w14:paraId="075B42D2" w14:textId="77777777" w:rsidR="002A58BA" w:rsidRPr="005B5B85" w:rsidRDefault="002A58BA" w:rsidP="003A34E8">
            <w:pPr>
              <w:rPr>
                <w:b/>
                <w:szCs w:val="24"/>
                <w:lang w:val="lt-LT"/>
              </w:rPr>
            </w:pPr>
            <w:r w:rsidRPr="005B5B85">
              <w:rPr>
                <w:bCs/>
                <w:sz w:val="20"/>
                <w:lang w:val="lt-LT"/>
              </w:rPr>
              <w:t xml:space="preserve"> Additional information which may help to distinguish the variety:</w:t>
            </w:r>
          </w:p>
        </w:tc>
      </w:tr>
      <w:tr w:rsidR="002A58BA" w:rsidRPr="005B5B85" w14:paraId="42BCD254" w14:textId="77777777" w:rsidTr="001507B3">
        <w:trPr>
          <w:cantSplit/>
          <w:jc w:val="center"/>
        </w:trPr>
        <w:tc>
          <w:tcPr>
            <w:tcW w:w="546" w:type="dxa"/>
            <w:tcBorders>
              <w:top w:val="single" w:sz="4" w:space="0" w:color="auto"/>
              <w:bottom w:val="single" w:sz="4" w:space="0" w:color="auto"/>
            </w:tcBorders>
            <w:tcMar>
              <w:top w:w="57" w:type="dxa"/>
            </w:tcMar>
          </w:tcPr>
          <w:p w14:paraId="6C4669E4" w14:textId="77777777" w:rsidR="002A58BA" w:rsidRPr="005B5B85" w:rsidRDefault="002A58BA" w:rsidP="003A34E8">
            <w:pPr>
              <w:jc w:val="center"/>
              <w:rPr>
                <w:b/>
                <w:szCs w:val="24"/>
                <w:lang w:val="lt-LT"/>
              </w:rPr>
            </w:pPr>
            <w:r w:rsidRPr="005B5B85">
              <w:rPr>
                <w:b/>
                <w:szCs w:val="24"/>
                <w:lang w:val="lt-LT"/>
              </w:rPr>
              <w:t>7.1.</w:t>
            </w:r>
          </w:p>
        </w:tc>
        <w:tc>
          <w:tcPr>
            <w:tcW w:w="9709" w:type="dxa"/>
            <w:gridSpan w:val="3"/>
            <w:tcBorders>
              <w:top w:val="single" w:sz="4" w:space="0" w:color="auto"/>
              <w:bottom w:val="single" w:sz="4" w:space="0" w:color="auto"/>
            </w:tcBorders>
          </w:tcPr>
          <w:p w14:paraId="6459428B" w14:textId="77777777" w:rsidR="002A58BA" w:rsidRPr="005B5B85" w:rsidRDefault="002A58BA" w:rsidP="003A34E8">
            <w:pPr>
              <w:rPr>
                <w:b/>
                <w:szCs w:val="24"/>
                <w:lang w:val="lt-LT"/>
              </w:rPr>
            </w:pPr>
            <w:r w:rsidRPr="005B5B85">
              <w:rPr>
                <w:b/>
                <w:szCs w:val="24"/>
                <w:lang w:val="lt-LT"/>
              </w:rPr>
              <w:t xml:space="preserve"> Atsparumas kenkėjams ir ligoms:</w:t>
            </w:r>
          </w:p>
          <w:p w14:paraId="4F5AABEE" w14:textId="77777777" w:rsidR="002A58BA" w:rsidRPr="005B5B85" w:rsidRDefault="002A58BA" w:rsidP="003A34E8">
            <w:pPr>
              <w:rPr>
                <w:bCs/>
                <w:sz w:val="20"/>
                <w:lang w:val="lt-LT"/>
              </w:rPr>
            </w:pPr>
            <w:r w:rsidRPr="005B5B85">
              <w:rPr>
                <w:bCs/>
                <w:sz w:val="20"/>
                <w:lang w:val="lt-LT"/>
              </w:rPr>
              <w:t xml:space="preserve"> Resistance to pests and diseases:</w:t>
            </w:r>
          </w:p>
          <w:tbl>
            <w:tblPr>
              <w:tblW w:w="4848" w:type="pct"/>
              <w:jc w:val="center"/>
              <w:tblLayout w:type="fixed"/>
              <w:tblCellMar>
                <w:left w:w="0" w:type="dxa"/>
                <w:right w:w="0" w:type="dxa"/>
              </w:tblCellMar>
              <w:tblLook w:val="04A0" w:firstRow="1" w:lastRow="0" w:firstColumn="1" w:lastColumn="0" w:noHBand="0" w:noVBand="1"/>
            </w:tblPr>
            <w:tblGrid>
              <w:gridCol w:w="1379"/>
              <w:gridCol w:w="3220"/>
              <w:gridCol w:w="3602"/>
              <w:gridCol w:w="1208"/>
            </w:tblGrid>
            <w:tr w:rsidR="002A58BA" w:rsidRPr="005B5B85" w14:paraId="66FAB89E" w14:textId="77777777" w:rsidTr="003A34E8">
              <w:trPr>
                <w:cantSplit/>
                <w:trHeight w:val="178"/>
                <w:jc w:val="center"/>
              </w:trPr>
              <w:tc>
                <w:tcPr>
                  <w:tcW w:w="733" w:type="pct"/>
                  <w:vAlign w:val="center"/>
                </w:tcPr>
                <w:p w14:paraId="6482B6B4" w14:textId="77777777" w:rsidR="002A58BA" w:rsidRPr="005B5B85" w:rsidRDefault="002A58BA" w:rsidP="003A34E8">
                  <w:pPr>
                    <w:jc w:val="center"/>
                    <w:rPr>
                      <w:sz w:val="6"/>
                      <w:szCs w:val="6"/>
                      <w:lang w:val="lt-LT"/>
                    </w:rPr>
                  </w:pPr>
                </w:p>
              </w:tc>
              <w:tc>
                <w:tcPr>
                  <w:tcW w:w="1711" w:type="pct"/>
                  <w:vAlign w:val="center"/>
                </w:tcPr>
                <w:p w14:paraId="05A81127" w14:textId="77777777" w:rsidR="002A58BA" w:rsidRPr="005B5B85" w:rsidRDefault="002A58BA" w:rsidP="003A34E8">
                  <w:pPr>
                    <w:jc w:val="center"/>
                    <w:rPr>
                      <w:sz w:val="6"/>
                      <w:szCs w:val="6"/>
                      <w:lang w:val="lt-LT"/>
                    </w:rPr>
                  </w:pPr>
                </w:p>
              </w:tc>
              <w:tc>
                <w:tcPr>
                  <w:tcW w:w="2556" w:type="pct"/>
                  <w:gridSpan w:val="2"/>
                  <w:vAlign w:val="center"/>
                </w:tcPr>
                <w:p w14:paraId="1BA6BF04" w14:textId="77777777" w:rsidR="002A58BA" w:rsidRPr="005B5B85" w:rsidRDefault="002A58BA" w:rsidP="003A34E8">
                  <w:pPr>
                    <w:jc w:val="center"/>
                    <w:rPr>
                      <w:sz w:val="6"/>
                      <w:szCs w:val="6"/>
                      <w:lang w:val="lt-LT"/>
                    </w:rPr>
                  </w:pPr>
                </w:p>
              </w:tc>
            </w:tr>
            <w:tr w:rsidR="002A58BA" w:rsidRPr="005B5B85" w14:paraId="40E56902" w14:textId="77777777" w:rsidTr="003A34E8">
              <w:trPr>
                <w:cantSplit/>
                <w:trHeight w:val="57"/>
                <w:jc w:val="center"/>
              </w:trPr>
              <w:tc>
                <w:tcPr>
                  <w:tcW w:w="733" w:type="pct"/>
                </w:tcPr>
                <w:p w14:paraId="3B898022" w14:textId="77777777" w:rsidR="002A58BA" w:rsidRPr="005B5B85" w:rsidRDefault="002A58BA" w:rsidP="003A34E8">
                  <w:pPr>
                    <w:jc w:val="center"/>
                    <w:rPr>
                      <w:sz w:val="20"/>
                      <w:lang w:val="lt-LT"/>
                    </w:rPr>
                  </w:pPr>
                  <w:r w:rsidRPr="005B5B85">
                    <w:rPr>
                      <w:szCs w:val="24"/>
                      <w:lang w:val="lt-LT"/>
                    </w:rPr>
                    <w:fldChar w:fldCharType="begin">
                      <w:ffData>
                        <w:name w:val=""/>
                        <w:enabled/>
                        <w:calcOnExit w:val="0"/>
                        <w:checkBox>
                          <w:size w:val="24"/>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1711" w:type="pct"/>
                </w:tcPr>
                <w:p w14:paraId="2505600F" w14:textId="77777777" w:rsidR="002A58BA" w:rsidRPr="005B5B85" w:rsidRDefault="002A58BA" w:rsidP="003A34E8">
                  <w:pPr>
                    <w:rPr>
                      <w:szCs w:val="24"/>
                      <w:lang w:val="lt-LT"/>
                    </w:rPr>
                  </w:pPr>
                  <w:r w:rsidRPr="005B5B85">
                    <w:rPr>
                      <w:szCs w:val="24"/>
                      <w:lang w:val="lt-LT"/>
                    </w:rPr>
                    <w:t>TAIP, prašome nurodyti</w:t>
                  </w:r>
                </w:p>
                <w:p w14:paraId="5A42F2C5" w14:textId="77777777" w:rsidR="002A58BA" w:rsidRPr="005B5B85" w:rsidRDefault="002A58BA" w:rsidP="003A34E8">
                  <w:pPr>
                    <w:rPr>
                      <w:sz w:val="20"/>
                      <w:lang w:val="lt-LT"/>
                    </w:rPr>
                  </w:pPr>
                  <w:r w:rsidRPr="005B5B85">
                    <w:rPr>
                      <w:sz w:val="20"/>
                      <w:lang w:val="lt-LT"/>
                    </w:rPr>
                    <w:t>YES, please specify</w:t>
                  </w:r>
                </w:p>
                <w:p w14:paraId="556848CE" w14:textId="77777777" w:rsidR="002A58BA" w:rsidRPr="005B5B85" w:rsidRDefault="002A58BA" w:rsidP="003A34E8">
                  <w:pPr>
                    <w:rPr>
                      <w:sz w:val="20"/>
                      <w:lang w:val="lt-LT"/>
                    </w:rPr>
                  </w:pPr>
                </w:p>
                <w:p w14:paraId="1CBDED7D" w14:textId="77777777" w:rsidR="002A58BA" w:rsidRPr="005B5B85" w:rsidRDefault="002A58BA" w:rsidP="003A34E8">
                  <w:pPr>
                    <w:rPr>
                      <w:szCs w:val="24"/>
                      <w:highlight w:val="yellow"/>
                      <w:lang w:val="lt-LT"/>
                    </w:rPr>
                  </w:pPr>
                </w:p>
              </w:tc>
              <w:tc>
                <w:tcPr>
                  <w:tcW w:w="2556" w:type="pct"/>
                  <w:gridSpan w:val="2"/>
                </w:tcPr>
                <w:p w14:paraId="3D4CA868" w14:textId="77777777" w:rsidR="002A58BA" w:rsidRPr="005B5B85" w:rsidRDefault="002A58BA" w:rsidP="003A34E8">
                  <w:pPr>
                    <w:spacing w:before="60"/>
                    <w:rPr>
                      <w:szCs w:val="24"/>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r>
            <w:tr w:rsidR="002A58BA" w:rsidRPr="005B5B85" w14:paraId="7CD18072" w14:textId="77777777" w:rsidTr="003A34E8">
              <w:trPr>
                <w:cantSplit/>
                <w:trHeight w:val="57"/>
                <w:jc w:val="center"/>
              </w:trPr>
              <w:tc>
                <w:tcPr>
                  <w:tcW w:w="733" w:type="pct"/>
                </w:tcPr>
                <w:p w14:paraId="3BFA59A7" w14:textId="77777777" w:rsidR="002A58BA" w:rsidRPr="005B5B85" w:rsidRDefault="002A58BA" w:rsidP="003A34E8">
                  <w:pPr>
                    <w:jc w:val="center"/>
                    <w:rPr>
                      <w:sz w:val="6"/>
                      <w:szCs w:val="6"/>
                      <w:lang w:val="lt-LT"/>
                    </w:rPr>
                  </w:pPr>
                </w:p>
              </w:tc>
              <w:tc>
                <w:tcPr>
                  <w:tcW w:w="1711" w:type="pct"/>
                </w:tcPr>
                <w:p w14:paraId="0E4E330A" w14:textId="77777777" w:rsidR="002A58BA" w:rsidRPr="005B5B85" w:rsidRDefault="002A58BA" w:rsidP="003A34E8">
                  <w:pPr>
                    <w:rPr>
                      <w:sz w:val="10"/>
                      <w:szCs w:val="10"/>
                      <w:lang w:val="lt-LT"/>
                    </w:rPr>
                  </w:pPr>
                </w:p>
              </w:tc>
              <w:tc>
                <w:tcPr>
                  <w:tcW w:w="1914" w:type="pct"/>
                </w:tcPr>
                <w:p w14:paraId="6908B22A" w14:textId="77777777" w:rsidR="002A58BA" w:rsidRPr="005B5B85" w:rsidRDefault="002A58BA" w:rsidP="003A34E8">
                  <w:pPr>
                    <w:rPr>
                      <w:sz w:val="10"/>
                      <w:szCs w:val="10"/>
                      <w:lang w:val="lt-LT"/>
                    </w:rPr>
                  </w:pPr>
                </w:p>
              </w:tc>
              <w:tc>
                <w:tcPr>
                  <w:tcW w:w="642" w:type="pct"/>
                </w:tcPr>
                <w:p w14:paraId="0DA7E38E" w14:textId="77777777" w:rsidR="002A58BA" w:rsidRPr="005B5B85" w:rsidRDefault="002A58BA" w:rsidP="003A34E8">
                  <w:pPr>
                    <w:rPr>
                      <w:sz w:val="10"/>
                      <w:szCs w:val="10"/>
                      <w:lang w:val="lt-LT"/>
                    </w:rPr>
                  </w:pPr>
                </w:p>
              </w:tc>
            </w:tr>
            <w:tr w:rsidR="002A58BA" w:rsidRPr="005B5B85" w14:paraId="2DDFAFC5" w14:textId="77777777" w:rsidTr="003A34E8">
              <w:trPr>
                <w:cantSplit/>
                <w:trHeight w:val="57"/>
                <w:jc w:val="center"/>
              </w:trPr>
              <w:tc>
                <w:tcPr>
                  <w:tcW w:w="733" w:type="pct"/>
                  <w:vAlign w:val="center"/>
                </w:tcPr>
                <w:p w14:paraId="0C3988A8" w14:textId="77777777" w:rsidR="002A58BA" w:rsidRPr="005B5B85" w:rsidRDefault="002A58BA" w:rsidP="003A34E8">
                  <w:pPr>
                    <w:jc w:val="center"/>
                    <w:rPr>
                      <w:szCs w:val="24"/>
                      <w:lang w:val="lt-LT"/>
                    </w:rPr>
                  </w:pPr>
                  <w:r w:rsidRPr="005B5B85">
                    <w:rPr>
                      <w:szCs w:val="24"/>
                      <w:lang w:val="lt-LT"/>
                    </w:rPr>
                    <w:fldChar w:fldCharType="begin">
                      <w:ffData>
                        <w:name w:val=""/>
                        <w:enabled/>
                        <w:calcOnExit w:val="0"/>
                        <w:checkBox>
                          <w:size w:val="24"/>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p w14:paraId="163C5699" w14:textId="77777777" w:rsidR="002A58BA" w:rsidRPr="005B5B85" w:rsidRDefault="002A58BA" w:rsidP="003A34E8">
                  <w:pPr>
                    <w:jc w:val="center"/>
                    <w:rPr>
                      <w:szCs w:val="24"/>
                      <w:lang w:val="lt-LT"/>
                    </w:rPr>
                  </w:pPr>
                </w:p>
              </w:tc>
              <w:tc>
                <w:tcPr>
                  <w:tcW w:w="1711" w:type="pct"/>
                </w:tcPr>
                <w:p w14:paraId="23D2DC96" w14:textId="77777777" w:rsidR="002A58BA" w:rsidRPr="005B5B85" w:rsidRDefault="002A58BA" w:rsidP="003A34E8">
                  <w:pPr>
                    <w:rPr>
                      <w:szCs w:val="24"/>
                      <w:lang w:val="lt-LT"/>
                    </w:rPr>
                  </w:pPr>
                  <w:r w:rsidRPr="005B5B85">
                    <w:rPr>
                      <w:szCs w:val="24"/>
                      <w:lang w:val="lt-LT"/>
                    </w:rPr>
                    <w:t>NE</w:t>
                  </w:r>
                </w:p>
                <w:p w14:paraId="6B653863" w14:textId="77777777" w:rsidR="002A58BA" w:rsidRPr="005B5B85" w:rsidRDefault="002A58BA" w:rsidP="003A34E8">
                  <w:pPr>
                    <w:rPr>
                      <w:sz w:val="20"/>
                      <w:lang w:val="lt-LT"/>
                    </w:rPr>
                  </w:pPr>
                  <w:r w:rsidRPr="005B5B85">
                    <w:rPr>
                      <w:sz w:val="20"/>
                      <w:lang w:val="lt-LT"/>
                    </w:rPr>
                    <w:t>NO</w:t>
                  </w:r>
                </w:p>
                <w:p w14:paraId="25311C43" w14:textId="77777777" w:rsidR="002A58BA" w:rsidRPr="005B5B85" w:rsidRDefault="002A58BA" w:rsidP="003A34E8">
                  <w:pPr>
                    <w:rPr>
                      <w:szCs w:val="24"/>
                      <w:lang w:val="lt-LT"/>
                    </w:rPr>
                  </w:pPr>
                </w:p>
              </w:tc>
              <w:tc>
                <w:tcPr>
                  <w:tcW w:w="2556" w:type="pct"/>
                  <w:gridSpan w:val="2"/>
                </w:tcPr>
                <w:p w14:paraId="6815F833" w14:textId="77777777" w:rsidR="002A58BA" w:rsidRPr="005B5B85" w:rsidRDefault="002A58BA" w:rsidP="003A34E8">
                  <w:pPr>
                    <w:rPr>
                      <w:szCs w:val="24"/>
                      <w:lang w:val="lt-LT"/>
                    </w:rPr>
                  </w:pPr>
                </w:p>
              </w:tc>
            </w:tr>
            <w:tr w:rsidR="002A58BA" w:rsidRPr="005B5B85" w14:paraId="7918AB2E" w14:textId="77777777" w:rsidTr="003A34E8">
              <w:trPr>
                <w:cantSplit/>
                <w:trHeight w:val="57"/>
                <w:jc w:val="center"/>
              </w:trPr>
              <w:tc>
                <w:tcPr>
                  <w:tcW w:w="733" w:type="pct"/>
                  <w:vAlign w:val="center"/>
                </w:tcPr>
                <w:p w14:paraId="7966D9FA" w14:textId="77777777" w:rsidR="002A58BA" w:rsidRPr="005B5B85" w:rsidRDefault="002A58BA" w:rsidP="003A34E8">
                  <w:pPr>
                    <w:jc w:val="center"/>
                    <w:rPr>
                      <w:sz w:val="10"/>
                      <w:szCs w:val="10"/>
                      <w:lang w:val="lt-LT"/>
                    </w:rPr>
                  </w:pPr>
                </w:p>
              </w:tc>
              <w:tc>
                <w:tcPr>
                  <w:tcW w:w="1711" w:type="pct"/>
                </w:tcPr>
                <w:p w14:paraId="79C53B9C" w14:textId="77777777" w:rsidR="002A58BA" w:rsidRPr="005B5B85" w:rsidRDefault="002A58BA" w:rsidP="003A34E8">
                  <w:pPr>
                    <w:rPr>
                      <w:sz w:val="10"/>
                      <w:szCs w:val="10"/>
                      <w:highlight w:val="yellow"/>
                      <w:lang w:val="lt-LT"/>
                    </w:rPr>
                  </w:pPr>
                </w:p>
              </w:tc>
              <w:tc>
                <w:tcPr>
                  <w:tcW w:w="1914" w:type="pct"/>
                </w:tcPr>
                <w:p w14:paraId="1E8CD02D" w14:textId="77777777" w:rsidR="002A58BA" w:rsidRPr="005B5B85" w:rsidRDefault="002A58BA" w:rsidP="003A34E8">
                  <w:pPr>
                    <w:rPr>
                      <w:sz w:val="10"/>
                      <w:szCs w:val="10"/>
                      <w:lang w:val="lt-LT"/>
                    </w:rPr>
                  </w:pPr>
                </w:p>
              </w:tc>
              <w:tc>
                <w:tcPr>
                  <w:tcW w:w="642" w:type="pct"/>
                </w:tcPr>
                <w:p w14:paraId="1B1B159B" w14:textId="77777777" w:rsidR="002A58BA" w:rsidRPr="005B5B85" w:rsidRDefault="002A58BA" w:rsidP="003A34E8">
                  <w:pPr>
                    <w:rPr>
                      <w:sz w:val="10"/>
                      <w:szCs w:val="10"/>
                      <w:lang w:val="lt-LT"/>
                    </w:rPr>
                  </w:pPr>
                </w:p>
              </w:tc>
            </w:tr>
          </w:tbl>
          <w:p w14:paraId="426BF5AD" w14:textId="77777777" w:rsidR="002A58BA" w:rsidRPr="005B5B85" w:rsidRDefault="002A58BA" w:rsidP="003A34E8">
            <w:pPr>
              <w:rPr>
                <w:b/>
                <w:szCs w:val="24"/>
                <w:lang w:val="lt-LT"/>
              </w:rPr>
            </w:pPr>
          </w:p>
        </w:tc>
      </w:tr>
      <w:tr w:rsidR="002A58BA" w:rsidRPr="005B5B85" w14:paraId="340F32D3" w14:textId="77777777" w:rsidTr="001507B3">
        <w:trPr>
          <w:cantSplit/>
          <w:jc w:val="center"/>
        </w:trPr>
        <w:tc>
          <w:tcPr>
            <w:tcW w:w="546" w:type="dxa"/>
            <w:tcBorders>
              <w:top w:val="single" w:sz="4" w:space="0" w:color="auto"/>
              <w:bottom w:val="single" w:sz="4" w:space="0" w:color="auto"/>
            </w:tcBorders>
            <w:tcMar>
              <w:top w:w="57" w:type="dxa"/>
            </w:tcMar>
          </w:tcPr>
          <w:p w14:paraId="60DDAA3E" w14:textId="77777777" w:rsidR="002A58BA" w:rsidRPr="005B5B85" w:rsidRDefault="002A58BA" w:rsidP="003A34E8">
            <w:pPr>
              <w:jc w:val="center"/>
              <w:rPr>
                <w:b/>
                <w:szCs w:val="24"/>
                <w:lang w:val="lt-LT"/>
              </w:rPr>
            </w:pPr>
            <w:r w:rsidRPr="005B5B85">
              <w:rPr>
                <w:b/>
                <w:szCs w:val="24"/>
                <w:lang w:val="lt-LT"/>
              </w:rPr>
              <w:t>7.2.</w:t>
            </w:r>
          </w:p>
        </w:tc>
        <w:tc>
          <w:tcPr>
            <w:tcW w:w="9709" w:type="dxa"/>
            <w:gridSpan w:val="3"/>
            <w:tcBorders>
              <w:top w:val="single" w:sz="4" w:space="0" w:color="auto"/>
              <w:bottom w:val="single" w:sz="4" w:space="0" w:color="auto"/>
            </w:tcBorders>
          </w:tcPr>
          <w:p w14:paraId="32D90289" w14:textId="77777777" w:rsidR="002A58BA" w:rsidRPr="005B5B85" w:rsidRDefault="002A58BA" w:rsidP="003A34E8">
            <w:pPr>
              <w:rPr>
                <w:b/>
                <w:bCs/>
                <w:szCs w:val="24"/>
                <w:lang w:val="lt-LT"/>
              </w:rPr>
            </w:pPr>
            <w:r w:rsidRPr="005B5B85">
              <w:rPr>
                <w:b/>
                <w:bCs/>
                <w:szCs w:val="24"/>
                <w:lang w:val="lt-LT"/>
              </w:rPr>
              <w:t>Ar be tos informacijos, kuri pateikta 5 ir 6 punktuose, yra dar kokių nors papildomų požymių, galinčių padėti atskirti veislę?</w:t>
            </w:r>
          </w:p>
          <w:p w14:paraId="4A431ED5" w14:textId="77777777" w:rsidR="002A58BA" w:rsidRPr="005B5B85" w:rsidRDefault="002A58BA" w:rsidP="003A34E8">
            <w:pPr>
              <w:rPr>
                <w:bCs/>
                <w:sz w:val="20"/>
                <w:lang w:val="lt-LT"/>
              </w:rPr>
            </w:pPr>
            <w:r w:rsidRPr="005B5B85">
              <w:rPr>
                <w:bCs/>
                <w:sz w:val="20"/>
                <w:lang w:val="lt-LT"/>
              </w:rPr>
              <w:t>In addition to the information provided in sections 5 and 6, are there any additional characteristics which may help to distinguish the variety?* information:</w:t>
            </w:r>
          </w:p>
          <w:tbl>
            <w:tblPr>
              <w:tblW w:w="9651" w:type="dxa"/>
              <w:tblLayout w:type="fixed"/>
              <w:tblCellMar>
                <w:left w:w="0" w:type="dxa"/>
                <w:right w:w="0" w:type="dxa"/>
              </w:tblCellMar>
              <w:tblLook w:val="04A0" w:firstRow="1" w:lastRow="0" w:firstColumn="1" w:lastColumn="0" w:noHBand="0" w:noVBand="1"/>
            </w:tblPr>
            <w:tblGrid>
              <w:gridCol w:w="352"/>
              <w:gridCol w:w="1206"/>
              <w:gridCol w:w="693"/>
              <w:gridCol w:w="2001"/>
              <w:gridCol w:w="708"/>
              <w:gridCol w:w="4691"/>
            </w:tblGrid>
            <w:tr w:rsidR="002A58BA" w:rsidRPr="005B5B85" w14:paraId="6EF85167" w14:textId="77777777" w:rsidTr="003A34E8">
              <w:trPr>
                <w:cantSplit/>
                <w:trHeight w:hRule="exact" w:val="113"/>
              </w:trPr>
              <w:tc>
                <w:tcPr>
                  <w:tcW w:w="352" w:type="dxa"/>
                  <w:tcMar>
                    <w:top w:w="0" w:type="dxa"/>
                    <w:left w:w="85" w:type="dxa"/>
                  </w:tcMar>
                </w:tcPr>
                <w:p w14:paraId="0C029BC9" w14:textId="77777777" w:rsidR="002A58BA" w:rsidRPr="005B5B85" w:rsidRDefault="002A58BA" w:rsidP="003A34E8">
                  <w:pPr>
                    <w:rPr>
                      <w:szCs w:val="24"/>
                      <w:lang w:val="lt-LT"/>
                    </w:rPr>
                  </w:pPr>
                </w:p>
              </w:tc>
              <w:tc>
                <w:tcPr>
                  <w:tcW w:w="1899" w:type="dxa"/>
                  <w:gridSpan w:val="2"/>
                  <w:tcMar>
                    <w:top w:w="0" w:type="dxa"/>
                  </w:tcMar>
                </w:tcPr>
                <w:p w14:paraId="5B1F2FA8" w14:textId="77777777" w:rsidR="002A58BA" w:rsidRPr="005B5B85" w:rsidRDefault="002A58BA" w:rsidP="003A34E8">
                  <w:pPr>
                    <w:jc w:val="center"/>
                    <w:rPr>
                      <w:szCs w:val="24"/>
                      <w:lang w:val="lt-LT"/>
                    </w:rPr>
                  </w:pPr>
                </w:p>
              </w:tc>
              <w:tc>
                <w:tcPr>
                  <w:tcW w:w="2709" w:type="dxa"/>
                  <w:gridSpan w:val="2"/>
                  <w:tcMar>
                    <w:top w:w="0" w:type="dxa"/>
                    <w:left w:w="85" w:type="dxa"/>
                    <w:right w:w="0" w:type="dxa"/>
                  </w:tcMar>
                </w:tcPr>
                <w:p w14:paraId="56741E5D" w14:textId="77777777" w:rsidR="002A58BA" w:rsidRPr="005B5B85" w:rsidRDefault="002A58BA" w:rsidP="003A34E8">
                  <w:pPr>
                    <w:rPr>
                      <w:szCs w:val="24"/>
                      <w:lang w:val="lt-LT"/>
                    </w:rPr>
                  </w:pPr>
                </w:p>
              </w:tc>
              <w:tc>
                <w:tcPr>
                  <w:tcW w:w="4691" w:type="dxa"/>
                  <w:tcMar>
                    <w:top w:w="0" w:type="dxa"/>
                  </w:tcMar>
                </w:tcPr>
                <w:p w14:paraId="3FBDC9ED" w14:textId="77777777" w:rsidR="002A58BA" w:rsidRPr="005B5B85" w:rsidRDefault="002A58BA" w:rsidP="003A34E8">
                  <w:pPr>
                    <w:rPr>
                      <w:szCs w:val="24"/>
                      <w:lang w:val="lt-LT"/>
                    </w:rPr>
                  </w:pPr>
                </w:p>
              </w:tc>
            </w:tr>
            <w:tr w:rsidR="002A58BA" w:rsidRPr="005B5B85" w14:paraId="039EA517" w14:textId="77777777" w:rsidTr="003A34E8">
              <w:trPr>
                <w:cantSplit/>
                <w:trHeight w:val="57"/>
              </w:trPr>
              <w:tc>
                <w:tcPr>
                  <w:tcW w:w="352" w:type="dxa"/>
                  <w:tcMar>
                    <w:top w:w="0" w:type="dxa"/>
                    <w:left w:w="85" w:type="dxa"/>
                  </w:tcMar>
                </w:tcPr>
                <w:p w14:paraId="4757C11F" w14:textId="77777777" w:rsidR="002A58BA" w:rsidRPr="005B5B85" w:rsidRDefault="002A58BA" w:rsidP="003A34E8">
                  <w:pPr>
                    <w:rPr>
                      <w:szCs w:val="24"/>
                      <w:lang w:val="lt-LT"/>
                    </w:rPr>
                  </w:pPr>
                </w:p>
              </w:tc>
              <w:tc>
                <w:tcPr>
                  <w:tcW w:w="1206" w:type="dxa"/>
                  <w:tcMar>
                    <w:top w:w="0" w:type="dxa"/>
                  </w:tcMar>
                  <w:vAlign w:val="center"/>
                </w:tcPr>
                <w:p w14:paraId="0C98A0E6" w14:textId="77777777" w:rsidR="002A58BA" w:rsidRPr="005B5B85" w:rsidRDefault="002A58BA" w:rsidP="003A34E8">
                  <w:pPr>
                    <w:jc w:val="center"/>
                    <w:rPr>
                      <w:szCs w:val="24"/>
                      <w:lang w:val="lt-LT"/>
                    </w:rPr>
                  </w:pPr>
                  <w:r w:rsidRPr="005B5B85">
                    <w:rPr>
                      <w:szCs w:val="24"/>
                      <w:lang w:val="lt-LT"/>
                    </w:rPr>
                    <w:t xml:space="preserve"> </w:t>
                  </w: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2694" w:type="dxa"/>
                  <w:gridSpan w:val="2"/>
                  <w:tcMar>
                    <w:top w:w="0" w:type="dxa"/>
                    <w:left w:w="85" w:type="dxa"/>
                    <w:right w:w="0" w:type="dxa"/>
                  </w:tcMar>
                </w:tcPr>
                <w:p w14:paraId="56615AD7" w14:textId="77777777" w:rsidR="002A58BA" w:rsidRPr="005B5B85" w:rsidRDefault="002A58BA" w:rsidP="003A34E8">
                  <w:pPr>
                    <w:rPr>
                      <w:szCs w:val="24"/>
                      <w:lang w:val="lt-LT"/>
                    </w:rPr>
                  </w:pPr>
                  <w:r w:rsidRPr="005B5B85">
                    <w:rPr>
                      <w:szCs w:val="24"/>
                      <w:lang w:val="lt-LT"/>
                    </w:rPr>
                    <w:t>TAIP, prašome nurodyti</w:t>
                  </w:r>
                </w:p>
              </w:tc>
              <w:tc>
                <w:tcPr>
                  <w:tcW w:w="5399" w:type="dxa"/>
                  <w:gridSpan w:val="2"/>
                  <w:vMerge w:val="restart"/>
                  <w:tcMar>
                    <w:top w:w="0" w:type="dxa"/>
                  </w:tcMar>
                </w:tcPr>
                <w:p w14:paraId="6FE6C84A" w14:textId="77777777" w:rsidR="002A58BA" w:rsidRPr="005B5B85" w:rsidRDefault="002A58BA" w:rsidP="003A34E8">
                  <w:pPr>
                    <w:rPr>
                      <w:szCs w:val="24"/>
                      <w:lang w:val="lt-LT"/>
                    </w:rPr>
                  </w:pPr>
                  <w:r w:rsidRPr="005B5B85">
                    <w:rPr>
                      <w:szCs w:val="24"/>
                      <w:lang w:val="lt-LT"/>
                    </w:rPr>
                    <w:t xml:space="preserve"> </w:t>
                  </w: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r>
            <w:tr w:rsidR="002A58BA" w:rsidRPr="005B5B85" w14:paraId="7C8B27C4" w14:textId="77777777" w:rsidTr="003A34E8">
              <w:trPr>
                <w:cantSplit/>
                <w:trHeight w:val="57"/>
              </w:trPr>
              <w:tc>
                <w:tcPr>
                  <w:tcW w:w="352" w:type="dxa"/>
                  <w:tcMar>
                    <w:left w:w="85" w:type="dxa"/>
                  </w:tcMar>
                </w:tcPr>
                <w:p w14:paraId="78300D89" w14:textId="77777777" w:rsidR="002A58BA" w:rsidRPr="005B5B85" w:rsidRDefault="002A58BA" w:rsidP="003A34E8">
                  <w:pPr>
                    <w:rPr>
                      <w:sz w:val="20"/>
                      <w:lang w:val="lt-LT"/>
                    </w:rPr>
                  </w:pPr>
                </w:p>
              </w:tc>
              <w:tc>
                <w:tcPr>
                  <w:tcW w:w="1206" w:type="dxa"/>
                </w:tcPr>
                <w:p w14:paraId="66844B16" w14:textId="77777777" w:rsidR="002A58BA" w:rsidRPr="005B5B85" w:rsidRDefault="002A58BA" w:rsidP="003A34E8">
                  <w:pPr>
                    <w:jc w:val="center"/>
                    <w:rPr>
                      <w:sz w:val="20"/>
                      <w:lang w:val="lt-LT"/>
                    </w:rPr>
                  </w:pPr>
                </w:p>
              </w:tc>
              <w:tc>
                <w:tcPr>
                  <w:tcW w:w="2694" w:type="dxa"/>
                  <w:gridSpan w:val="2"/>
                </w:tcPr>
                <w:p w14:paraId="7C4170D1" w14:textId="77777777" w:rsidR="002A58BA" w:rsidRPr="005B5B85" w:rsidRDefault="002A58BA" w:rsidP="003A34E8">
                  <w:pPr>
                    <w:rPr>
                      <w:sz w:val="20"/>
                      <w:lang w:val="lt-LT"/>
                    </w:rPr>
                  </w:pPr>
                  <w:r w:rsidRPr="005B5B85">
                    <w:rPr>
                      <w:sz w:val="20"/>
                      <w:lang w:val="lt-LT"/>
                    </w:rPr>
                    <w:t xml:space="preserve">  YES, please specify</w:t>
                  </w:r>
                </w:p>
              </w:tc>
              <w:tc>
                <w:tcPr>
                  <w:tcW w:w="5399" w:type="dxa"/>
                  <w:gridSpan w:val="2"/>
                  <w:vMerge/>
                </w:tcPr>
                <w:p w14:paraId="7591FC5B" w14:textId="77777777" w:rsidR="002A58BA" w:rsidRPr="005B5B85" w:rsidRDefault="002A58BA" w:rsidP="003A34E8">
                  <w:pPr>
                    <w:rPr>
                      <w:sz w:val="20"/>
                      <w:lang w:val="lt-LT"/>
                    </w:rPr>
                  </w:pPr>
                </w:p>
              </w:tc>
            </w:tr>
            <w:tr w:rsidR="002A58BA" w:rsidRPr="005B5B85" w14:paraId="4728BB2C" w14:textId="77777777" w:rsidTr="003A34E8">
              <w:trPr>
                <w:cantSplit/>
                <w:trHeight w:val="68"/>
              </w:trPr>
              <w:tc>
                <w:tcPr>
                  <w:tcW w:w="352" w:type="dxa"/>
                </w:tcPr>
                <w:p w14:paraId="01817C06" w14:textId="77777777" w:rsidR="002A58BA" w:rsidRPr="005B5B85" w:rsidRDefault="002A58BA" w:rsidP="003A34E8">
                  <w:pPr>
                    <w:rPr>
                      <w:sz w:val="8"/>
                      <w:szCs w:val="8"/>
                      <w:lang w:val="lt-LT"/>
                    </w:rPr>
                  </w:pPr>
                </w:p>
              </w:tc>
              <w:tc>
                <w:tcPr>
                  <w:tcW w:w="1206" w:type="dxa"/>
                  <w:tcMar>
                    <w:top w:w="0" w:type="dxa"/>
                    <w:left w:w="85" w:type="dxa"/>
                  </w:tcMar>
                </w:tcPr>
                <w:p w14:paraId="5F7FA25B" w14:textId="77777777" w:rsidR="002A58BA" w:rsidRPr="005B5B85" w:rsidRDefault="002A58BA" w:rsidP="003A34E8">
                  <w:pPr>
                    <w:jc w:val="center"/>
                    <w:rPr>
                      <w:sz w:val="8"/>
                      <w:szCs w:val="8"/>
                      <w:highlight w:val="yellow"/>
                      <w:lang w:val="lt-LT"/>
                    </w:rPr>
                  </w:pPr>
                </w:p>
              </w:tc>
              <w:tc>
                <w:tcPr>
                  <w:tcW w:w="2694" w:type="dxa"/>
                  <w:gridSpan w:val="2"/>
                  <w:tcMar>
                    <w:left w:w="85" w:type="dxa"/>
                  </w:tcMar>
                </w:tcPr>
                <w:p w14:paraId="3E847565" w14:textId="77777777" w:rsidR="002A58BA" w:rsidRPr="005B5B85" w:rsidRDefault="002A58BA" w:rsidP="003A34E8">
                  <w:pPr>
                    <w:rPr>
                      <w:sz w:val="8"/>
                      <w:szCs w:val="8"/>
                      <w:lang w:val="lt-LT"/>
                    </w:rPr>
                  </w:pPr>
                </w:p>
              </w:tc>
              <w:tc>
                <w:tcPr>
                  <w:tcW w:w="5399" w:type="dxa"/>
                  <w:gridSpan w:val="2"/>
                  <w:vMerge/>
                </w:tcPr>
                <w:p w14:paraId="7A987E0D" w14:textId="77777777" w:rsidR="002A58BA" w:rsidRPr="005B5B85" w:rsidRDefault="002A58BA" w:rsidP="003A34E8">
                  <w:pPr>
                    <w:rPr>
                      <w:sz w:val="10"/>
                      <w:szCs w:val="10"/>
                      <w:lang w:val="lt-LT"/>
                    </w:rPr>
                  </w:pPr>
                </w:p>
              </w:tc>
            </w:tr>
            <w:tr w:rsidR="002A58BA" w:rsidRPr="005B5B85" w14:paraId="0847AF32" w14:textId="77777777" w:rsidTr="003A34E8">
              <w:trPr>
                <w:cantSplit/>
                <w:trHeight w:hRule="exact" w:val="284"/>
              </w:trPr>
              <w:tc>
                <w:tcPr>
                  <w:tcW w:w="352" w:type="dxa"/>
                </w:tcPr>
                <w:p w14:paraId="00A169F8" w14:textId="77777777" w:rsidR="002A58BA" w:rsidRPr="005B5B85" w:rsidRDefault="002A58BA" w:rsidP="003A34E8">
                  <w:pPr>
                    <w:rPr>
                      <w:sz w:val="6"/>
                      <w:szCs w:val="6"/>
                      <w:lang w:val="lt-LT"/>
                    </w:rPr>
                  </w:pPr>
                </w:p>
              </w:tc>
              <w:tc>
                <w:tcPr>
                  <w:tcW w:w="1206" w:type="dxa"/>
                  <w:tcMar>
                    <w:top w:w="0" w:type="dxa"/>
                    <w:left w:w="85" w:type="dxa"/>
                  </w:tcMar>
                  <w:vAlign w:val="center"/>
                </w:tcPr>
                <w:p w14:paraId="4B6B008C" w14:textId="77777777" w:rsidR="002A58BA" w:rsidRPr="005B5B85" w:rsidRDefault="002A58BA" w:rsidP="003A34E8">
                  <w:pPr>
                    <w:jc w:val="center"/>
                    <w:rPr>
                      <w:szCs w:val="24"/>
                      <w:lang w:val="lt-LT"/>
                    </w:rPr>
                  </w:pPr>
                  <w:r w:rsidRPr="005B5B85">
                    <w:rPr>
                      <w:szCs w:val="24"/>
                      <w:lang w:val="lt-LT"/>
                    </w:rPr>
                    <w:fldChar w:fldCharType="begin">
                      <w:ffData>
                        <w:name w:val="spec_condition_no"/>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2694" w:type="dxa"/>
                  <w:gridSpan w:val="2"/>
                  <w:tcMar>
                    <w:left w:w="85" w:type="dxa"/>
                  </w:tcMar>
                </w:tcPr>
                <w:p w14:paraId="6300D034" w14:textId="77777777" w:rsidR="002A58BA" w:rsidRPr="005B5B85" w:rsidRDefault="002A58BA" w:rsidP="003A34E8">
                  <w:pPr>
                    <w:rPr>
                      <w:szCs w:val="24"/>
                      <w:lang w:val="lt-LT"/>
                    </w:rPr>
                  </w:pPr>
                  <w:r w:rsidRPr="005B5B85">
                    <w:rPr>
                      <w:szCs w:val="24"/>
                      <w:lang w:val="lt-LT"/>
                    </w:rPr>
                    <w:t>NE</w:t>
                  </w:r>
                </w:p>
              </w:tc>
              <w:tc>
                <w:tcPr>
                  <w:tcW w:w="5399" w:type="dxa"/>
                  <w:gridSpan w:val="2"/>
                  <w:vMerge/>
                </w:tcPr>
                <w:p w14:paraId="31403BED" w14:textId="77777777" w:rsidR="002A58BA" w:rsidRPr="005B5B85" w:rsidRDefault="002A58BA" w:rsidP="003A34E8">
                  <w:pPr>
                    <w:rPr>
                      <w:szCs w:val="24"/>
                      <w:lang w:val="lt-LT"/>
                    </w:rPr>
                  </w:pPr>
                </w:p>
              </w:tc>
            </w:tr>
            <w:tr w:rsidR="002A58BA" w:rsidRPr="005B5B85" w14:paraId="36E20D35" w14:textId="77777777" w:rsidTr="003A34E8">
              <w:trPr>
                <w:cantSplit/>
                <w:trHeight w:hRule="exact" w:val="284"/>
              </w:trPr>
              <w:tc>
                <w:tcPr>
                  <w:tcW w:w="352" w:type="dxa"/>
                </w:tcPr>
                <w:p w14:paraId="4118B834" w14:textId="77777777" w:rsidR="002A58BA" w:rsidRPr="005B5B85" w:rsidRDefault="002A58BA" w:rsidP="003A34E8">
                  <w:pPr>
                    <w:rPr>
                      <w:sz w:val="6"/>
                      <w:szCs w:val="6"/>
                      <w:lang w:val="lt-LT"/>
                    </w:rPr>
                  </w:pPr>
                </w:p>
              </w:tc>
              <w:tc>
                <w:tcPr>
                  <w:tcW w:w="1206" w:type="dxa"/>
                  <w:tcMar>
                    <w:top w:w="0" w:type="dxa"/>
                    <w:left w:w="85" w:type="dxa"/>
                  </w:tcMar>
                </w:tcPr>
                <w:p w14:paraId="6C5F6EB7" w14:textId="77777777" w:rsidR="002A58BA" w:rsidRPr="005B5B85" w:rsidRDefault="002A58BA" w:rsidP="003A34E8">
                  <w:pPr>
                    <w:rPr>
                      <w:sz w:val="6"/>
                      <w:szCs w:val="6"/>
                      <w:lang w:val="lt-LT"/>
                    </w:rPr>
                  </w:pPr>
                </w:p>
              </w:tc>
              <w:tc>
                <w:tcPr>
                  <w:tcW w:w="2694" w:type="dxa"/>
                  <w:gridSpan w:val="2"/>
                  <w:tcMar>
                    <w:left w:w="85" w:type="dxa"/>
                  </w:tcMar>
                </w:tcPr>
                <w:p w14:paraId="24275BCB" w14:textId="77777777" w:rsidR="002A58BA" w:rsidRPr="005B5B85" w:rsidRDefault="002A58BA" w:rsidP="003A34E8">
                  <w:pPr>
                    <w:rPr>
                      <w:sz w:val="20"/>
                      <w:lang w:val="lt-LT"/>
                    </w:rPr>
                  </w:pPr>
                  <w:r w:rsidRPr="005B5B85">
                    <w:rPr>
                      <w:sz w:val="20"/>
                      <w:lang w:val="lt-LT"/>
                    </w:rPr>
                    <w:t>NO</w:t>
                  </w:r>
                </w:p>
              </w:tc>
              <w:tc>
                <w:tcPr>
                  <w:tcW w:w="5399" w:type="dxa"/>
                  <w:gridSpan w:val="2"/>
                </w:tcPr>
                <w:p w14:paraId="14F93139" w14:textId="77777777" w:rsidR="002A58BA" w:rsidRPr="005B5B85" w:rsidRDefault="002A58BA" w:rsidP="003A34E8">
                  <w:pPr>
                    <w:rPr>
                      <w:sz w:val="20"/>
                      <w:lang w:val="lt-LT"/>
                    </w:rPr>
                  </w:pPr>
                </w:p>
              </w:tc>
            </w:tr>
          </w:tbl>
          <w:p w14:paraId="19217842" w14:textId="77777777" w:rsidR="002A58BA" w:rsidRPr="005B5B85" w:rsidRDefault="002A58BA" w:rsidP="003A34E8">
            <w:pPr>
              <w:rPr>
                <w:bCs/>
                <w:sz w:val="20"/>
                <w:lang w:val="lt-LT"/>
              </w:rPr>
            </w:pPr>
          </w:p>
        </w:tc>
      </w:tr>
      <w:tr w:rsidR="002A58BA" w:rsidRPr="005B5B85" w14:paraId="0A5A2AC1" w14:textId="77777777" w:rsidTr="001507B3">
        <w:trPr>
          <w:cantSplit/>
          <w:jc w:val="center"/>
        </w:trPr>
        <w:tc>
          <w:tcPr>
            <w:tcW w:w="546" w:type="dxa"/>
            <w:tcBorders>
              <w:top w:val="single" w:sz="4" w:space="0" w:color="auto"/>
              <w:bottom w:val="single" w:sz="4" w:space="0" w:color="auto"/>
            </w:tcBorders>
            <w:tcMar>
              <w:top w:w="57" w:type="dxa"/>
            </w:tcMar>
          </w:tcPr>
          <w:p w14:paraId="461DA0FE" w14:textId="77777777" w:rsidR="002A58BA" w:rsidRPr="005B5B85" w:rsidRDefault="002A58BA" w:rsidP="003A34E8">
            <w:pPr>
              <w:jc w:val="center"/>
              <w:rPr>
                <w:b/>
                <w:szCs w:val="24"/>
                <w:lang w:val="lt-LT"/>
              </w:rPr>
            </w:pPr>
            <w:r w:rsidRPr="005B5B85">
              <w:rPr>
                <w:b/>
                <w:szCs w:val="24"/>
                <w:lang w:val="lt-LT"/>
              </w:rPr>
              <w:lastRenderedPageBreak/>
              <w:t>7.3.</w:t>
            </w:r>
          </w:p>
        </w:tc>
        <w:tc>
          <w:tcPr>
            <w:tcW w:w="9709" w:type="dxa"/>
            <w:gridSpan w:val="3"/>
            <w:tcBorders>
              <w:top w:val="single" w:sz="4" w:space="0" w:color="auto"/>
              <w:bottom w:val="single" w:sz="4" w:space="0" w:color="auto"/>
            </w:tcBorders>
          </w:tcPr>
          <w:tbl>
            <w:tblPr>
              <w:tblW w:w="9651" w:type="dxa"/>
              <w:tblLayout w:type="fixed"/>
              <w:tblCellMar>
                <w:left w:w="85" w:type="dxa"/>
                <w:right w:w="85" w:type="dxa"/>
              </w:tblCellMar>
              <w:tblLook w:val="04A0" w:firstRow="1" w:lastRow="0" w:firstColumn="1" w:lastColumn="0" w:noHBand="0" w:noVBand="1"/>
            </w:tblPr>
            <w:tblGrid>
              <w:gridCol w:w="352"/>
              <w:gridCol w:w="1206"/>
              <w:gridCol w:w="1043"/>
              <w:gridCol w:w="1651"/>
              <w:gridCol w:w="5399"/>
            </w:tblGrid>
            <w:tr w:rsidR="002A58BA" w:rsidRPr="005B5B85" w14:paraId="5891E1FD" w14:textId="77777777" w:rsidTr="003A34E8">
              <w:trPr>
                <w:cantSplit/>
                <w:trHeight w:val="57"/>
              </w:trPr>
              <w:tc>
                <w:tcPr>
                  <w:tcW w:w="9651" w:type="dxa"/>
                  <w:gridSpan w:val="5"/>
                  <w:tcMar>
                    <w:top w:w="0" w:type="dxa"/>
                  </w:tcMar>
                </w:tcPr>
                <w:p w14:paraId="79B61007" w14:textId="77777777" w:rsidR="002A58BA" w:rsidRPr="005B5B85" w:rsidRDefault="002A58BA" w:rsidP="003A34E8">
                  <w:pPr>
                    <w:rPr>
                      <w:b/>
                      <w:bCs/>
                      <w:szCs w:val="24"/>
                      <w:lang w:val="lt-LT"/>
                    </w:rPr>
                  </w:pPr>
                  <w:r w:rsidRPr="005B5B85">
                    <w:rPr>
                      <w:b/>
                      <w:bCs/>
                      <w:szCs w:val="24"/>
                      <w:lang w:val="lt-LT"/>
                    </w:rPr>
                    <w:t>Ar yra kokios nors specialios sąlygos veislei auginti ar tirti?</w:t>
                  </w:r>
                </w:p>
              </w:tc>
            </w:tr>
            <w:tr w:rsidR="002A58BA" w:rsidRPr="005B5B85" w14:paraId="2518B60F" w14:textId="77777777" w:rsidTr="003A34E8">
              <w:trPr>
                <w:cantSplit/>
                <w:trHeight w:val="285"/>
              </w:trPr>
              <w:tc>
                <w:tcPr>
                  <w:tcW w:w="9651" w:type="dxa"/>
                  <w:gridSpan w:val="5"/>
                </w:tcPr>
                <w:p w14:paraId="6F979414" w14:textId="77777777" w:rsidR="002A58BA" w:rsidRPr="005B5B85" w:rsidRDefault="002A58BA" w:rsidP="003A34E8">
                  <w:pPr>
                    <w:rPr>
                      <w:bCs/>
                      <w:sz w:val="20"/>
                      <w:lang w:val="lt-LT"/>
                    </w:rPr>
                  </w:pPr>
                  <w:r w:rsidRPr="005B5B85">
                    <w:rPr>
                      <w:bCs/>
                      <w:sz w:val="20"/>
                      <w:lang w:val="lt-LT"/>
                    </w:rPr>
                    <w:t>Are there any special conditions for growing the variety or conducting the examination?</w:t>
                  </w:r>
                </w:p>
              </w:tc>
            </w:tr>
            <w:tr w:rsidR="002A58BA" w:rsidRPr="005B5B85" w14:paraId="51E193AA" w14:textId="77777777" w:rsidTr="003A34E8">
              <w:trPr>
                <w:cantSplit/>
                <w:trHeight w:val="113"/>
              </w:trPr>
              <w:tc>
                <w:tcPr>
                  <w:tcW w:w="9651" w:type="dxa"/>
                  <w:gridSpan w:val="5"/>
                </w:tcPr>
                <w:p w14:paraId="400D1B6A" w14:textId="77777777" w:rsidR="002A58BA" w:rsidRPr="005B5B85" w:rsidRDefault="002A58BA" w:rsidP="003A34E8">
                  <w:pPr>
                    <w:rPr>
                      <w:bCs/>
                      <w:sz w:val="6"/>
                      <w:szCs w:val="6"/>
                      <w:lang w:val="lt-LT"/>
                    </w:rPr>
                  </w:pPr>
                  <w:r w:rsidRPr="005B5B85">
                    <w:rPr>
                      <w:bCs/>
                      <w:sz w:val="6"/>
                      <w:szCs w:val="6"/>
                      <w:lang w:val="lt-LT"/>
                    </w:rPr>
                    <w:t xml:space="preserve">  </w:t>
                  </w:r>
                </w:p>
              </w:tc>
            </w:tr>
            <w:tr w:rsidR="002A58BA" w:rsidRPr="005B5B85" w14:paraId="01545505" w14:textId="77777777" w:rsidTr="003A34E8">
              <w:trPr>
                <w:cantSplit/>
                <w:trHeight w:val="337"/>
              </w:trPr>
              <w:tc>
                <w:tcPr>
                  <w:tcW w:w="352" w:type="dxa"/>
                  <w:tcMar>
                    <w:top w:w="0" w:type="dxa"/>
                    <w:left w:w="85" w:type="dxa"/>
                  </w:tcMar>
                </w:tcPr>
                <w:p w14:paraId="55EAB8A6" w14:textId="77777777" w:rsidR="002A58BA" w:rsidRPr="005B5B85" w:rsidRDefault="002A58BA" w:rsidP="003A34E8">
                  <w:pPr>
                    <w:rPr>
                      <w:szCs w:val="24"/>
                      <w:lang w:val="lt-LT"/>
                    </w:rPr>
                  </w:pPr>
                </w:p>
              </w:tc>
              <w:bookmarkStart w:id="11" w:name="spec_condition_yes"/>
              <w:tc>
                <w:tcPr>
                  <w:tcW w:w="1206" w:type="dxa"/>
                  <w:tcMar>
                    <w:top w:w="0" w:type="dxa"/>
                  </w:tcMar>
                </w:tcPr>
                <w:p w14:paraId="28BA949E" w14:textId="77777777" w:rsidR="002A58BA" w:rsidRPr="005B5B85" w:rsidRDefault="002A58BA" w:rsidP="003A34E8">
                  <w:pPr>
                    <w:jc w:val="center"/>
                    <w:rPr>
                      <w:szCs w:val="24"/>
                      <w:lang w:val="lt-LT"/>
                    </w:rPr>
                  </w:pP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bookmarkEnd w:id="11"/>
                </w:p>
              </w:tc>
              <w:tc>
                <w:tcPr>
                  <w:tcW w:w="2694" w:type="dxa"/>
                  <w:gridSpan w:val="2"/>
                  <w:tcMar>
                    <w:top w:w="0" w:type="dxa"/>
                    <w:left w:w="85" w:type="dxa"/>
                    <w:right w:w="0" w:type="dxa"/>
                  </w:tcMar>
                </w:tcPr>
                <w:p w14:paraId="18E442D9" w14:textId="77777777" w:rsidR="002A58BA" w:rsidRPr="005B5B85" w:rsidRDefault="002A58BA" w:rsidP="003A34E8">
                  <w:pPr>
                    <w:rPr>
                      <w:szCs w:val="24"/>
                      <w:lang w:val="lt-LT"/>
                    </w:rPr>
                  </w:pPr>
                  <w:r w:rsidRPr="005B5B85">
                    <w:rPr>
                      <w:szCs w:val="24"/>
                      <w:lang w:val="lt-LT"/>
                    </w:rPr>
                    <w:t>TAIP, prašome nurodyti</w:t>
                  </w:r>
                </w:p>
              </w:tc>
              <w:tc>
                <w:tcPr>
                  <w:tcW w:w="5399" w:type="dxa"/>
                  <w:vMerge w:val="restart"/>
                  <w:tcMar>
                    <w:top w:w="0" w:type="dxa"/>
                  </w:tcMar>
                </w:tcPr>
                <w:p w14:paraId="07E54352" w14:textId="77777777" w:rsidR="002A58BA" w:rsidRPr="005B5B85" w:rsidRDefault="002A58BA" w:rsidP="003A34E8">
                  <w:pPr>
                    <w:rPr>
                      <w:szCs w:val="24"/>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r>
            <w:tr w:rsidR="002A58BA" w:rsidRPr="005B5B85" w14:paraId="03BF033E" w14:textId="77777777" w:rsidTr="003A34E8">
              <w:trPr>
                <w:cantSplit/>
                <w:trHeight w:val="57"/>
              </w:trPr>
              <w:tc>
                <w:tcPr>
                  <w:tcW w:w="352" w:type="dxa"/>
                  <w:tcMar>
                    <w:left w:w="85" w:type="dxa"/>
                  </w:tcMar>
                </w:tcPr>
                <w:p w14:paraId="1B4E4516" w14:textId="77777777" w:rsidR="002A58BA" w:rsidRPr="005B5B85" w:rsidRDefault="002A58BA" w:rsidP="003A34E8">
                  <w:pPr>
                    <w:rPr>
                      <w:sz w:val="20"/>
                      <w:lang w:val="lt-LT"/>
                    </w:rPr>
                  </w:pPr>
                </w:p>
              </w:tc>
              <w:tc>
                <w:tcPr>
                  <w:tcW w:w="1206" w:type="dxa"/>
                </w:tcPr>
                <w:p w14:paraId="24BD0D2D" w14:textId="77777777" w:rsidR="002A58BA" w:rsidRPr="005B5B85" w:rsidRDefault="002A58BA" w:rsidP="003A34E8">
                  <w:pPr>
                    <w:jc w:val="center"/>
                    <w:rPr>
                      <w:sz w:val="20"/>
                      <w:lang w:val="lt-LT"/>
                    </w:rPr>
                  </w:pPr>
                </w:p>
              </w:tc>
              <w:tc>
                <w:tcPr>
                  <w:tcW w:w="2694" w:type="dxa"/>
                  <w:gridSpan w:val="2"/>
                </w:tcPr>
                <w:p w14:paraId="03AF2E76" w14:textId="77777777" w:rsidR="002A58BA" w:rsidRPr="005B5B85" w:rsidRDefault="002A58BA" w:rsidP="003A34E8">
                  <w:pPr>
                    <w:rPr>
                      <w:sz w:val="20"/>
                      <w:lang w:val="lt-LT"/>
                    </w:rPr>
                  </w:pPr>
                  <w:r w:rsidRPr="005B5B85">
                    <w:rPr>
                      <w:sz w:val="20"/>
                      <w:lang w:val="lt-LT"/>
                    </w:rPr>
                    <w:t>YES, please specify</w:t>
                  </w:r>
                </w:p>
              </w:tc>
              <w:tc>
                <w:tcPr>
                  <w:tcW w:w="5399" w:type="dxa"/>
                  <w:vMerge/>
                </w:tcPr>
                <w:p w14:paraId="72961C0D" w14:textId="77777777" w:rsidR="002A58BA" w:rsidRPr="005B5B85" w:rsidRDefault="002A58BA" w:rsidP="003A34E8">
                  <w:pPr>
                    <w:rPr>
                      <w:sz w:val="20"/>
                      <w:lang w:val="lt-LT"/>
                    </w:rPr>
                  </w:pPr>
                </w:p>
              </w:tc>
            </w:tr>
            <w:tr w:rsidR="002A58BA" w:rsidRPr="005B5B85" w14:paraId="516D3671" w14:textId="77777777" w:rsidTr="003A34E8">
              <w:trPr>
                <w:cantSplit/>
                <w:trHeight w:val="57"/>
              </w:trPr>
              <w:tc>
                <w:tcPr>
                  <w:tcW w:w="352" w:type="dxa"/>
                </w:tcPr>
                <w:p w14:paraId="51EC1B98" w14:textId="77777777" w:rsidR="002A58BA" w:rsidRPr="005B5B85" w:rsidRDefault="002A58BA" w:rsidP="003A34E8">
                  <w:pPr>
                    <w:rPr>
                      <w:sz w:val="8"/>
                      <w:szCs w:val="8"/>
                      <w:lang w:val="lt-LT"/>
                    </w:rPr>
                  </w:pPr>
                </w:p>
              </w:tc>
              <w:tc>
                <w:tcPr>
                  <w:tcW w:w="3900" w:type="dxa"/>
                  <w:gridSpan w:val="3"/>
                  <w:tcMar>
                    <w:top w:w="0" w:type="dxa"/>
                    <w:left w:w="85" w:type="dxa"/>
                  </w:tcMar>
                </w:tcPr>
                <w:p w14:paraId="69EB674A" w14:textId="77777777" w:rsidR="002A58BA" w:rsidRPr="005B5B85" w:rsidRDefault="002A58BA" w:rsidP="003A34E8">
                  <w:pPr>
                    <w:rPr>
                      <w:sz w:val="8"/>
                      <w:szCs w:val="8"/>
                      <w:lang w:val="lt-LT"/>
                    </w:rPr>
                  </w:pPr>
                </w:p>
              </w:tc>
              <w:tc>
                <w:tcPr>
                  <w:tcW w:w="5399" w:type="dxa"/>
                  <w:vMerge/>
                </w:tcPr>
                <w:p w14:paraId="06E67042" w14:textId="77777777" w:rsidR="002A58BA" w:rsidRPr="005B5B85" w:rsidRDefault="002A58BA" w:rsidP="003A34E8">
                  <w:pPr>
                    <w:rPr>
                      <w:sz w:val="8"/>
                      <w:szCs w:val="8"/>
                      <w:lang w:val="lt-LT"/>
                    </w:rPr>
                  </w:pPr>
                </w:p>
              </w:tc>
            </w:tr>
            <w:tr w:rsidR="002A58BA" w:rsidRPr="005B5B85" w14:paraId="522AF7A2" w14:textId="77777777" w:rsidTr="003A34E8">
              <w:trPr>
                <w:cantSplit/>
                <w:trHeight w:hRule="exact" w:val="284"/>
              </w:trPr>
              <w:tc>
                <w:tcPr>
                  <w:tcW w:w="352" w:type="dxa"/>
                </w:tcPr>
                <w:p w14:paraId="65CE7C2B" w14:textId="77777777" w:rsidR="002A58BA" w:rsidRPr="005B5B85" w:rsidRDefault="002A58BA" w:rsidP="003A34E8">
                  <w:pPr>
                    <w:rPr>
                      <w:sz w:val="6"/>
                      <w:szCs w:val="6"/>
                      <w:lang w:val="lt-LT"/>
                    </w:rPr>
                  </w:pPr>
                </w:p>
              </w:tc>
              <w:tc>
                <w:tcPr>
                  <w:tcW w:w="1206" w:type="dxa"/>
                  <w:tcMar>
                    <w:top w:w="0" w:type="dxa"/>
                    <w:left w:w="85" w:type="dxa"/>
                  </w:tcMar>
                </w:tcPr>
                <w:p w14:paraId="3D7E65C6" w14:textId="77777777" w:rsidR="002A58BA" w:rsidRPr="005B5B85" w:rsidRDefault="002A58BA" w:rsidP="003A34E8">
                  <w:pPr>
                    <w:jc w:val="center"/>
                    <w:rPr>
                      <w:szCs w:val="24"/>
                      <w:lang w:val="lt-LT"/>
                    </w:rPr>
                  </w:pP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2694" w:type="dxa"/>
                  <w:gridSpan w:val="2"/>
                  <w:tcMar>
                    <w:left w:w="85" w:type="dxa"/>
                  </w:tcMar>
                </w:tcPr>
                <w:p w14:paraId="351322D7" w14:textId="77777777" w:rsidR="002A58BA" w:rsidRPr="005B5B85" w:rsidRDefault="002A58BA" w:rsidP="003A34E8">
                  <w:pPr>
                    <w:rPr>
                      <w:szCs w:val="24"/>
                      <w:lang w:val="lt-LT"/>
                    </w:rPr>
                  </w:pPr>
                  <w:r w:rsidRPr="005B5B85">
                    <w:rPr>
                      <w:szCs w:val="24"/>
                      <w:lang w:val="lt-LT"/>
                    </w:rPr>
                    <w:t>NE</w:t>
                  </w:r>
                </w:p>
              </w:tc>
              <w:tc>
                <w:tcPr>
                  <w:tcW w:w="5399" w:type="dxa"/>
                  <w:vMerge/>
                </w:tcPr>
                <w:p w14:paraId="3A2C57A4" w14:textId="77777777" w:rsidR="002A58BA" w:rsidRPr="005B5B85" w:rsidRDefault="002A58BA" w:rsidP="003A34E8">
                  <w:pPr>
                    <w:rPr>
                      <w:szCs w:val="24"/>
                      <w:lang w:val="lt-LT"/>
                    </w:rPr>
                  </w:pPr>
                </w:p>
              </w:tc>
            </w:tr>
            <w:tr w:rsidR="002A58BA" w:rsidRPr="005B5B85" w14:paraId="13A0D6A9" w14:textId="77777777" w:rsidTr="003A34E8">
              <w:trPr>
                <w:cantSplit/>
                <w:trHeight w:hRule="exact" w:val="214"/>
              </w:trPr>
              <w:tc>
                <w:tcPr>
                  <w:tcW w:w="352" w:type="dxa"/>
                </w:tcPr>
                <w:p w14:paraId="556ADF83" w14:textId="77777777" w:rsidR="002A58BA" w:rsidRPr="005B5B85" w:rsidRDefault="002A58BA" w:rsidP="003A34E8">
                  <w:pPr>
                    <w:rPr>
                      <w:sz w:val="6"/>
                      <w:szCs w:val="6"/>
                      <w:lang w:val="lt-LT"/>
                    </w:rPr>
                  </w:pPr>
                </w:p>
              </w:tc>
              <w:tc>
                <w:tcPr>
                  <w:tcW w:w="1206" w:type="dxa"/>
                  <w:tcMar>
                    <w:top w:w="0" w:type="dxa"/>
                    <w:left w:w="85" w:type="dxa"/>
                  </w:tcMar>
                </w:tcPr>
                <w:p w14:paraId="000D8062" w14:textId="77777777" w:rsidR="002A58BA" w:rsidRPr="005B5B85" w:rsidRDefault="002A58BA" w:rsidP="003A34E8">
                  <w:pPr>
                    <w:rPr>
                      <w:sz w:val="6"/>
                      <w:szCs w:val="6"/>
                      <w:lang w:val="lt-LT"/>
                    </w:rPr>
                  </w:pPr>
                </w:p>
              </w:tc>
              <w:tc>
                <w:tcPr>
                  <w:tcW w:w="2694" w:type="dxa"/>
                  <w:gridSpan w:val="2"/>
                  <w:tcMar>
                    <w:left w:w="85" w:type="dxa"/>
                  </w:tcMar>
                </w:tcPr>
                <w:p w14:paraId="2102D046" w14:textId="77777777" w:rsidR="002A58BA" w:rsidRPr="005B5B85" w:rsidRDefault="002A58BA" w:rsidP="003A34E8">
                  <w:pPr>
                    <w:rPr>
                      <w:sz w:val="6"/>
                      <w:szCs w:val="6"/>
                      <w:lang w:val="lt-LT"/>
                    </w:rPr>
                  </w:pPr>
                  <w:r w:rsidRPr="005B5B85">
                    <w:rPr>
                      <w:sz w:val="20"/>
                      <w:lang w:val="lt-LT"/>
                    </w:rPr>
                    <w:t>NO</w:t>
                  </w:r>
                </w:p>
              </w:tc>
              <w:tc>
                <w:tcPr>
                  <w:tcW w:w="5399" w:type="dxa"/>
                  <w:vMerge/>
                </w:tcPr>
                <w:p w14:paraId="03FCC867" w14:textId="77777777" w:rsidR="002A58BA" w:rsidRPr="005B5B85" w:rsidRDefault="002A58BA" w:rsidP="003A34E8">
                  <w:pPr>
                    <w:rPr>
                      <w:sz w:val="6"/>
                      <w:szCs w:val="6"/>
                      <w:lang w:val="lt-LT"/>
                    </w:rPr>
                  </w:pPr>
                </w:p>
              </w:tc>
            </w:tr>
            <w:tr w:rsidR="002A58BA" w:rsidRPr="005B5B85" w14:paraId="30002BAA" w14:textId="77777777" w:rsidTr="003A34E8">
              <w:trPr>
                <w:cantSplit/>
                <w:trHeight w:val="57"/>
              </w:trPr>
              <w:tc>
                <w:tcPr>
                  <w:tcW w:w="352" w:type="dxa"/>
                  <w:tcMar>
                    <w:left w:w="85" w:type="dxa"/>
                    <w:bottom w:w="0" w:type="dxa"/>
                  </w:tcMar>
                </w:tcPr>
                <w:p w14:paraId="1C57D090" w14:textId="77777777" w:rsidR="002A58BA" w:rsidRPr="005B5B85" w:rsidRDefault="002A58BA" w:rsidP="003A34E8">
                  <w:pPr>
                    <w:rPr>
                      <w:sz w:val="6"/>
                      <w:szCs w:val="10"/>
                      <w:lang w:val="lt-LT"/>
                    </w:rPr>
                  </w:pPr>
                </w:p>
              </w:tc>
              <w:tc>
                <w:tcPr>
                  <w:tcW w:w="2249" w:type="dxa"/>
                  <w:gridSpan w:val="2"/>
                  <w:tcMar>
                    <w:bottom w:w="0" w:type="dxa"/>
                  </w:tcMar>
                </w:tcPr>
                <w:p w14:paraId="6FE8DC82" w14:textId="77777777" w:rsidR="002A58BA" w:rsidRPr="005B5B85" w:rsidRDefault="002A58BA" w:rsidP="003A34E8">
                  <w:pPr>
                    <w:rPr>
                      <w:sz w:val="6"/>
                      <w:szCs w:val="10"/>
                      <w:lang w:val="lt-LT"/>
                    </w:rPr>
                  </w:pPr>
                </w:p>
              </w:tc>
              <w:tc>
                <w:tcPr>
                  <w:tcW w:w="7050" w:type="dxa"/>
                  <w:gridSpan w:val="2"/>
                  <w:tcMar>
                    <w:bottom w:w="0" w:type="dxa"/>
                  </w:tcMar>
                </w:tcPr>
                <w:p w14:paraId="536049E8" w14:textId="77777777" w:rsidR="002A58BA" w:rsidRPr="005B5B85" w:rsidRDefault="002A58BA" w:rsidP="003A34E8">
                  <w:pPr>
                    <w:rPr>
                      <w:sz w:val="6"/>
                      <w:szCs w:val="10"/>
                      <w:lang w:val="lt-LT"/>
                    </w:rPr>
                  </w:pPr>
                </w:p>
              </w:tc>
            </w:tr>
          </w:tbl>
          <w:p w14:paraId="1197DF32" w14:textId="77777777" w:rsidR="002A58BA" w:rsidRPr="005B5B85" w:rsidRDefault="002A58BA" w:rsidP="003A34E8">
            <w:pPr>
              <w:rPr>
                <w:sz w:val="22"/>
                <w:lang w:val="lt-LT"/>
              </w:rPr>
            </w:pPr>
          </w:p>
        </w:tc>
      </w:tr>
      <w:tr w:rsidR="002A58BA" w:rsidRPr="005B5B85" w14:paraId="596A1D94" w14:textId="77777777" w:rsidTr="001507B3">
        <w:trPr>
          <w:cantSplit/>
          <w:jc w:val="center"/>
        </w:trPr>
        <w:tc>
          <w:tcPr>
            <w:tcW w:w="546" w:type="dxa"/>
            <w:tcBorders>
              <w:top w:val="single" w:sz="4" w:space="0" w:color="auto"/>
              <w:bottom w:val="single" w:sz="4" w:space="0" w:color="auto"/>
            </w:tcBorders>
            <w:tcMar>
              <w:top w:w="57" w:type="dxa"/>
            </w:tcMar>
          </w:tcPr>
          <w:p w14:paraId="4026DA52" w14:textId="77777777" w:rsidR="002A58BA" w:rsidRPr="005B5B85" w:rsidRDefault="002A58BA" w:rsidP="003A34E8">
            <w:pPr>
              <w:jc w:val="center"/>
              <w:rPr>
                <w:b/>
                <w:szCs w:val="24"/>
                <w:lang w:val="lt-LT"/>
              </w:rPr>
            </w:pPr>
            <w:r w:rsidRPr="005B5B85">
              <w:rPr>
                <w:b/>
                <w:szCs w:val="24"/>
                <w:lang w:val="lt-LT"/>
              </w:rPr>
              <w:t>7.4.</w:t>
            </w:r>
          </w:p>
        </w:tc>
        <w:tc>
          <w:tcPr>
            <w:tcW w:w="9709" w:type="dxa"/>
            <w:gridSpan w:val="3"/>
            <w:tcBorders>
              <w:top w:val="single" w:sz="4" w:space="0" w:color="auto"/>
              <w:bottom w:val="single" w:sz="4" w:space="0" w:color="auto"/>
            </w:tcBorders>
          </w:tcPr>
          <w:p w14:paraId="2D925C13" w14:textId="77777777" w:rsidR="002A58BA" w:rsidRPr="005B5B85" w:rsidRDefault="002A58BA" w:rsidP="003A34E8">
            <w:pPr>
              <w:rPr>
                <w:b/>
                <w:bCs/>
                <w:sz w:val="2"/>
                <w:szCs w:val="2"/>
                <w:lang w:val="lt-LT"/>
              </w:rPr>
            </w:pPr>
          </w:p>
          <w:tbl>
            <w:tblPr>
              <w:tblW w:w="9651" w:type="dxa"/>
              <w:tblLayout w:type="fixed"/>
              <w:tblCellMar>
                <w:left w:w="0" w:type="dxa"/>
                <w:right w:w="0" w:type="dxa"/>
              </w:tblCellMar>
              <w:tblLook w:val="04A0" w:firstRow="1" w:lastRow="0" w:firstColumn="1" w:lastColumn="0" w:noHBand="0" w:noVBand="1"/>
            </w:tblPr>
            <w:tblGrid>
              <w:gridCol w:w="352"/>
              <w:gridCol w:w="1206"/>
              <w:gridCol w:w="2694"/>
              <w:gridCol w:w="5399"/>
            </w:tblGrid>
            <w:tr w:rsidR="002A58BA" w:rsidRPr="005B5B85" w14:paraId="3AB837E2" w14:textId="77777777" w:rsidTr="003A34E8">
              <w:trPr>
                <w:cantSplit/>
                <w:trHeight w:val="57"/>
              </w:trPr>
              <w:tc>
                <w:tcPr>
                  <w:tcW w:w="9651" w:type="dxa"/>
                  <w:gridSpan w:val="4"/>
                  <w:tcMar>
                    <w:top w:w="0" w:type="dxa"/>
                  </w:tcMar>
                </w:tcPr>
                <w:p w14:paraId="62E30809" w14:textId="77777777" w:rsidR="002A58BA" w:rsidRPr="005B5B85" w:rsidRDefault="002A58BA" w:rsidP="003A34E8">
                  <w:pPr>
                    <w:rPr>
                      <w:b/>
                      <w:bCs/>
                      <w:szCs w:val="24"/>
                      <w:lang w:val="lt-LT"/>
                    </w:rPr>
                  </w:pPr>
                  <w:r w:rsidRPr="005B5B85">
                    <w:rPr>
                      <w:b/>
                      <w:bCs/>
                      <w:szCs w:val="24"/>
                      <w:lang w:val="lt-LT"/>
                    </w:rPr>
                    <w:t>Kita informacija</w:t>
                  </w:r>
                </w:p>
              </w:tc>
            </w:tr>
            <w:tr w:rsidR="002A58BA" w:rsidRPr="005B5B85" w14:paraId="0BE857E0" w14:textId="77777777" w:rsidTr="003A34E8">
              <w:trPr>
                <w:cantSplit/>
                <w:trHeight w:val="295"/>
              </w:trPr>
              <w:tc>
                <w:tcPr>
                  <w:tcW w:w="9651" w:type="dxa"/>
                  <w:gridSpan w:val="4"/>
                </w:tcPr>
                <w:p w14:paraId="4844A12F" w14:textId="77777777" w:rsidR="002A58BA" w:rsidRPr="005B5B85" w:rsidRDefault="002A58BA" w:rsidP="003A34E8">
                  <w:pPr>
                    <w:rPr>
                      <w:sz w:val="20"/>
                      <w:lang w:val="lt-LT"/>
                    </w:rPr>
                  </w:pPr>
                  <w:r w:rsidRPr="005B5B85">
                    <w:rPr>
                      <w:sz w:val="20"/>
                      <w:lang w:val="lt-LT"/>
                    </w:rPr>
                    <w:t>Other information</w:t>
                  </w:r>
                </w:p>
              </w:tc>
            </w:tr>
            <w:tr w:rsidR="002A58BA" w:rsidRPr="005B5B85" w14:paraId="264DC241" w14:textId="77777777" w:rsidTr="003A34E8">
              <w:trPr>
                <w:cantSplit/>
                <w:trHeight w:val="68"/>
              </w:trPr>
              <w:tc>
                <w:tcPr>
                  <w:tcW w:w="9651" w:type="dxa"/>
                  <w:gridSpan w:val="4"/>
                </w:tcPr>
                <w:p w14:paraId="6B7FF102" w14:textId="77777777" w:rsidR="002A58BA" w:rsidRPr="005B5B85" w:rsidRDefault="002A58BA" w:rsidP="003A34E8">
                  <w:pPr>
                    <w:rPr>
                      <w:sz w:val="10"/>
                      <w:szCs w:val="10"/>
                      <w:lang w:val="lt-LT"/>
                    </w:rPr>
                  </w:pPr>
                </w:p>
              </w:tc>
            </w:tr>
            <w:tr w:rsidR="002A58BA" w:rsidRPr="005B5B85" w14:paraId="08FBECBA" w14:textId="77777777" w:rsidTr="003A34E8">
              <w:trPr>
                <w:cantSplit/>
                <w:trHeight w:val="57"/>
              </w:trPr>
              <w:tc>
                <w:tcPr>
                  <w:tcW w:w="352" w:type="dxa"/>
                  <w:tcMar>
                    <w:top w:w="0" w:type="dxa"/>
                    <w:left w:w="85" w:type="dxa"/>
                  </w:tcMar>
                </w:tcPr>
                <w:p w14:paraId="1021FA14" w14:textId="77777777" w:rsidR="002A58BA" w:rsidRPr="005B5B85" w:rsidRDefault="002A58BA" w:rsidP="003A34E8">
                  <w:pPr>
                    <w:rPr>
                      <w:szCs w:val="24"/>
                      <w:lang w:val="lt-LT"/>
                    </w:rPr>
                  </w:pPr>
                </w:p>
              </w:tc>
              <w:tc>
                <w:tcPr>
                  <w:tcW w:w="1206" w:type="dxa"/>
                  <w:tcMar>
                    <w:top w:w="0" w:type="dxa"/>
                  </w:tcMar>
                  <w:vAlign w:val="center"/>
                </w:tcPr>
                <w:p w14:paraId="0283892B" w14:textId="77777777" w:rsidR="002A58BA" w:rsidRPr="005B5B85" w:rsidRDefault="002A58BA" w:rsidP="003A34E8">
                  <w:pPr>
                    <w:jc w:val="center"/>
                    <w:rPr>
                      <w:szCs w:val="24"/>
                      <w:lang w:val="lt-LT"/>
                    </w:rPr>
                  </w:pPr>
                  <w:r w:rsidRPr="005B5B85">
                    <w:rPr>
                      <w:szCs w:val="24"/>
                      <w:lang w:val="lt-LT"/>
                    </w:rPr>
                    <w:t xml:space="preserve"> </w:t>
                  </w: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2694" w:type="dxa"/>
                  <w:tcMar>
                    <w:top w:w="0" w:type="dxa"/>
                    <w:left w:w="85" w:type="dxa"/>
                    <w:right w:w="0" w:type="dxa"/>
                  </w:tcMar>
                </w:tcPr>
                <w:p w14:paraId="0B31D712" w14:textId="77777777" w:rsidR="002A58BA" w:rsidRPr="005B5B85" w:rsidRDefault="002A58BA" w:rsidP="003A34E8">
                  <w:pPr>
                    <w:rPr>
                      <w:szCs w:val="24"/>
                      <w:lang w:val="lt-LT"/>
                    </w:rPr>
                  </w:pPr>
                  <w:r w:rsidRPr="005B5B85">
                    <w:rPr>
                      <w:szCs w:val="24"/>
                      <w:lang w:val="lt-LT"/>
                    </w:rPr>
                    <w:t>TAIP, prašome nurodyti</w:t>
                  </w:r>
                </w:p>
              </w:tc>
              <w:tc>
                <w:tcPr>
                  <w:tcW w:w="5399" w:type="dxa"/>
                  <w:vMerge w:val="restart"/>
                  <w:tcMar>
                    <w:top w:w="0" w:type="dxa"/>
                  </w:tcMar>
                </w:tcPr>
                <w:p w14:paraId="1214739C" w14:textId="77777777" w:rsidR="002A58BA" w:rsidRPr="005B5B85" w:rsidRDefault="002A58BA" w:rsidP="003A34E8">
                  <w:pPr>
                    <w:rPr>
                      <w:szCs w:val="24"/>
                      <w:lang w:val="lt-LT"/>
                    </w:rPr>
                  </w:pPr>
                  <w:r w:rsidRPr="005B5B85">
                    <w:rPr>
                      <w:szCs w:val="24"/>
                      <w:lang w:val="lt-LT"/>
                    </w:rPr>
                    <w:t xml:space="preserve"> </w:t>
                  </w: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p w14:paraId="35A3D645" w14:textId="77777777" w:rsidR="002A58BA" w:rsidRPr="005B5B85" w:rsidRDefault="002A58BA" w:rsidP="003A34E8">
                  <w:pPr>
                    <w:rPr>
                      <w:szCs w:val="24"/>
                      <w:lang w:val="lt-LT"/>
                    </w:rPr>
                  </w:pPr>
                </w:p>
                <w:p w14:paraId="695FDEE8" w14:textId="77777777" w:rsidR="002A58BA" w:rsidRPr="005B5B85" w:rsidRDefault="002A58BA" w:rsidP="003A34E8">
                  <w:pPr>
                    <w:rPr>
                      <w:szCs w:val="24"/>
                      <w:lang w:val="lt-LT"/>
                    </w:rPr>
                  </w:pPr>
                </w:p>
                <w:p w14:paraId="1DF75787" w14:textId="77777777" w:rsidR="002A58BA" w:rsidRPr="005B5B85" w:rsidRDefault="002A58BA" w:rsidP="003A34E8">
                  <w:pPr>
                    <w:rPr>
                      <w:szCs w:val="24"/>
                      <w:lang w:val="lt-LT"/>
                    </w:rPr>
                  </w:pPr>
                </w:p>
                <w:p w14:paraId="34E5A970" w14:textId="77777777" w:rsidR="002A58BA" w:rsidRPr="005B5B85" w:rsidRDefault="002A58BA" w:rsidP="003A34E8">
                  <w:pPr>
                    <w:rPr>
                      <w:szCs w:val="24"/>
                      <w:lang w:val="lt-LT"/>
                    </w:rPr>
                  </w:pPr>
                </w:p>
                <w:p w14:paraId="69A20DE5" w14:textId="77777777" w:rsidR="002A58BA" w:rsidRPr="005B5B85" w:rsidRDefault="002A58BA" w:rsidP="003A34E8">
                  <w:pPr>
                    <w:rPr>
                      <w:szCs w:val="24"/>
                      <w:lang w:val="lt-LT"/>
                    </w:rPr>
                  </w:pPr>
                </w:p>
              </w:tc>
            </w:tr>
            <w:tr w:rsidR="002A58BA" w:rsidRPr="005B5B85" w14:paraId="7DCA418E" w14:textId="77777777" w:rsidTr="003A34E8">
              <w:trPr>
                <w:cantSplit/>
                <w:trHeight w:val="57"/>
              </w:trPr>
              <w:tc>
                <w:tcPr>
                  <w:tcW w:w="352" w:type="dxa"/>
                  <w:tcMar>
                    <w:left w:w="85" w:type="dxa"/>
                  </w:tcMar>
                </w:tcPr>
                <w:p w14:paraId="43B54994" w14:textId="77777777" w:rsidR="002A58BA" w:rsidRPr="005B5B85" w:rsidRDefault="002A58BA" w:rsidP="003A34E8">
                  <w:pPr>
                    <w:rPr>
                      <w:szCs w:val="24"/>
                      <w:lang w:val="lt-LT"/>
                    </w:rPr>
                  </w:pPr>
                </w:p>
              </w:tc>
              <w:tc>
                <w:tcPr>
                  <w:tcW w:w="1206" w:type="dxa"/>
                  <w:vAlign w:val="center"/>
                </w:tcPr>
                <w:p w14:paraId="1CD47A79" w14:textId="77777777" w:rsidR="002A58BA" w:rsidRPr="005B5B85" w:rsidRDefault="002A58BA" w:rsidP="003A34E8">
                  <w:pPr>
                    <w:jc w:val="center"/>
                    <w:rPr>
                      <w:szCs w:val="24"/>
                      <w:lang w:val="lt-LT"/>
                    </w:rPr>
                  </w:pPr>
                </w:p>
              </w:tc>
              <w:tc>
                <w:tcPr>
                  <w:tcW w:w="2694" w:type="dxa"/>
                </w:tcPr>
                <w:p w14:paraId="1E6B4748" w14:textId="77777777" w:rsidR="002A58BA" w:rsidRPr="005B5B85" w:rsidRDefault="002A58BA" w:rsidP="003A34E8">
                  <w:pPr>
                    <w:rPr>
                      <w:sz w:val="20"/>
                      <w:lang w:val="lt-LT"/>
                    </w:rPr>
                  </w:pPr>
                  <w:r w:rsidRPr="005B5B85">
                    <w:rPr>
                      <w:szCs w:val="24"/>
                      <w:lang w:val="lt-LT"/>
                    </w:rPr>
                    <w:t xml:space="preserve">  </w:t>
                  </w:r>
                  <w:r w:rsidRPr="005B5B85">
                    <w:rPr>
                      <w:sz w:val="20"/>
                      <w:lang w:val="lt-LT"/>
                    </w:rPr>
                    <w:t>YES, please specify</w:t>
                  </w:r>
                </w:p>
              </w:tc>
              <w:tc>
                <w:tcPr>
                  <w:tcW w:w="5399" w:type="dxa"/>
                  <w:vMerge/>
                </w:tcPr>
                <w:p w14:paraId="149A4809" w14:textId="77777777" w:rsidR="002A58BA" w:rsidRPr="005B5B85" w:rsidRDefault="002A58BA" w:rsidP="003A34E8">
                  <w:pPr>
                    <w:rPr>
                      <w:szCs w:val="24"/>
                      <w:lang w:val="lt-LT"/>
                    </w:rPr>
                  </w:pPr>
                </w:p>
              </w:tc>
            </w:tr>
            <w:tr w:rsidR="002A58BA" w:rsidRPr="005B5B85" w14:paraId="68B87D9E" w14:textId="77777777" w:rsidTr="003A34E8">
              <w:trPr>
                <w:cantSplit/>
                <w:trHeight w:val="57"/>
              </w:trPr>
              <w:tc>
                <w:tcPr>
                  <w:tcW w:w="352" w:type="dxa"/>
                </w:tcPr>
                <w:p w14:paraId="5341DEF1" w14:textId="77777777" w:rsidR="002A58BA" w:rsidRPr="005B5B85" w:rsidRDefault="002A58BA" w:rsidP="003A34E8">
                  <w:pPr>
                    <w:rPr>
                      <w:sz w:val="8"/>
                      <w:szCs w:val="8"/>
                      <w:lang w:val="lt-LT"/>
                    </w:rPr>
                  </w:pPr>
                </w:p>
              </w:tc>
              <w:tc>
                <w:tcPr>
                  <w:tcW w:w="3900" w:type="dxa"/>
                  <w:gridSpan w:val="2"/>
                  <w:tcMar>
                    <w:top w:w="0" w:type="dxa"/>
                    <w:left w:w="85" w:type="dxa"/>
                  </w:tcMar>
                </w:tcPr>
                <w:p w14:paraId="2112B538" w14:textId="77777777" w:rsidR="002A58BA" w:rsidRPr="005B5B85" w:rsidRDefault="002A58BA" w:rsidP="003A34E8">
                  <w:pPr>
                    <w:rPr>
                      <w:sz w:val="8"/>
                      <w:szCs w:val="8"/>
                      <w:lang w:val="lt-LT"/>
                    </w:rPr>
                  </w:pPr>
                  <w:r w:rsidRPr="005B5B85">
                    <w:rPr>
                      <w:sz w:val="8"/>
                      <w:szCs w:val="8"/>
                      <w:lang w:val="lt-LT"/>
                    </w:rPr>
                    <w:t xml:space="preserve">    </w:t>
                  </w:r>
                </w:p>
              </w:tc>
              <w:tc>
                <w:tcPr>
                  <w:tcW w:w="5399" w:type="dxa"/>
                  <w:vMerge/>
                </w:tcPr>
                <w:p w14:paraId="65BEEDDF" w14:textId="77777777" w:rsidR="002A58BA" w:rsidRPr="005B5B85" w:rsidRDefault="002A58BA" w:rsidP="003A34E8">
                  <w:pPr>
                    <w:rPr>
                      <w:sz w:val="8"/>
                      <w:szCs w:val="8"/>
                      <w:lang w:val="lt-LT"/>
                    </w:rPr>
                  </w:pPr>
                </w:p>
              </w:tc>
            </w:tr>
            <w:tr w:rsidR="002A58BA" w:rsidRPr="005B5B85" w14:paraId="4281C03B" w14:textId="77777777" w:rsidTr="003A34E8">
              <w:trPr>
                <w:cantSplit/>
                <w:trHeight w:hRule="exact" w:val="284"/>
              </w:trPr>
              <w:tc>
                <w:tcPr>
                  <w:tcW w:w="352" w:type="dxa"/>
                </w:tcPr>
                <w:p w14:paraId="08B80F09" w14:textId="77777777" w:rsidR="002A58BA" w:rsidRPr="005B5B85" w:rsidRDefault="002A58BA" w:rsidP="003A34E8">
                  <w:pPr>
                    <w:rPr>
                      <w:szCs w:val="24"/>
                      <w:lang w:val="lt-LT"/>
                    </w:rPr>
                  </w:pPr>
                </w:p>
              </w:tc>
              <w:tc>
                <w:tcPr>
                  <w:tcW w:w="1206" w:type="dxa"/>
                  <w:tcMar>
                    <w:top w:w="0" w:type="dxa"/>
                    <w:left w:w="85" w:type="dxa"/>
                  </w:tcMar>
                  <w:vAlign w:val="center"/>
                </w:tcPr>
                <w:p w14:paraId="182590AF" w14:textId="77777777" w:rsidR="002A58BA" w:rsidRPr="005B5B85" w:rsidRDefault="002A58BA" w:rsidP="003A34E8">
                  <w:pPr>
                    <w:jc w:val="center"/>
                    <w:rPr>
                      <w:szCs w:val="24"/>
                      <w:lang w:val="lt-LT"/>
                    </w:rPr>
                  </w:pP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2694" w:type="dxa"/>
                  <w:tcMar>
                    <w:left w:w="85" w:type="dxa"/>
                  </w:tcMar>
                </w:tcPr>
                <w:p w14:paraId="742C36D4" w14:textId="77777777" w:rsidR="002A58BA" w:rsidRPr="005B5B85" w:rsidRDefault="002A58BA" w:rsidP="003A34E8">
                  <w:pPr>
                    <w:rPr>
                      <w:szCs w:val="24"/>
                      <w:lang w:val="lt-LT"/>
                    </w:rPr>
                  </w:pPr>
                  <w:r w:rsidRPr="005B5B85">
                    <w:rPr>
                      <w:szCs w:val="24"/>
                      <w:lang w:val="lt-LT"/>
                    </w:rPr>
                    <w:t>NE</w:t>
                  </w:r>
                </w:p>
              </w:tc>
              <w:tc>
                <w:tcPr>
                  <w:tcW w:w="5399" w:type="dxa"/>
                  <w:vMerge/>
                </w:tcPr>
                <w:p w14:paraId="5F405821" w14:textId="77777777" w:rsidR="002A58BA" w:rsidRPr="005B5B85" w:rsidRDefault="002A58BA" w:rsidP="003A34E8">
                  <w:pPr>
                    <w:rPr>
                      <w:szCs w:val="24"/>
                      <w:lang w:val="lt-LT"/>
                    </w:rPr>
                  </w:pPr>
                </w:p>
              </w:tc>
            </w:tr>
            <w:tr w:rsidR="002A58BA" w:rsidRPr="005B5B85" w14:paraId="163964C4" w14:textId="77777777" w:rsidTr="003A34E8">
              <w:trPr>
                <w:cantSplit/>
                <w:trHeight w:hRule="exact" w:val="284"/>
              </w:trPr>
              <w:tc>
                <w:tcPr>
                  <w:tcW w:w="352" w:type="dxa"/>
                </w:tcPr>
                <w:p w14:paraId="06B873E6" w14:textId="77777777" w:rsidR="002A58BA" w:rsidRPr="005B5B85" w:rsidRDefault="002A58BA" w:rsidP="003A34E8">
                  <w:pPr>
                    <w:rPr>
                      <w:szCs w:val="24"/>
                      <w:lang w:val="lt-LT"/>
                    </w:rPr>
                  </w:pPr>
                </w:p>
              </w:tc>
              <w:tc>
                <w:tcPr>
                  <w:tcW w:w="1206" w:type="dxa"/>
                  <w:tcMar>
                    <w:top w:w="0" w:type="dxa"/>
                    <w:left w:w="85" w:type="dxa"/>
                  </w:tcMar>
                </w:tcPr>
                <w:p w14:paraId="6D42F793" w14:textId="77777777" w:rsidR="002A58BA" w:rsidRPr="005B5B85" w:rsidRDefault="002A58BA" w:rsidP="003A34E8">
                  <w:pPr>
                    <w:jc w:val="center"/>
                    <w:rPr>
                      <w:szCs w:val="24"/>
                      <w:lang w:val="lt-LT"/>
                    </w:rPr>
                  </w:pPr>
                </w:p>
              </w:tc>
              <w:tc>
                <w:tcPr>
                  <w:tcW w:w="2694" w:type="dxa"/>
                  <w:tcMar>
                    <w:left w:w="85" w:type="dxa"/>
                  </w:tcMar>
                </w:tcPr>
                <w:p w14:paraId="3D20A502" w14:textId="77777777" w:rsidR="002A58BA" w:rsidRPr="005B5B85" w:rsidRDefault="002A58BA" w:rsidP="003A34E8">
                  <w:pPr>
                    <w:rPr>
                      <w:sz w:val="20"/>
                      <w:lang w:val="lt-LT"/>
                    </w:rPr>
                  </w:pPr>
                  <w:r w:rsidRPr="005B5B85">
                    <w:rPr>
                      <w:sz w:val="20"/>
                      <w:lang w:val="lt-LT"/>
                    </w:rPr>
                    <w:t>NO</w:t>
                  </w:r>
                </w:p>
              </w:tc>
              <w:tc>
                <w:tcPr>
                  <w:tcW w:w="5399" w:type="dxa"/>
                  <w:vMerge/>
                </w:tcPr>
                <w:p w14:paraId="28671911" w14:textId="77777777" w:rsidR="002A58BA" w:rsidRPr="005B5B85" w:rsidRDefault="002A58BA" w:rsidP="003A34E8">
                  <w:pPr>
                    <w:rPr>
                      <w:szCs w:val="24"/>
                      <w:lang w:val="lt-LT"/>
                    </w:rPr>
                  </w:pPr>
                </w:p>
              </w:tc>
            </w:tr>
            <w:tr w:rsidR="002A58BA" w:rsidRPr="005B5B85" w14:paraId="77A67C5E" w14:textId="77777777" w:rsidTr="003A34E8">
              <w:trPr>
                <w:cantSplit/>
                <w:trHeight w:hRule="exact" w:val="68"/>
              </w:trPr>
              <w:tc>
                <w:tcPr>
                  <w:tcW w:w="352" w:type="dxa"/>
                </w:tcPr>
                <w:p w14:paraId="32DB6089" w14:textId="77777777" w:rsidR="002A58BA" w:rsidRPr="005B5B85" w:rsidRDefault="002A58BA" w:rsidP="003A34E8">
                  <w:pPr>
                    <w:rPr>
                      <w:szCs w:val="24"/>
                      <w:lang w:val="lt-LT"/>
                    </w:rPr>
                  </w:pPr>
                </w:p>
              </w:tc>
              <w:tc>
                <w:tcPr>
                  <w:tcW w:w="1206" w:type="dxa"/>
                  <w:tcMar>
                    <w:top w:w="0" w:type="dxa"/>
                    <w:left w:w="85" w:type="dxa"/>
                  </w:tcMar>
                </w:tcPr>
                <w:p w14:paraId="25133D7D" w14:textId="77777777" w:rsidR="002A58BA" w:rsidRPr="005B5B85" w:rsidRDefault="002A58BA" w:rsidP="003A34E8">
                  <w:pPr>
                    <w:rPr>
                      <w:szCs w:val="24"/>
                      <w:lang w:val="lt-LT"/>
                    </w:rPr>
                  </w:pPr>
                </w:p>
              </w:tc>
              <w:tc>
                <w:tcPr>
                  <w:tcW w:w="8093" w:type="dxa"/>
                  <w:gridSpan w:val="2"/>
                  <w:tcMar>
                    <w:left w:w="85" w:type="dxa"/>
                  </w:tcMar>
                </w:tcPr>
                <w:p w14:paraId="6E2AB674" w14:textId="77777777" w:rsidR="002A58BA" w:rsidRPr="005B5B85" w:rsidRDefault="002A58BA" w:rsidP="003A34E8">
                  <w:pPr>
                    <w:rPr>
                      <w:szCs w:val="24"/>
                      <w:lang w:val="lt-LT"/>
                    </w:rPr>
                  </w:pPr>
                </w:p>
              </w:tc>
            </w:tr>
          </w:tbl>
          <w:p w14:paraId="48FE28A5" w14:textId="77777777" w:rsidR="002A58BA" w:rsidRPr="005B5B85" w:rsidRDefault="002A58BA" w:rsidP="003A34E8">
            <w:pPr>
              <w:rPr>
                <w:b/>
                <w:bCs/>
                <w:szCs w:val="24"/>
                <w:lang w:val="lt-LT"/>
              </w:rPr>
            </w:pPr>
          </w:p>
        </w:tc>
      </w:tr>
      <w:tr w:rsidR="002A58BA" w:rsidRPr="005B5B85" w14:paraId="0FF38B60" w14:textId="77777777" w:rsidTr="001507B3">
        <w:trPr>
          <w:cantSplit/>
          <w:jc w:val="center"/>
        </w:trPr>
        <w:tc>
          <w:tcPr>
            <w:tcW w:w="546" w:type="dxa"/>
            <w:tcBorders>
              <w:top w:val="single" w:sz="4" w:space="0" w:color="auto"/>
              <w:bottom w:val="nil"/>
            </w:tcBorders>
            <w:tcMar>
              <w:top w:w="57" w:type="dxa"/>
            </w:tcMar>
            <w:vAlign w:val="center"/>
          </w:tcPr>
          <w:p w14:paraId="56FD9639" w14:textId="77777777" w:rsidR="002A58BA" w:rsidRPr="005B5B85" w:rsidRDefault="002A58BA" w:rsidP="003A34E8">
            <w:pPr>
              <w:jc w:val="center"/>
              <w:rPr>
                <w:b/>
                <w:sz w:val="6"/>
                <w:szCs w:val="6"/>
                <w:lang w:val="lt-LT"/>
              </w:rPr>
            </w:pPr>
          </w:p>
        </w:tc>
        <w:tc>
          <w:tcPr>
            <w:tcW w:w="9709" w:type="dxa"/>
            <w:gridSpan w:val="3"/>
            <w:tcBorders>
              <w:top w:val="single" w:sz="4" w:space="0" w:color="auto"/>
              <w:bottom w:val="nil"/>
            </w:tcBorders>
            <w:vAlign w:val="center"/>
          </w:tcPr>
          <w:p w14:paraId="5978F248" w14:textId="77777777" w:rsidR="002A58BA" w:rsidRPr="005B5B85" w:rsidRDefault="002A58BA" w:rsidP="003A34E8">
            <w:pPr>
              <w:jc w:val="center"/>
              <w:rPr>
                <w:b/>
                <w:sz w:val="6"/>
                <w:szCs w:val="6"/>
                <w:lang w:val="lt-LT"/>
              </w:rPr>
            </w:pPr>
          </w:p>
        </w:tc>
      </w:tr>
      <w:tr w:rsidR="002A58BA" w:rsidRPr="005B5B85" w14:paraId="769C427B" w14:textId="77777777" w:rsidTr="001507B3">
        <w:trPr>
          <w:cantSplit/>
          <w:jc w:val="center"/>
        </w:trPr>
        <w:tc>
          <w:tcPr>
            <w:tcW w:w="546" w:type="dxa"/>
            <w:tcBorders>
              <w:top w:val="nil"/>
              <w:bottom w:val="nil"/>
            </w:tcBorders>
            <w:tcMar>
              <w:top w:w="57" w:type="dxa"/>
            </w:tcMar>
          </w:tcPr>
          <w:p w14:paraId="0D36A5D7" w14:textId="77777777" w:rsidR="002A58BA" w:rsidRPr="005B5B85" w:rsidRDefault="002A58BA" w:rsidP="003A34E8">
            <w:pPr>
              <w:jc w:val="center"/>
              <w:rPr>
                <w:b/>
                <w:szCs w:val="24"/>
                <w:lang w:val="lt-LT"/>
              </w:rPr>
            </w:pPr>
            <w:r w:rsidRPr="005B5B85">
              <w:rPr>
                <w:b/>
                <w:szCs w:val="24"/>
                <w:lang w:val="lt-LT"/>
              </w:rPr>
              <w:t>8.</w:t>
            </w:r>
          </w:p>
        </w:tc>
        <w:tc>
          <w:tcPr>
            <w:tcW w:w="9709" w:type="dxa"/>
            <w:gridSpan w:val="3"/>
            <w:tcBorders>
              <w:top w:val="nil"/>
              <w:bottom w:val="nil"/>
            </w:tcBorders>
          </w:tcPr>
          <w:p w14:paraId="0484D2EB" w14:textId="77777777" w:rsidR="002A58BA" w:rsidRPr="005B5B85" w:rsidRDefault="002A58BA" w:rsidP="003A34E8">
            <w:pPr>
              <w:rPr>
                <w:b/>
                <w:szCs w:val="24"/>
                <w:lang w:val="lt-LT"/>
              </w:rPr>
            </w:pPr>
            <w:r w:rsidRPr="005B5B85">
              <w:rPr>
                <w:b/>
                <w:szCs w:val="24"/>
                <w:lang w:val="lt-LT"/>
              </w:rPr>
              <w:t>Informacija apie genetiškai modifikuotus organizmus (toliau – GMO):</w:t>
            </w:r>
          </w:p>
        </w:tc>
      </w:tr>
      <w:tr w:rsidR="002A58BA" w:rsidRPr="005B5B85" w14:paraId="439FD0BE" w14:textId="77777777" w:rsidTr="001507B3">
        <w:trPr>
          <w:cantSplit/>
          <w:jc w:val="center"/>
        </w:trPr>
        <w:tc>
          <w:tcPr>
            <w:tcW w:w="546" w:type="dxa"/>
            <w:tcBorders>
              <w:top w:val="nil"/>
              <w:bottom w:val="nil"/>
            </w:tcBorders>
            <w:tcMar>
              <w:top w:w="57" w:type="dxa"/>
            </w:tcMar>
          </w:tcPr>
          <w:p w14:paraId="63AF62F7" w14:textId="77777777" w:rsidR="002A58BA" w:rsidRPr="005B5B85" w:rsidRDefault="002A58BA" w:rsidP="003A34E8">
            <w:pPr>
              <w:jc w:val="center"/>
              <w:rPr>
                <w:b/>
                <w:szCs w:val="24"/>
                <w:lang w:val="lt-LT"/>
              </w:rPr>
            </w:pPr>
          </w:p>
        </w:tc>
        <w:tc>
          <w:tcPr>
            <w:tcW w:w="9709" w:type="dxa"/>
            <w:gridSpan w:val="3"/>
            <w:tcBorders>
              <w:top w:val="nil"/>
              <w:bottom w:val="nil"/>
            </w:tcBorders>
          </w:tcPr>
          <w:p w14:paraId="5A74885A" w14:textId="77777777" w:rsidR="002A58BA" w:rsidRPr="005B5B85" w:rsidRDefault="002A58BA" w:rsidP="003A34E8">
            <w:pPr>
              <w:rPr>
                <w:b/>
                <w:szCs w:val="24"/>
                <w:lang w:val="lt-LT"/>
              </w:rPr>
            </w:pPr>
            <w:r w:rsidRPr="005B5B85">
              <w:rPr>
                <w:bCs/>
                <w:sz w:val="20"/>
                <w:lang w:val="lt-LT"/>
              </w:rPr>
              <w:t>GMO information required</w:t>
            </w:r>
          </w:p>
        </w:tc>
      </w:tr>
      <w:tr w:rsidR="002A58BA" w:rsidRPr="005B5B85" w14:paraId="0D821D8D" w14:textId="77777777" w:rsidTr="001507B3">
        <w:trPr>
          <w:cantSplit/>
          <w:jc w:val="center"/>
        </w:trPr>
        <w:tc>
          <w:tcPr>
            <w:tcW w:w="546" w:type="dxa"/>
            <w:tcBorders>
              <w:top w:val="nil"/>
              <w:bottom w:val="nil"/>
            </w:tcBorders>
            <w:tcMar>
              <w:top w:w="57" w:type="dxa"/>
            </w:tcMar>
          </w:tcPr>
          <w:p w14:paraId="6517E003" w14:textId="77777777" w:rsidR="002A58BA" w:rsidRPr="005B5B85" w:rsidRDefault="002A58BA" w:rsidP="003A34E8">
            <w:pPr>
              <w:jc w:val="center"/>
              <w:rPr>
                <w:b/>
                <w:sz w:val="6"/>
                <w:szCs w:val="6"/>
                <w:lang w:val="lt-LT"/>
              </w:rPr>
            </w:pPr>
          </w:p>
        </w:tc>
        <w:tc>
          <w:tcPr>
            <w:tcW w:w="9709" w:type="dxa"/>
            <w:gridSpan w:val="3"/>
            <w:tcBorders>
              <w:top w:val="nil"/>
              <w:bottom w:val="nil"/>
            </w:tcBorders>
          </w:tcPr>
          <w:p w14:paraId="5FF9CEDF" w14:textId="77777777" w:rsidR="002A58BA" w:rsidRPr="005B5B85" w:rsidRDefault="002A58BA" w:rsidP="003A34E8">
            <w:pPr>
              <w:rPr>
                <w:b/>
                <w:sz w:val="6"/>
                <w:szCs w:val="6"/>
                <w:lang w:val="lt-LT"/>
              </w:rPr>
            </w:pPr>
          </w:p>
        </w:tc>
      </w:tr>
      <w:tr w:rsidR="002A58BA" w:rsidRPr="005B5B85" w14:paraId="0F1B5929" w14:textId="77777777" w:rsidTr="001507B3">
        <w:trPr>
          <w:cantSplit/>
          <w:jc w:val="center"/>
        </w:trPr>
        <w:tc>
          <w:tcPr>
            <w:tcW w:w="546" w:type="dxa"/>
            <w:tcBorders>
              <w:top w:val="nil"/>
              <w:bottom w:val="nil"/>
            </w:tcBorders>
            <w:tcMar>
              <w:top w:w="57" w:type="dxa"/>
            </w:tcMar>
          </w:tcPr>
          <w:p w14:paraId="53B46A36" w14:textId="77777777" w:rsidR="002A58BA" w:rsidRPr="005B5B85" w:rsidRDefault="002A58BA" w:rsidP="003A34E8">
            <w:pPr>
              <w:jc w:val="center"/>
              <w:rPr>
                <w:b/>
                <w:szCs w:val="24"/>
                <w:lang w:val="lt-LT"/>
              </w:rPr>
            </w:pPr>
            <w:r w:rsidRPr="005B5B85">
              <w:rPr>
                <w:b/>
                <w:szCs w:val="24"/>
                <w:lang w:val="lt-LT"/>
              </w:rPr>
              <w:t>8.1.</w:t>
            </w:r>
          </w:p>
        </w:tc>
        <w:tc>
          <w:tcPr>
            <w:tcW w:w="9709" w:type="dxa"/>
            <w:gridSpan w:val="3"/>
            <w:tcBorders>
              <w:top w:val="nil"/>
              <w:bottom w:val="nil"/>
            </w:tcBorders>
          </w:tcPr>
          <w:p w14:paraId="4B5B781A" w14:textId="77777777" w:rsidR="002A58BA" w:rsidRPr="005B5B85" w:rsidRDefault="002A58BA" w:rsidP="003A34E8">
            <w:pPr>
              <w:rPr>
                <w:b/>
                <w:szCs w:val="24"/>
                <w:lang w:val="lt-LT"/>
              </w:rPr>
            </w:pPr>
            <w:r w:rsidRPr="005B5B85">
              <w:rPr>
                <w:lang w:val="lt-LT"/>
              </w:rPr>
              <w:t xml:space="preserve">Veislė laikoma GMO kaip apibrėžta </w:t>
            </w:r>
            <w:r w:rsidRPr="005B5B85">
              <w:rPr>
                <w:rStyle w:val="hps"/>
                <w:lang w:val="lt-LT"/>
              </w:rPr>
              <w:t xml:space="preserve">2001 m. kovo 12 d. Europos Parlamento ir </w:t>
            </w:r>
            <w:r w:rsidRPr="005B5B85">
              <w:rPr>
                <w:lang w:val="lt-LT"/>
              </w:rPr>
              <w:t xml:space="preserve">Tarybos direktyvos 2001/18/EB dėl genetiškai modifikuotų organizmų apgalvoto išleidimo į aplinką ir panaikinančios Tarybos direktyvą 90/220/EEB 2 straipsnio 2 dalyje. </w:t>
            </w:r>
          </w:p>
        </w:tc>
      </w:tr>
      <w:tr w:rsidR="002A58BA" w:rsidRPr="005B5B85" w14:paraId="2D85CD19" w14:textId="77777777" w:rsidTr="001507B3">
        <w:trPr>
          <w:cantSplit/>
          <w:jc w:val="center"/>
        </w:trPr>
        <w:tc>
          <w:tcPr>
            <w:tcW w:w="546" w:type="dxa"/>
            <w:tcBorders>
              <w:top w:val="nil"/>
              <w:bottom w:val="nil"/>
            </w:tcBorders>
            <w:tcMar>
              <w:top w:w="57" w:type="dxa"/>
            </w:tcMar>
          </w:tcPr>
          <w:p w14:paraId="273839F6" w14:textId="77777777" w:rsidR="002A58BA" w:rsidRPr="005B5B85" w:rsidRDefault="002A58BA" w:rsidP="003A34E8">
            <w:pPr>
              <w:jc w:val="center"/>
              <w:rPr>
                <w:b/>
                <w:szCs w:val="24"/>
                <w:lang w:val="lt-LT"/>
              </w:rPr>
            </w:pPr>
          </w:p>
        </w:tc>
        <w:tc>
          <w:tcPr>
            <w:tcW w:w="9709" w:type="dxa"/>
            <w:gridSpan w:val="3"/>
            <w:tcBorders>
              <w:top w:val="nil"/>
              <w:bottom w:val="nil"/>
            </w:tcBorders>
          </w:tcPr>
          <w:p w14:paraId="33145175" w14:textId="77777777" w:rsidR="002A58BA" w:rsidRPr="005B5B85" w:rsidRDefault="002A58BA" w:rsidP="003A34E8">
            <w:pPr>
              <w:rPr>
                <w:b/>
                <w:szCs w:val="24"/>
                <w:lang w:val="lt-LT"/>
              </w:rPr>
            </w:pPr>
            <w:r w:rsidRPr="005B5B85">
              <w:rPr>
                <w:sz w:val="20"/>
                <w:lang w:val="lt-LT"/>
              </w:rPr>
              <w:t>The variety represents a Genetically Modified Organism within the meaning of Article 2(2) of Council Directive EC/2001/18 of 12/03/2001.</w:t>
            </w:r>
          </w:p>
        </w:tc>
      </w:tr>
      <w:tr w:rsidR="002A58BA" w:rsidRPr="005B5B85" w14:paraId="665DA23C" w14:textId="77777777" w:rsidTr="001507B3">
        <w:trPr>
          <w:cantSplit/>
          <w:jc w:val="center"/>
        </w:trPr>
        <w:tc>
          <w:tcPr>
            <w:tcW w:w="546" w:type="dxa"/>
            <w:tcBorders>
              <w:top w:val="nil"/>
              <w:bottom w:val="nil"/>
            </w:tcBorders>
            <w:tcMar>
              <w:top w:w="57" w:type="dxa"/>
            </w:tcMar>
          </w:tcPr>
          <w:p w14:paraId="0119F886" w14:textId="77777777" w:rsidR="002A58BA" w:rsidRPr="005B5B85" w:rsidRDefault="002A58BA" w:rsidP="003A34E8">
            <w:pPr>
              <w:jc w:val="center"/>
              <w:rPr>
                <w:b/>
                <w:sz w:val="6"/>
                <w:szCs w:val="6"/>
                <w:lang w:val="lt-LT"/>
              </w:rPr>
            </w:pPr>
          </w:p>
        </w:tc>
        <w:tc>
          <w:tcPr>
            <w:tcW w:w="9709" w:type="dxa"/>
            <w:gridSpan w:val="3"/>
            <w:tcBorders>
              <w:top w:val="nil"/>
              <w:bottom w:val="nil"/>
            </w:tcBorders>
          </w:tcPr>
          <w:p w14:paraId="5C5FE83F" w14:textId="77777777" w:rsidR="002A58BA" w:rsidRPr="005B5B85" w:rsidRDefault="002A58BA" w:rsidP="003A34E8">
            <w:pPr>
              <w:rPr>
                <w:sz w:val="6"/>
                <w:szCs w:val="6"/>
                <w:lang w:val="lt-LT"/>
              </w:rPr>
            </w:pPr>
          </w:p>
        </w:tc>
      </w:tr>
      <w:tr w:rsidR="002A58BA" w:rsidRPr="005B5B85" w14:paraId="4EFA344A" w14:textId="77777777" w:rsidTr="001507B3">
        <w:trPr>
          <w:cantSplit/>
          <w:jc w:val="center"/>
        </w:trPr>
        <w:tc>
          <w:tcPr>
            <w:tcW w:w="546" w:type="dxa"/>
            <w:tcBorders>
              <w:top w:val="nil"/>
              <w:bottom w:val="nil"/>
            </w:tcBorders>
            <w:tcMar>
              <w:top w:w="57" w:type="dxa"/>
            </w:tcMar>
          </w:tcPr>
          <w:p w14:paraId="3125CBF0" w14:textId="77777777" w:rsidR="002A58BA" w:rsidRPr="005B5B85" w:rsidRDefault="002A58BA" w:rsidP="003A34E8">
            <w:pPr>
              <w:jc w:val="center"/>
              <w:rPr>
                <w:b/>
                <w:szCs w:val="24"/>
                <w:lang w:val="lt-LT"/>
              </w:rPr>
            </w:pPr>
          </w:p>
        </w:tc>
        <w:tc>
          <w:tcPr>
            <w:tcW w:w="1550" w:type="dxa"/>
            <w:tcBorders>
              <w:top w:val="nil"/>
              <w:bottom w:val="nil"/>
            </w:tcBorders>
          </w:tcPr>
          <w:p w14:paraId="120D7E7F" w14:textId="77777777" w:rsidR="002A58BA" w:rsidRPr="005B5B85" w:rsidRDefault="002A58BA" w:rsidP="003A34E8">
            <w:pPr>
              <w:jc w:val="center"/>
              <w:rPr>
                <w:sz w:val="20"/>
                <w:lang w:val="lt-LT"/>
              </w:rPr>
            </w:pPr>
            <w:r w:rsidRPr="005B5B85">
              <w:rPr>
                <w:szCs w:val="24"/>
                <w:lang w:val="lt-LT"/>
              </w:rPr>
              <w:t xml:space="preserve">  </w:t>
            </w:r>
            <w:r w:rsidRPr="005B5B85">
              <w:rPr>
                <w:szCs w:val="24"/>
                <w:lang w:val="lt-LT"/>
              </w:rPr>
              <w:fldChar w:fldCharType="begin">
                <w:ffData>
                  <w:name w:val="gmo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1311" w:type="dxa"/>
            <w:tcBorders>
              <w:top w:val="nil"/>
              <w:bottom w:val="nil"/>
            </w:tcBorders>
          </w:tcPr>
          <w:p w14:paraId="2ABA8C7B" w14:textId="77777777" w:rsidR="002A58BA" w:rsidRPr="005B5B85" w:rsidRDefault="002A58BA" w:rsidP="003A34E8">
            <w:pPr>
              <w:rPr>
                <w:sz w:val="20"/>
                <w:lang w:val="lt-LT"/>
              </w:rPr>
            </w:pPr>
            <w:r w:rsidRPr="005B5B85">
              <w:rPr>
                <w:szCs w:val="24"/>
                <w:lang w:val="lt-LT"/>
              </w:rPr>
              <w:t xml:space="preserve"> TAIP</w:t>
            </w:r>
          </w:p>
        </w:tc>
        <w:tc>
          <w:tcPr>
            <w:tcW w:w="6848" w:type="dxa"/>
            <w:tcBorders>
              <w:top w:val="nil"/>
              <w:bottom w:val="nil"/>
            </w:tcBorders>
          </w:tcPr>
          <w:p w14:paraId="51AC02F4" w14:textId="77777777" w:rsidR="002A58BA" w:rsidRPr="005B5B85" w:rsidRDefault="002A58BA" w:rsidP="003A34E8">
            <w:pPr>
              <w:jc w:val="both"/>
              <w:rPr>
                <w:sz w:val="20"/>
                <w:lang w:val="lt-LT"/>
              </w:rPr>
            </w:pPr>
          </w:p>
        </w:tc>
      </w:tr>
      <w:tr w:rsidR="002A58BA" w:rsidRPr="005B5B85" w14:paraId="609D3422" w14:textId="77777777" w:rsidTr="001507B3">
        <w:trPr>
          <w:cantSplit/>
          <w:jc w:val="center"/>
        </w:trPr>
        <w:tc>
          <w:tcPr>
            <w:tcW w:w="546" w:type="dxa"/>
            <w:tcBorders>
              <w:top w:val="nil"/>
              <w:bottom w:val="nil"/>
            </w:tcBorders>
            <w:tcMar>
              <w:top w:w="57" w:type="dxa"/>
            </w:tcMar>
          </w:tcPr>
          <w:p w14:paraId="6FB4D911" w14:textId="77777777" w:rsidR="002A58BA" w:rsidRPr="005B5B85" w:rsidRDefault="002A58BA" w:rsidP="003A34E8">
            <w:pPr>
              <w:jc w:val="center"/>
              <w:rPr>
                <w:b/>
                <w:szCs w:val="24"/>
                <w:lang w:val="lt-LT"/>
              </w:rPr>
            </w:pPr>
          </w:p>
        </w:tc>
        <w:tc>
          <w:tcPr>
            <w:tcW w:w="1550" w:type="dxa"/>
            <w:tcBorders>
              <w:top w:val="nil"/>
              <w:bottom w:val="nil"/>
            </w:tcBorders>
          </w:tcPr>
          <w:p w14:paraId="07F84762" w14:textId="77777777" w:rsidR="002A58BA" w:rsidRPr="005B5B85" w:rsidRDefault="002A58BA" w:rsidP="003A34E8">
            <w:pPr>
              <w:jc w:val="center"/>
              <w:rPr>
                <w:szCs w:val="24"/>
                <w:lang w:val="lt-LT"/>
              </w:rPr>
            </w:pPr>
          </w:p>
        </w:tc>
        <w:tc>
          <w:tcPr>
            <w:tcW w:w="1311" w:type="dxa"/>
            <w:tcBorders>
              <w:top w:val="nil"/>
              <w:bottom w:val="nil"/>
            </w:tcBorders>
          </w:tcPr>
          <w:p w14:paraId="5AD724C9" w14:textId="77777777" w:rsidR="002A58BA" w:rsidRPr="005B5B85" w:rsidRDefault="002A58BA" w:rsidP="003A34E8">
            <w:pPr>
              <w:rPr>
                <w:sz w:val="20"/>
                <w:lang w:val="lt-LT"/>
              </w:rPr>
            </w:pPr>
            <w:r w:rsidRPr="005B5B85">
              <w:rPr>
                <w:szCs w:val="24"/>
                <w:lang w:val="lt-LT"/>
              </w:rPr>
              <w:t xml:space="preserve"> </w:t>
            </w:r>
            <w:r w:rsidRPr="005B5B85">
              <w:rPr>
                <w:sz w:val="20"/>
                <w:lang w:val="lt-LT"/>
              </w:rPr>
              <w:t>YES</w:t>
            </w:r>
          </w:p>
        </w:tc>
        <w:tc>
          <w:tcPr>
            <w:tcW w:w="6848" w:type="dxa"/>
            <w:tcBorders>
              <w:top w:val="nil"/>
              <w:bottom w:val="nil"/>
            </w:tcBorders>
          </w:tcPr>
          <w:p w14:paraId="0AAB16FA" w14:textId="77777777" w:rsidR="002A58BA" w:rsidRPr="005B5B85" w:rsidRDefault="002A58BA" w:rsidP="003A34E8">
            <w:pPr>
              <w:jc w:val="both"/>
              <w:rPr>
                <w:sz w:val="20"/>
                <w:lang w:val="lt-LT"/>
              </w:rPr>
            </w:pPr>
          </w:p>
        </w:tc>
      </w:tr>
      <w:tr w:rsidR="002A58BA" w:rsidRPr="005B5B85" w14:paraId="5077E51F" w14:textId="77777777" w:rsidTr="001507B3">
        <w:trPr>
          <w:cantSplit/>
          <w:jc w:val="center"/>
        </w:trPr>
        <w:tc>
          <w:tcPr>
            <w:tcW w:w="546" w:type="dxa"/>
            <w:tcBorders>
              <w:top w:val="nil"/>
              <w:bottom w:val="nil"/>
            </w:tcBorders>
            <w:tcMar>
              <w:top w:w="57" w:type="dxa"/>
            </w:tcMar>
          </w:tcPr>
          <w:p w14:paraId="09E5E8DA" w14:textId="77777777" w:rsidR="002A58BA" w:rsidRPr="005B5B85" w:rsidRDefault="002A58BA" w:rsidP="003A34E8">
            <w:pPr>
              <w:jc w:val="center"/>
              <w:rPr>
                <w:b/>
                <w:szCs w:val="24"/>
                <w:lang w:val="lt-LT"/>
              </w:rPr>
            </w:pPr>
          </w:p>
        </w:tc>
        <w:tc>
          <w:tcPr>
            <w:tcW w:w="9709" w:type="dxa"/>
            <w:gridSpan w:val="3"/>
            <w:tcBorders>
              <w:top w:val="nil"/>
              <w:bottom w:val="nil"/>
            </w:tcBorders>
          </w:tcPr>
          <w:p w14:paraId="5422A745" w14:textId="77777777" w:rsidR="002A58BA" w:rsidRPr="005B5B85" w:rsidRDefault="002A58BA" w:rsidP="003A34E8">
            <w:pPr>
              <w:rPr>
                <w:sz w:val="20"/>
                <w:lang w:val="lt-LT"/>
              </w:rPr>
            </w:pPr>
            <w:r w:rsidRPr="005B5B85">
              <w:rPr>
                <w:szCs w:val="24"/>
                <w:lang w:val="lt-LT"/>
              </w:rPr>
              <w:t>Jei taip, prašome pridėti atsakingų institucijų raštiško patvirtinimo kopiją, kad, atliekant veislės techninį patikrinimą pagal 1994 m. liepos 27 d. Tarybos reglamento (EB) Nr. 2100/94 dėl augalų veislių teisinės apsaugos Bendrijoje 55 ir 56 straipsnį, pavojus aplinkai nekils, kaip tai numato minėtos direktyvos nuostatos.</w:t>
            </w:r>
          </w:p>
        </w:tc>
      </w:tr>
      <w:tr w:rsidR="002A58BA" w:rsidRPr="005B5B85" w14:paraId="42345012" w14:textId="77777777" w:rsidTr="001507B3">
        <w:trPr>
          <w:cantSplit/>
          <w:jc w:val="center"/>
        </w:trPr>
        <w:tc>
          <w:tcPr>
            <w:tcW w:w="546" w:type="dxa"/>
            <w:tcBorders>
              <w:top w:val="nil"/>
              <w:bottom w:val="nil"/>
            </w:tcBorders>
            <w:tcMar>
              <w:top w:w="57" w:type="dxa"/>
            </w:tcMar>
          </w:tcPr>
          <w:p w14:paraId="229DB50C" w14:textId="77777777" w:rsidR="002A58BA" w:rsidRPr="005B5B85" w:rsidRDefault="002A58BA" w:rsidP="003A34E8">
            <w:pPr>
              <w:jc w:val="center"/>
              <w:rPr>
                <w:b/>
                <w:szCs w:val="24"/>
                <w:lang w:val="lt-LT"/>
              </w:rPr>
            </w:pPr>
          </w:p>
        </w:tc>
        <w:tc>
          <w:tcPr>
            <w:tcW w:w="9709" w:type="dxa"/>
            <w:gridSpan w:val="3"/>
            <w:tcBorders>
              <w:top w:val="nil"/>
              <w:bottom w:val="nil"/>
            </w:tcBorders>
          </w:tcPr>
          <w:p w14:paraId="17375E96" w14:textId="77777777" w:rsidR="002A58BA" w:rsidRPr="005B5B85" w:rsidRDefault="002A58BA" w:rsidP="003A34E8">
            <w:pPr>
              <w:rPr>
                <w:sz w:val="20"/>
                <w:lang w:val="lt-LT"/>
              </w:rPr>
            </w:pPr>
            <w:r w:rsidRPr="005B5B85">
              <w:rPr>
                <w:sz w:val="20"/>
                <w:lang w:val="lt-LT"/>
              </w:rPr>
              <w:t xml:space="preserve">If yes, please attach a copy of the written attestation of the responsible authorities stating that a technical examination of the variety under Article 55 and 56 of the Basic Regulation (EC) No. 2100/94 does not pose risks to the environment according to the norms of the above-mentioned Directive. </w:t>
            </w:r>
          </w:p>
        </w:tc>
      </w:tr>
      <w:tr w:rsidR="002A58BA" w:rsidRPr="005B5B85" w14:paraId="2CB454FA" w14:textId="77777777" w:rsidTr="001507B3">
        <w:trPr>
          <w:cantSplit/>
          <w:jc w:val="center"/>
        </w:trPr>
        <w:tc>
          <w:tcPr>
            <w:tcW w:w="546" w:type="dxa"/>
            <w:tcBorders>
              <w:top w:val="nil"/>
              <w:bottom w:val="single" w:sz="4" w:space="0" w:color="auto"/>
            </w:tcBorders>
            <w:tcMar>
              <w:top w:w="57" w:type="dxa"/>
            </w:tcMar>
          </w:tcPr>
          <w:p w14:paraId="6BF0A97D" w14:textId="77777777" w:rsidR="002A58BA" w:rsidRPr="005B5B85" w:rsidRDefault="002A58BA" w:rsidP="003A34E8">
            <w:pPr>
              <w:jc w:val="center"/>
              <w:rPr>
                <w:b/>
                <w:sz w:val="6"/>
                <w:szCs w:val="6"/>
                <w:lang w:val="lt-LT"/>
              </w:rPr>
            </w:pPr>
          </w:p>
        </w:tc>
        <w:tc>
          <w:tcPr>
            <w:tcW w:w="9709" w:type="dxa"/>
            <w:gridSpan w:val="3"/>
            <w:tcBorders>
              <w:top w:val="nil"/>
              <w:bottom w:val="single" w:sz="4" w:space="0" w:color="auto"/>
            </w:tcBorders>
          </w:tcPr>
          <w:p w14:paraId="0AA31048" w14:textId="77777777" w:rsidR="002A58BA" w:rsidRPr="005B5B85" w:rsidRDefault="002A58BA" w:rsidP="003A34E8">
            <w:pPr>
              <w:rPr>
                <w:sz w:val="6"/>
                <w:szCs w:val="6"/>
                <w:lang w:val="lt-LT"/>
              </w:rPr>
            </w:pPr>
          </w:p>
        </w:tc>
      </w:tr>
      <w:tr w:rsidR="002A58BA" w:rsidRPr="005B5B85" w14:paraId="6996501D" w14:textId="77777777" w:rsidTr="001507B3">
        <w:trPr>
          <w:cantSplit/>
          <w:jc w:val="center"/>
        </w:trPr>
        <w:tc>
          <w:tcPr>
            <w:tcW w:w="546" w:type="dxa"/>
            <w:tcBorders>
              <w:top w:val="single" w:sz="4" w:space="0" w:color="auto"/>
              <w:bottom w:val="nil"/>
            </w:tcBorders>
            <w:tcMar>
              <w:top w:w="57" w:type="dxa"/>
            </w:tcMar>
          </w:tcPr>
          <w:p w14:paraId="1D2CC4DA" w14:textId="77777777" w:rsidR="002A58BA" w:rsidRPr="005B5B85" w:rsidRDefault="002A58BA" w:rsidP="003A34E8">
            <w:pPr>
              <w:jc w:val="center"/>
              <w:rPr>
                <w:b/>
                <w:szCs w:val="24"/>
                <w:lang w:val="lt-LT"/>
              </w:rPr>
            </w:pPr>
          </w:p>
        </w:tc>
        <w:tc>
          <w:tcPr>
            <w:tcW w:w="1550" w:type="dxa"/>
            <w:tcBorders>
              <w:top w:val="single" w:sz="4" w:space="0" w:color="auto"/>
              <w:bottom w:val="nil"/>
            </w:tcBorders>
          </w:tcPr>
          <w:p w14:paraId="5988A45A" w14:textId="77777777" w:rsidR="002A58BA" w:rsidRPr="005B5B85" w:rsidRDefault="002A58BA" w:rsidP="003A34E8">
            <w:pPr>
              <w:jc w:val="center"/>
              <w:rPr>
                <w:sz w:val="20"/>
                <w:lang w:val="lt-LT"/>
              </w:rPr>
            </w:pPr>
            <w:bookmarkStart w:id="12" w:name="gmo_no"/>
            <w:r w:rsidRPr="005B5B85">
              <w:rPr>
                <w:szCs w:val="24"/>
                <w:lang w:val="lt-LT"/>
              </w:rPr>
              <w:t xml:space="preserve"> </w:t>
            </w:r>
            <w:r w:rsidRPr="005B5B85">
              <w:rPr>
                <w:szCs w:val="24"/>
                <w:lang w:val="lt-LT"/>
              </w:rPr>
              <w:fldChar w:fldCharType="begin">
                <w:ffData>
                  <w:name w:val="gmo_no"/>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bookmarkEnd w:id="12"/>
          </w:p>
        </w:tc>
        <w:tc>
          <w:tcPr>
            <w:tcW w:w="8159" w:type="dxa"/>
            <w:gridSpan w:val="2"/>
            <w:tcBorders>
              <w:top w:val="single" w:sz="4" w:space="0" w:color="auto"/>
              <w:bottom w:val="nil"/>
            </w:tcBorders>
          </w:tcPr>
          <w:p w14:paraId="6A1603A2" w14:textId="77777777" w:rsidR="002A58BA" w:rsidRPr="005B5B85" w:rsidRDefault="002A58BA" w:rsidP="003A34E8">
            <w:pPr>
              <w:rPr>
                <w:szCs w:val="24"/>
                <w:lang w:val="lt-LT"/>
              </w:rPr>
            </w:pPr>
            <w:r w:rsidRPr="005B5B85">
              <w:rPr>
                <w:sz w:val="20"/>
                <w:lang w:val="lt-LT"/>
              </w:rPr>
              <w:t xml:space="preserve"> </w:t>
            </w:r>
            <w:r w:rsidRPr="005B5B85">
              <w:rPr>
                <w:szCs w:val="24"/>
                <w:lang w:val="lt-LT"/>
              </w:rPr>
              <w:t>NE</w:t>
            </w:r>
          </w:p>
        </w:tc>
      </w:tr>
      <w:tr w:rsidR="002A58BA" w:rsidRPr="005B5B85" w14:paraId="1BD23F7F" w14:textId="77777777" w:rsidTr="001507B3">
        <w:trPr>
          <w:cantSplit/>
          <w:jc w:val="center"/>
        </w:trPr>
        <w:tc>
          <w:tcPr>
            <w:tcW w:w="546" w:type="dxa"/>
            <w:tcBorders>
              <w:top w:val="nil"/>
              <w:bottom w:val="nil"/>
            </w:tcBorders>
            <w:tcMar>
              <w:top w:w="57" w:type="dxa"/>
            </w:tcMar>
          </w:tcPr>
          <w:p w14:paraId="468C68D0" w14:textId="77777777" w:rsidR="002A58BA" w:rsidRPr="005B5B85" w:rsidRDefault="002A58BA" w:rsidP="003A34E8">
            <w:pPr>
              <w:jc w:val="center"/>
              <w:rPr>
                <w:b/>
                <w:szCs w:val="24"/>
                <w:lang w:val="lt-LT"/>
              </w:rPr>
            </w:pPr>
          </w:p>
        </w:tc>
        <w:tc>
          <w:tcPr>
            <w:tcW w:w="1550" w:type="dxa"/>
            <w:tcBorders>
              <w:top w:val="nil"/>
              <w:bottom w:val="nil"/>
            </w:tcBorders>
          </w:tcPr>
          <w:p w14:paraId="139DCC35" w14:textId="77777777" w:rsidR="002A58BA" w:rsidRPr="005B5B85" w:rsidRDefault="002A58BA" w:rsidP="003A34E8">
            <w:pPr>
              <w:jc w:val="center"/>
              <w:rPr>
                <w:szCs w:val="24"/>
                <w:lang w:val="lt-LT"/>
              </w:rPr>
            </w:pPr>
          </w:p>
        </w:tc>
        <w:tc>
          <w:tcPr>
            <w:tcW w:w="8159" w:type="dxa"/>
            <w:gridSpan w:val="2"/>
            <w:tcBorders>
              <w:top w:val="nil"/>
              <w:bottom w:val="nil"/>
            </w:tcBorders>
          </w:tcPr>
          <w:p w14:paraId="27AFBC29" w14:textId="77777777" w:rsidR="002A58BA" w:rsidRPr="005B5B85" w:rsidRDefault="002A58BA" w:rsidP="003A34E8">
            <w:pPr>
              <w:rPr>
                <w:sz w:val="20"/>
                <w:lang w:val="lt-LT"/>
              </w:rPr>
            </w:pPr>
            <w:r w:rsidRPr="005B5B85">
              <w:rPr>
                <w:sz w:val="20"/>
                <w:lang w:val="lt-LT"/>
              </w:rPr>
              <w:t xml:space="preserve"> NO</w:t>
            </w:r>
          </w:p>
        </w:tc>
      </w:tr>
      <w:tr w:rsidR="002A58BA" w:rsidRPr="005B5B85" w14:paraId="6659A4B4" w14:textId="77777777" w:rsidTr="001507B3">
        <w:trPr>
          <w:cantSplit/>
          <w:jc w:val="center"/>
        </w:trPr>
        <w:tc>
          <w:tcPr>
            <w:tcW w:w="546" w:type="dxa"/>
            <w:tcBorders>
              <w:top w:val="nil"/>
              <w:bottom w:val="nil"/>
            </w:tcBorders>
            <w:tcMar>
              <w:top w:w="57" w:type="dxa"/>
            </w:tcMar>
          </w:tcPr>
          <w:p w14:paraId="6BDAB35E" w14:textId="77777777" w:rsidR="002A58BA" w:rsidRPr="005B5B85" w:rsidRDefault="002A58BA" w:rsidP="003A34E8">
            <w:pPr>
              <w:jc w:val="center"/>
              <w:rPr>
                <w:b/>
                <w:sz w:val="6"/>
                <w:szCs w:val="6"/>
                <w:lang w:val="lt-LT"/>
              </w:rPr>
            </w:pPr>
          </w:p>
        </w:tc>
        <w:tc>
          <w:tcPr>
            <w:tcW w:w="1550" w:type="dxa"/>
            <w:tcBorders>
              <w:top w:val="nil"/>
              <w:bottom w:val="nil"/>
            </w:tcBorders>
          </w:tcPr>
          <w:p w14:paraId="401FFAE2" w14:textId="77777777" w:rsidR="002A58BA" w:rsidRPr="005B5B85" w:rsidRDefault="002A58BA" w:rsidP="003A34E8">
            <w:pPr>
              <w:jc w:val="center"/>
              <w:rPr>
                <w:sz w:val="6"/>
                <w:szCs w:val="6"/>
                <w:lang w:val="lt-LT"/>
              </w:rPr>
            </w:pPr>
          </w:p>
        </w:tc>
        <w:tc>
          <w:tcPr>
            <w:tcW w:w="8159" w:type="dxa"/>
            <w:gridSpan w:val="2"/>
            <w:tcBorders>
              <w:top w:val="nil"/>
              <w:bottom w:val="nil"/>
            </w:tcBorders>
          </w:tcPr>
          <w:p w14:paraId="25E892EF" w14:textId="77777777" w:rsidR="002A58BA" w:rsidRPr="005B5B85" w:rsidRDefault="002A58BA" w:rsidP="003A34E8">
            <w:pPr>
              <w:rPr>
                <w:sz w:val="6"/>
                <w:szCs w:val="6"/>
                <w:lang w:val="lt-LT"/>
              </w:rPr>
            </w:pPr>
          </w:p>
        </w:tc>
      </w:tr>
      <w:tr w:rsidR="002A58BA" w:rsidRPr="005B5B85" w14:paraId="0CB1D7BC" w14:textId="77777777" w:rsidTr="001507B3">
        <w:trPr>
          <w:cantSplit/>
          <w:jc w:val="center"/>
        </w:trPr>
        <w:tc>
          <w:tcPr>
            <w:tcW w:w="546" w:type="dxa"/>
            <w:tcBorders>
              <w:top w:val="nil"/>
              <w:bottom w:val="nil"/>
            </w:tcBorders>
            <w:tcMar>
              <w:top w:w="57" w:type="dxa"/>
            </w:tcMar>
          </w:tcPr>
          <w:p w14:paraId="18106AFB" w14:textId="77777777" w:rsidR="002A58BA" w:rsidRPr="005B5B85" w:rsidRDefault="002A58BA" w:rsidP="003A34E8">
            <w:pPr>
              <w:jc w:val="center"/>
              <w:rPr>
                <w:b/>
                <w:szCs w:val="24"/>
                <w:lang w:val="lt-LT"/>
              </w:rPr>
            </w:pPr>
            <w:r w:rsidRPr="005B5B85">
              <w:rPr>
                <w:b/>
                <w:szCs w:val="24"/>
                <w:lang w:val="lt-LT"/>
              </w:rPr>
              <w:t>8.2.</w:t>
            </w:r>
          </w:p>
        </w:tc>
        <w:tc>
          <w:tcPr>
            <w:tcW w:w="9709" w:type="dxa"/>
            <w:gridSpan w:val="3"/>
            <w:tcBorders>
              <w:top w:val="nil"/>
              <w:bottom w:val="nil"/>
            </w:tcBorders>
          </w:tcPr>
          <w:p w14:paraId="48E4CDA4" w14:textId="77777777" w:rsidR="002A58BA" w:rsidRPr="005B5B85" w:rsidRDefault="002A58BA" w:rsidP="003A34E8">
            <w:pPr>
              <w:rPr>
                <w:sz w:val="20"/>
                <w:lang w:val="lt-LT"/>
              </w:rPr>
            </w:pPr>
            <w:r w:rsidRPr="005B5B85">
              <w:rPr>
                <w:szCs w:val="24"/>
                <w:lang w:val="lt-LT"/>
              </w:rPr>
              <w:t xml:space="preserve">GMO buvimo atveju prašome pateikti atsakingų institucijų jungtinį raštišką patvirtinimą, teigiantį, kad techninė veislės ekspertizė </w:t>
            </w:r>
            <w:r w:rsidRPr="005B5B85">
              <w:rPr>
                <w:lang w:val="lt-LT"/>
              </w:rPr>
              <w:t xml:space="preserve">pagal </w:t>
            </w:r>
            <w:r w:rsidRPr="005B5B85">
              <w:rPr>
                <w:szCs w:val="24"/>
                <w:lang w:val="lt-LT"/>
              </w:rPr>
              <w:t>1994 m. liepos 27 d. Tarybos reglamento</w:t>
            </w:r>
            <w:r w:rsidRPr="005B5B85">
              <w:rPr>
                <w:lang w:val="lt-LT"/>
              </w:rPr>
              <w:t xml:space="preserve"> (EB) Nr. 2100/94 </w:t>
            </w:r>
            <w:r w:rsidRPr="005B5B85">
              <w:rPr>
                <w:szCs w:val="24"/>
                <w:lang w:val="lt-LT"/>
              </w:rPr>
              <w:t>dėl augalų veislių teisinės apsaugos Bendrijoje</w:t>
            </w:r>
            <w:r w:rsidRPr="005B5B85">
              <w:rPr>
                <w:lang w:val="lt-LT"/>
              </w:rPr>
              <w:t xml:space="preserve"> 55 ir 56 straipsnius nekelia pavojaus aplinkai kaip tai numato minėtos direktyvos nuostatos.</w:t>
            </w:r>
          </w:p>
        </w:tc>
      </w:tr>
      <w:tr w:rsidR="002A58BA" w:rsidRPr="005B5B85" w14:paraId="090194BC" w14:textId="77777777" w:rsidTr="001507B3">
        <w:trPr>
          <w:cantSplit/>
          <w:jc w:val="center"/>
        </w:trPr>
        <w:tc>
          <w:tcPr>
            <w:tcW w:w="546" w:type="dxa"/>
            <w:tcBorders>
              <w:top w:val="nil"/>
              <w:bottom w:val="single" w:sz="4" w:space="0" w:color="auto"/>
            </w:tcBorders>
            <w:tcMar>
              <w:top w:w="57" w:type="dxa"/>
            </w:tcMar>
          </w:tcPr>
          <w:p w14:paraId="1DAE01E5" w14:textId="77777777" w:rsidR="002A58BA" w:rsidRPr="005B5B85" w:rsidRDefault="002A58BA" w:rsidP="003A34E8">
            <w:pPr>
              <w:jc w:val="center"/>
              <w:rPr>
                <w:b/>
                <w:szCs w:val="24"/>
                <w:lang w:val="lt-LT"/>
              </w:rPr>
            </w:pPr>
          </w:p>
        </w:tc>
        <w:tc>
          <w:tcPr>
            <w:tcW w:w="9709" w:type="dxa"/>
            <w:gridSpan w:val="3"/>
            <w:tcBorders>
              <w:top w:val="nil"/>
              <w:bottom w:val="single" w:sz="4" w:space="0" w:color="auto"/>
            </w:tcBorders>
          </w:tcPr>
          <w:p w14:paraId="378B6351" w14:textId="77777777" w:rsidR="002A58BA" w:rsidRPr="005B5B85" w:rsidRDefault="002A58BA" w:rsidP="003A34E8">
            <w:pPr>
              <w:rPr>
                <w:sz w:val="20"/>
                <w:lang w:val="lt-LT"/>
              </w:rPr>
            </w:pPr>
            <w:r w:rsidRPr="005B5B85">
              <w:rPr>
                <w:sz w:val="20"/>
                <w:lang w:val="lt-LT"/>
              </w:rPr>
              <w:t>In case of GMO, joint attestation of the responsible authorities stating that a technical examination of the variety under Articles 55 and 56 of the Basic Regulation does not pose risks to the environment according to the norms of the above-mentioned Directive.</w:t>
            </w:r>
          </w:p>
          <w:p w14:paraId="796DEBF2" w14:textId="77777777" w:rsidR="002A58BA" w:rsidRPr="005B5B85" w:rsidRDefault="002A58BA" w:rsidP="003A34E8">
            <w:pPr>
              <w:rPr>
                <w:sz w:val="20"/>
                <w:lang w:val="lt-LT"/>
              </w:rPr>
            </w:pPr>
          </w:p>
        </w:tc>
      </w:tr>
      <w:tr w:rsidR="002A58BA" w:rsidRPr="005B5B85" w14:paraId="19691E26" w14:textId="77777777" w:rsidTr="001507B3">
        <w:trPr>
          <w:cantSplit/>
          <w:jc w:val="center"/>
        </w:trPr>
        <w:tc>
          <w:tcPr>
            <w:tcW w:w="546" w:type="dxa"/>
            <w:tcBorders>
              <w:top w:val="single" w:sz="4" w:space="0" w:color="auto"/>
              <w:bottom w:val="nil"/>
            </w:tcBorders>
            <w:tcMar>
              <w:top w:w="57" w:type="dxa"/>
            </w:tcMar>
          </w:tcPr>
          <w:p w14:paraId="1CB3A07A" w14:textId="77777777" w:rsidR="002A58BA" w:rsidRPr="005B5B85" w:rsidRDefault="002A58BA" w:rsidP="003A34E8">
            <w:pPr>
              <w:jc w:val="center"/>
              <w:rPr>
                <w:b/>
                <w:szCs w:val="24"/>
                <w:lang w:val="lt-LT"/>
              </w:rPr>
            </w:pPr>
            <w:r w:rsidRPr="005B5B85">
              <w:rPr>
                <w:b/>
                <w:szCs w:val="24"/>
                <w:lang w:val="lt-LT"/>
              </w:rPr>
              <w:t>9.</w:t>
            </w:r>
          </w:p>
        </w:tc>
        <w:tc>
          <w:tcPr>
            <w:tcW w:w="9709" w:type="dxa"/>
            <w:gridSpan w:val="3"/>
            <w:tcBorders>
              <w:top w:val="single" w:sz="4" w:space="0" w:color="auto"/>
              <w:bottom w:val="nil"/>
            </w:tcBorders>
          </w:tcPr>
          <w:p w14:paraId="32203A4B" w14:textId="77777777" w:rsidR="002A58BA" w:rsidRPr="005B5B85" w:rsidRDefault="002A58BA" w:rsidP="003A34E8">
            <w:pPr>
              <w:rPr>
                <w:b/>
                <w:bCs/>
                <w:szCs w:val="24"/>
                <w:lang w:val="lt-LT"/>
              </w:rPr>
            </w:pPr>
            <w:r w:rsidRPr="005B5B85">
              <w:rPr>
                <w:b/>
                <w:bCs/>
                <w:szCs w:val="24"/>
                <w:lang w:val="lt-LT"/>
              </w:rPr>
              <w:t>Informacija apie augalinę medžiagą, kuri bus tiriama</w:t>
            </w:r>
          </w:p>
        </w:tc>
      </w:tr>
      <w:tr w:rsidR="002A58BA" w:rsidRPr="005B5B85" w14:paraId="00F07B81" w14:textId="77777777" w:rsidTr="001507B3">
        <w:trPr>
          <w:cantSplit/>
          <w:jc w:val="center"/>
        </w:trPr>
        <w:tc>
          <w:tcPr>
            <w:tcW w:w="546" w:type="dxa"/>
            <w:tcBorders>
              <w:top w:val="nil"/>
              <w:bottom w:val="nil"/>
            </w:tcBorders>
            <w:tcMar>
              <w:top w:w="57" w:type="dxa"/>
            </w:tcMar>
          </w:tcPr>
          <w:p w14:paraId="70B6558B" w14:textId="77777777" w:rsidR="002A58BA" w:rsidRPr="005B5B85" w:rsidRDefault="002A58BA" w:rsidP="003A34E8">
            <w:pPr>
              <w:jc w:val="center"/>
              <w:rPr>
                <w:b/>
                <w:szCs w:val="24"/>
                <w:lang w:val="lt-LT"/>
              </w:rPr>
            </w:pPr>
          </w:p>
        </w:tc>
        <w:tc>
          <w:tcPr>
            <w:tcW w:w="9709" w:type="dxa"/>
            <w:gridSpan w:val="3"/>
            <w:tcBorders>
              <w:top w:val="nil"/>
              <w:bottom w:val="nil"/>
            </w:tcBorders>
          </w:tcPr>
          <w:p w14:paraId="1DFCA91D" w14:textId="77777777" w:rsidR="002A58BA" w:rsidRPr="005B5B85" w:rsidRDefault="002A58BA" w:rsidP="003A34E8">
            <w:pPr>
              <w:rPr>
                <w:bCs/>
                <w:sz w:val="20"/>
                <w:lang w:val="lt-LT"/>
              </w:rPr>
            </w:pPr>
            <w:r w:rsidRPr="005B5B85">
              <w:rPr>
                <w:bCs/>
                <w:sz w:val="20"/>
                <w:lang w:val="lt-LT"/>
              </w:rPr>
              <w:t>Information on plant material to be examined</w:t>
            </w:r>
          </w:p>
        </w:tc>
      </w:tr>
      <w:tr w:rsidR="002A58BA" w:rsidRPr="005B5B85" w14:paraId="4A5EB08C" w14:textId="77777777" w:rsidTr="0009359B">
        <w:trPr>
          <w:cantSplit/>
          <w:jc w:val="center"/>
        </w:trPr>
        <w:tc>
          <w:tcPr>
            <w:tcW w:w="546" w:type="dxa"/>
            <w:tcBorders>
              <w:top w:val="nil"/>
              <w:bottom w:val="single" w:sz="4" w:space="0" w:color="auto"/>
            </w:tcBorders>
            <w:tcMar>
              <w:top w:w="57" w:type="dxa"/>
            </w:tcMar>
          </w:tcPr>
          <w:p w14:paraId="24BEBFA8" w14:textId="77777777" w:rsidR="002A58BA" w:rsidRPr="005B5B85" w:rsidRDefault="002A58BA" w:rsidP="003A34E8">
            <w:pPr>
              <w:jc w:val="center"/>
              <w:rPr>
                <w:b/>
                <w:sz w:val="6"/>
                <w:szCs w:val="6"/>
                <w:lang w:val="lt-LT"/>
              </w:rPr>
            </w:pPr>
          </w:p>
        </w:tc>
        <w:tc>
          <w:tcPr>
            <w:tcW w:w="9709" w:type="dxa"/>
            <w:gridSpan w:val="3"/>
            <w:tcBorders>
              <w:top w:val="nil"/>
              <w:bottom w:val="single" w:sz="4" w:space="0" w:color="auto"/>
            </w:tcBorders>
          </w:tcPr>
          <w:p w14:paraId="44CB67EC" w14:textId="77777777" w:rsidR="002A58BA" w:rsidRPr="005B5B85" w:rsidRDefault="002A58BA" w:rsidP="003A34E8">
            <w:pPr>
              <w:rPr>
                <w:sz w:val="6"/>
                <w:szCs w:val="6"/>
                <w:lang w:val="lt-LT"/>
              </w:rPr>
            </w:pPr>
          </w:p>
        </w:tc>
      </w:tr>
      <w:tr w:rsidR="002A58BA" w:rsidRPr="005B5B85" w14:paraId="0C277958" w14:textId="77777777" w:rsidTr="0009359B">
        <w:trPr>
          <w:cantSplit/>
          <w:jc w:val="center"/>
        </w:trPr>
        <w:tc>
          <w:tcPr>
            <w:tcW w:w="546" w:type="dxa"/>
            <w:tcBorders>
              <w:top w:val="single" w:sz="4" w:space="0" w:color="auto"/>
              <w:bottom w:val="nil"/>
            </w:tcBorders>
            <w:tcMar>
              <w:top w:w="57" w:type="dxa"/>
            </w:tcMar>
          </w:tcPr>
          <w:p w14:paraId="2DA7CAEB" w14:textId="77777777" w:rsidR="002A58BA" w:rsidRPr="005B5B85" w:rsidRDefault="002A58BA" w:rsidP="003A34E8">
            <w:pPr>
              <w:jc w:val="center"/>
              <w:rPr>
                <w:b/>
                <w:szCs w:val="24"/>
                <w:lang w:val="lt-LT"/>
              </w:rPr>
            </w:pPr>
          </w:p>
        </w:tc>
        <w:tc>
          <w:tcPr>
            <w:tcW w:w="9709" w:type="dxa"/>
            <w:gridSpan w:val="3"/>
            <w:tcBorders>
              <w:top w:val="single" w:sz="4" w:space="0" w:color="auto"/>
              <w:bottom w:val="nil"/>
            </w:tcBorders>
          </w:tcPr>
          <w:p w14:paraId="19206DF8" w14:textId="77777777" w:rsidR="002A58BA" w:rsidRPr="005B5B85" w:rsidRDefault="002A58BA" w:rsidP="003A34E8">
            <w:pPr>
              <w:ind w:right="194"/>
              <w:jc w:val="both"/>
              <w:rPr>
                <w:szCs w:val="24"/>
                <w:lang w:val="lt-LT"/>
              </w:rPr>
            </w:pPr>
            <w:r w:rsidRPr="005B5B85">
              <w:rPr>
                <w:bCs/>
                <w:szCs w:val="24"/>
                <w:lang w:val="lt-LT"/>
              </w:rPr>
              <w:t>Tam tikri veiksniai ir priežastys, kurios gali turėti įtakos veislės požymių išraiškai, pavyzdžiui, kenkėjai ir ligos, cheminis apdorojimas (augimo reguliatoriais ar augalų apsaugos produktais), audinių kultūros poveikis, skirtingi poskiepiai, ūgliai, paimti skirtingais medžio augimo tarpsniais ir t. t. Augalinė medžiaga neturi būti apdorota niekuo, kas galėtų padaryti įtaką veislės požymių išraiškai, nebent tai leistų arba prašytų kompetentingos institucijos. Jeigu augalinė medžiaga buvo apdorota, būtina pateikti išsamią informaciją. Atsižvelgdami į tai, toliau prašome pažymėti, jei tiriamoji augalinė medžiaga buvo paveikta:</w:t>
            </w:r>
          </w:p>
        </w:tc>
      </w:tr>
      <w:tr w:rsidR="002A58BA" w:rsidRPr="005B5B85" w14:paraId="73F233F4" w14:textId="77777777" w:rsidTr="001507B3">
        <w:trPr>
          <w:cantSplit/>
          <w:jc w:val="center"/>
        </w:trPr>
        <w:tc>
          <w:tcPr>
            <w:tcW w:w="546" w:type="dxa"/>
            <w:tcBorders>
              <w:top w:val="nil"/>
              <w:bottom w:val="nil"/>
            </w:tcBorders>
            <w:tcMar>
              <w:top w:w="57" w:type="dxa"/>
            </w:tcMar>
          </w:tcPr>
          <w:p w14:paraId="6166EBED" w14:textId="77777777" w:rsidR="002A58BA" w:rsidRPr="005B5B85" w:rsidRDefault="002A58BA" w:rsidP="003A34E8">
            <w:pPr>
              <w:jc w:val="center"/>
              <w:rPr>
                <w:b/>
                <w:szCs w:val="24"/>
                <w:lang w:val="lt-LT"/>
              </w:rPr>
            </w:pPr>
          </w:p>
        </w:tc>
        <w:tc>
          <w:tcPr>
            <w:tcW w:w="9709" w:type="dxa"/>
            <w:gridSpan w:val="3"/>
            <w:tcBorders>
              <w:top w:val="nil"/>
              <w:bottom w:val="nil"/>
            </w:tcBorders>
          </w:tcPr>
          <w:p w14:paraId="4475BD76" w14:textId="77777777" w:rsidR="002A58BA" w:rsidRPr="005B5B85" w:rsidRDefault="002A58BA" w:rsidP="003A34E8">
            <w:pPr>
              <w:ind w:right="194"/>
              <w:jc w:val="both"/>
              <w:rPr>
                <w:bCs/>
                <w:szCs w:val="24"/>
                <w:lang w:val="lt-LT"/>
              </w:rPr>
            </w:pPr>
            <w:r w:rsidRPr="005B5B85">
              <w:rPr>
                <w:bCs/>
                <w:sz w:val="20"/>
                <w:lang w:val="lt-LT"/>
              </w:rPr>
              <w:t>The expression of a characteristic or several characteristics of a variety may be affected by factors, such as pests and disease, chemical treatment (e.g. growth retardants or pesticides), effects of tissue culture, different rootstocks, scions taken from different growth phases of a tree, etc. Consequently the plant material to be examined should not have undergone any treatment which would affect the expression of the characteristics of the variety, unless the competent authorities allow or request such treatment. If the plant material has undergone such treatment, full details of the treatment must be given. In this respect, please indicate below, to the best of your knowledge, if the plant material to be examined has been subjected to:</w:t>
            </w:r>
          </w:p>
        </w:tc>
      </w:tr>
      <w:tr w:rsidR="002A58BA" w:rsidRPr="005B5B85" w14:paraId="27DE0238" w14:textId="77777777" w:rsidTr="001507B3">
        <w:trPr>
          <w:cantSplit/>
          <w:trHeight w:val="23"/>
          <w:jc w:val="center"/>
        </w:trPr>
        <w:tc>
          <w:tcPr>
            <w:tcW w:w="546" w:type="dxa"/>
            <w:tcBorders>
              <w:top w:val="nil"/>
              <w:left w:val="single" w:sz="4" w:space="0" w:color="auto"/>
              <w:bottom w:val="single" w:sz="4" w:space="0" w:color="auto"/>
              <w:right w:val="nil"/>
            </w:tcBorders>
            <w:tcMar>
              <w:top w:w="57" w:type="dxa"/>
            </w:tcMar>
          </w:tcPr>
          <w:p w14:paraId="2DBFFA8C" w14:textId="77777777" w:rsidR="002A58BA" w:rsidRPr="005B5B85" w:rsidRDefault="002A58BA" w:rsidP="003A34E8">
            <w:pPr>
              <w:jc w:val="center"/>
              <w:rPr>
                <w:b/>
                <w:sz w:val="6"/>
                <w:szCs w:val="6"/>
                <w:lang w:val="lt-LT"/>
              </w:rPr>
            </w:pPr>
          </w:p>
        </w:tc>
        <w:tc>
          <w:tcPr>
            <w:tcW w:w="9709" w:type="dxa"/>
            <w:gridSpan w:val="3"/>
            <w:tcBorders>
              <w:top w:val="nil"/>
              <w:left w:val="nil"/>
              <w:bottom w:val="single" w:sz="4" w:space="0" w:color="auto"/>
              <w:right w:val="single" w:sz="4" w:space="0" w:color="auto"/>
            </w:tcBorders>
          </w:tcPr>
          <w:p w14:paraId="38FB9DB5" w14:textId="77777777" w:rsidR="002A58BA" w:rsidRPr="005B5B85" w:rsidRDefault="002A58BA" w:rsidP="003A34E8">
            <w:pPr>
              <w:jc w:val="both"/>
              <w:rPr>
                <w:bCs/>
                <w:sz w:val="6"/>
                <w:szCs w:val="6"/>
                <w:lang w:val="lt-LT"/>
              </w:rPr>
            </w:pPr>
          </w:p>
        </w:tc>
      </w:tr>
      <w:tr w:rsidR="002A58BA" w:rsidRPr="005B5B85" w14:paraId="53FC94B4" w14:textId="77777777" w:rsidTr="001507B3">
        <w:trPr>
          <w:cantSplit/>
          <w:trHeight w:val="1814"/>
          <w:jc w:val="center"/>
        </w:trPr>
        <w:tc>
          <w:tcPr>
            <w:tcW w:w="546" w:type="dxa"/>
            <w:tcBorders>
              <w:top w:val="nil"/>
              <w:bottom w:val="nil"/>
            </w:tcBorders>
            <w:tcMar>
              <w:top w:w="57" w:type="dxa"/>
            </w:tcMar>
          </w:tcPr>
          <w:p w14:paraId="0B07F38A" w14:textId="77777777" w:rsidR="002A58BA" w:rsidRPr="005B5B85" w:rsidRDefault="002A58BA" w:rsidP="003A34E8">
            <w:pPr>
              <w:jc w:val="center"/>
              <w:rPr>
                <w:b/>
                <w:szCs w:val="24"/>
                <w:lang w:val="lt-LT"/>
              </w:rPr>
            </w:pPr>
            <w:r w:rsidRPr="005B5B85">
              <w:rPr>
                <w:b/>
                <w:szCs w:val="24"/>
                <w:lang w:val="lt-LT"/>
              </w:rPr>
              <w:t>9.1.</w:t>
            </w:r>
          </w:p>
        </w:tc>
        <w:tc>
          <w:tcPr>
            <w:tcW w:w="9709" w:type="dxa"/>
            <w:gridSpan w:val="3"/>
            <w:tcBorders>
              <w:top w:val="nil"/>
              <w:bottom w:val="nil"/>
            </w:tcBorders>
          </w:tcPr>
          <w:tbl>
            <w:tblPr>
              <w:tblW w:w="9651" w:type="dxa"/>
              <w:tblLayout w:type="fixed"/>
              <w:tblCellMar>
                <w:left w:w="85" w:type="dxa"/>
                <w:right w:w="85" w:type="dxa"/>
              </w:tblCellMar>
              <w:tblLook w:val="04A0" w:firstRow="1" w:lastRow="0" w:firstColumn="1" w:lastColumn="0" w:noHBand="0" w:noVBand="1"/>
            </w:tblPr>
            <w:tblGrid>
              <w:gridCol w:w="9651"/>
            </w:tblGrid>
            <w:tr w:rsidR="002A58BA" w:rsidRPr="005B5B85" w14:paraId="4254778E" w14:textId="77777777" w:rsidTr="003A34E8">
              <w:trPr>
                <w:cantSplit/>
                <w:trHeight w:val="57"/>
              </w:trPr>
              <w:tc>
                <w:tcPr>
                  <w:tcW w:w="9651" w:type="dxa"/>
                  <w:tcMar>
                    <w:top w:w="0" w:type="dxa"/>
                  </w:tcMar>
                </w:tcPr>
                <w:p w14:paraId="4B16BCC4" w14:textId="77777777" w:rsidR="002A58BA" w:rsidRPr="005B5B85" w:rsidRDefault="002A58BA" w:rsidP="003A34E8">
                  <w:pPr>
                    <w:rPr>
                      <w:b/>
                      <w:bCs/>
                      <w:szCs w:val="24"/>
                      <w:lang w:val="lt-LT"/>
                    </w:rPr>
                  </w:pPr>
                  <w:r w:rsidRPr="005B5B85">
                    <w:rPr>
                      <w:b/>
                      <w:bCs/>
                      <w:szCs w:val="24"/>
                      <w:lang w:val="lt-LT"/>
                    </w:rPr>
                    <w:t>Mikroorganizmai (virusai, bakterijos, fitoplazma)</w:t>
                  </w:r>
                </w:p>
              </w:tc>
            </w:tr>
            <w:tr w:rsidR="002A58BA" w:rsidRPr="005B5B85" w14:paraId="411CAD31" w14:textId="77777777" w:rsidTr="003A34E8">
              <w:trPr>
                <w:cantSplit/>
                <w:trHeight w:val="57"/>
              </w:trPr>
              <w:tc>
                <w:tcPr>
                  <w:tcW w:w="9651" w:type="dxa"/>
                  <w:tcMar>
                    <w:top w:w="0" w:type="dxa"/>
                  </w:tcMar>
                </w:tcPr>
                <w:p w14:paraId="3D7B5FF2" w14:textId="77777777" w:rsidR="002A58BA" w:rsidRPr="005B5B85" w:rsidRDefault="002A58BA" w:rsidP="003A34E8">
                  <w:pPr>
                    <w:rPr>
                      <w:b/>
                      <w:bCs/>
                      <w:szCs w:val="24"/>
                      <w:lang w:val="lt-LT"/>
                    </w:rPr>
                  </w:pPr>
                  <w:r w:rsidRPr="005B5B85">
                    <w:rPr>
                      <w:sz w:val="20"/>
                      <w:lang w:val="lt-LT"/>
                    </w:rPr>
                    <w:t>Micro-organisms (e.g. virus, bacteria, phytoplasma)</w:t>
                  </w:r>
                </w:p>
              </w:tc>
            </w:tr>
            <w:tr w:rsidR="002A58BA" w:rsidRPr="005B5B85" w14:paraId="6551D34E" w14:textId="77777777" w:rsidTr="003A34E8">
              <w:trPr>
                <w:cantSplit/>
                <w:trHeight w:val="295"/>
              </w:trPr>
              <w:tc>
                <w:tcPr>
                  <w:tcW w:w="9651" w:type="dxa"/>
                </w:tcPr>
                <w:p w14:paraId="042D0852" w14:textId="77777777" w:rsidR="002A58BA" w:rsidRPr="005B5B85" w:rsidRDefault="002A58BA" w:rsidP="003A34E8">
                  <w:pPr>
                    <w:rPr>
                      <w:sz w:val="6"/>
                      <w:szCs w:val="6"/>
                      <w:lang w:val="lt-LT"/>
                    </w:rPr>
                  </w:pPr>
                </w:p>
                <w:tbl>
                  <w:tblPr>
                    <w:tblW w:w="9651" w:type="dxa"/>
                    <w:tblLayout w:type="fixed"/>
                    <w:tblCellMar>
                      <w:left w:w="85" w:type="dxa"/>
                      <w:right w:w="85" w:type="dxa"/>
                    </w:tblCellMar>
                    <w:tblLook w:val="04A0" w:firstRow="1" w:lastRow="0" w:firstColumn="1" w:lastColumn="0" w:noHBand="0" w:noVBand="1"/>
                  </w:tblPr>
                  <w:tblGrid>
                    <w:gridCol w:w="352"/>
                    <w:gridCol w:w="1206"/>
                    <w:gridCol w:w="2699"/>
                    <w:gridCol w:w="5204"/>
                    <w:gridCol w:w="190"/>
                  </w:tblGrid>
                  <w:tr w:rsidR="002A58BA" w:rsidRPr="005B5B85" w14:paraId="69F524BB" w14:textId="77777777" w:rsidTr="003A34E8">
                    <w:trPr>
                      <w:cantSplit/>
                      <w:trHeight w:val="57"/>
                    </w:trPr>
                    <w:tc>
                      <w:tcPr>
                        <w:tcW w:w="352" w:type="dxa"/>
                        <w:tcMar>
                          <w:top w:w="0" w:type="dxa"/>
                          <w:left w:w="85" w:type="dxa"/>
                        </w:tcMar>
                      </w:tcPr>
                      <w:p w14:paraId="4EA4EB42" w14:textId="77777777" w:rsidR="002A58BA" w:rsidRPr="005B5B85" w:rsidRDefault="002A58BA" w:rsidP="003A34E8">
                        <w:pPr>
                          <w:rPr>
                            <w:szCs w:val="24"/>
                            <w:lang w:val="lt-LT"/>
                          </w:rPr>
                        </w:pPr>
                      </w:p>
                    </w:tc>
                    <w:tc>
                      <w:tcPr>
                        <w:tcW w:w="1206" w:type="dxa"/>
                        <w:tcMar>
                          <w:top w:w="0" w:type="dxa"/>
                        </w:tcMar>
                      </w:tcPr>
                      <w:p w14:paraId="27E22908" w14:textId="77777777" w:rsidR="002A58BA" w:rsidRPr="005B5B85" w:rsidRDefault="002A58BA" w:rsidP="003A34E8">
                        <w:pPr>
                          <w:jc w:val="center"/>
                          <w:rPr>
                            <w:szCs w:val="24"/>
                            <w:lang w:val="lt-LT"/>
                          </w:rPr>
                        </w:pPr>
                        <w:r w:rsidRPr="005B5B85">
                          <w:rPr>
                            <w:szCs w:val="24"/>
                            <w:lang w:val="lt-LT"/>
                          </w:rPr>
                          <w:t xml:space="preserve"> </w:t>
                        </w: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2699" w:type="dxa"/>
                        <w:tcMar>
                          <w:top w:w="0" w:type="dxa"/>
                          <w:left w:w="85" w:type="dxa"/>
                          <w:right w:w="0" w:type="dxa"/>
                        </w:tcMar>
                      </w:tcPr>
                      <w:p w14:paraId="2A4CDA85" w14:textId="77777777" w:rsidR="002A58BA" w:rsidRPr="005B5B85" w:rsidRDefault="002A58BA" w:rsidP="003A34E8">
                        <w:pPr>
                          <w:rPr>
                            <w:szCs w:val="24"/>
                            <w:lang w:val="lt-LT"/>
                          </w:rPr>
                        </w:pPr>
                        <w:r w:rsidRPr="005B5B85">
                          <w:rPr>
                            <w:szCs w:val="24"/>
                            <w:lang w:val="lt-LT"/>
                          </w:rPr>
                          <w:t>TAIP, prašome nurodyti</w:t>
                        </w:r>
                      </w:p>
                    </w:tc>
                    <w:tc>
                      <w:tcPr>
                        <w:tcW w:w="5394" w:type="dxa"/>
                        <w:gridSpan w:val="2"/>
                        <w:vMerge w:val="restart"/>
                        <w:tcMar>
                          <w:top w:w="0" w:type="dxa"/>
                        </w:tcMar>
                      </w:tcPr>
                      <w:p w14:paraId="6167E626" w14:textId="77777777" w:rsidR="002A58BA" w:rsidRPr="005B5B85" w:rsidRDefault="002A58BA" w:rsidP="003A34E8">
                        <w:pPr>
                          <w:rPr>
                            <w:szCs w:val="24"/>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r>
                  <w:tr w:rsidR="002A58BA" w:rsidRPr="005B5B85" w14:paraId="10A4F6CE" w14:textId="77777777" w:rsidTr="003A34E8">
                    <w:trPr>
                      <w:cantSplit/>
                      <w:trHeight w:val="57"/>
                    </w:trPr>
                    <w:tc>
                      <w:tcPr>
                        <w:tcW w:w="352" w:type="dxa"/>
                        <w:tcMar>
                          <w:left w:w="85" w:type="dxa"/>
                        </w:tcMar>
                      </w:tcPr>
                      <w:p w14:paraId="7C8F0D78" w14:textId="77777777" w:rsidR="002A58BA" w:rsidRPr="005B5B85" w:rsidRDefault="002A58BA" w:rsidP="003A34E8">
                        <w:pPr>
                          <w:rPr>
                            <w:sz w:val="20"/>
                            <w:lang w:val="lt-LT"/>
                          </w:rPr>
                        </w:pPr>
                      </w:p>
                    </w:tc>
                    <w:tc>
                      <w:tcPr>
                        <w:tcW w:w="1206" w:type="dxa"/>
                      </w:tcPr>
                      <w:p w14:paraId="1704B83F" w14:textId="77777777" w:rsidR="002A58BA" w:rsidRPr="005B5B85" w:rsidRDefault="002A58BA" w:rsidP="003A34E8">
                        <w:pPr>
                          <w:jc w:val="center"/>
                          <w:rPr>
                            <w:sz w:val="20"/>
                            <w:lang w:val="lt-LT"/>
                          </w:rPr>
                        </w:pPr>
                      </w:p>
                    </w:tc>
                    <w:tc>
                      <w:tcPr>
                        <w:tcW w:w="2699" w:type="dxa"/>
                      </w:tcPr>
                      <w:p w14:paraId="2B1D01E9" w14:textId="77777777" w:rsidR="002A58BA" w:rsidRPr="005B5B85" w:rsidRDefault="002A58BA" w:rsidP="003A34E8">
                        <w:pPr>
                          <w:rPr>
                            <w:sz w:val="20"/>
                            <w:lang w:val="lt-LT"/>
                          </w:rPr>
                        </w:pPr>
                        <w:r w:rsidRPr="005B5B85">
                          <w:rPr>
                            <w:sz w:val="20"/>
                            <w:lang w:val="lt-LT"/>
                          </w:rPr>
                          <w:t>YES, please specify</w:t>
                        </w:r>
                      </w:p>
                    </w:tc>
                    <w:tc>
                      <w:tcPr>
                        <w:tcW w:w="5394" w:type="dxa"/>
                        <w:gridSpan w:val="2"/>
                        <w:vMerge/>
                      </w:tcPr>
                      <w:p w14:paraId="12DF03E4" w14:textId="77777777" w:rsidR="002A58BA" w:rsidRPr="005B5B85" w:rsidRDefault="002A58BA" w:rsidP="003A34E8">
                        <w:pPr>
                          <w:rPr>
                            <w:sz w:val="20"/>
                            <w:lang w:val="lt-LT"/>
                          </w:rPr>
                        </w:pPr>
                      </w:p>
                    </w:tc>
                  </w:tr>
                  <w:tr w:rsidR="002A58BA" w:rsidRPr="005B5B85" w14:paraId="3B03C8C2" w14:textId="77777777" w:rsidTr="003A34E8">
                    <w:trPr>
                      <w:cantSplit/>
                      <w:trHeight w:val="57"/>
                    </w:trPr>
                    <w:tc>
                      <w:tcPr>
                        <w:tcW w:w="352" w:type="dxa"/>
                      </w:tcPr>
                      <w:p w14:paraId="239D006C" w14:textId="77777777" w:rsidR="002A58BA" w:rsidRPr="005B5B85" w:rsidRDefault="002A58BA" w:rsidP="003A34E8">
                        <w:pPr>
                          <w:rPr>
                            <w:sz w:val="6"/>
                            <w:szCs w:val="6"/>
                            <w:lang w:val="lt-LT"/>
                          </w:rPr>
                        </w:pPr>
                      </w:p>
                    </w:tc>
                    <w:tc>
                      <w:tcPr>
                        <w:tcW w:w="9109" w:type="dxa"/>
                        <w:gridSpan w:val="3"/>
                        <w:tcMar>
                          <w:top w:w="0" w:type="dxa"/>
                          <w:left w:w="85" w:type="dxa"/>
                        </w:tcMar>
                      </w:tcPr>
                      <w:p w14:paraId="592602EE" w14:textId="77777777" w:rsidR="002A58BA" w:rsidRPr="005B5B85" w:rsidRDefault="002A58BA" w:rsidP="003A34E8">
                        <w:pPr>
                          <w:rPr>
                            <w:sz w:val="6"/>
                            <w:szCs w:val="6"/>
                            <w:lang w:val="lt-LT"/>
                          </w:rPr>
                        </w:pPr>
                      </w:p>
                    </w:tc>
                    <w:tc>
                      <w:tcPr>
                        <w:tcW w:w="190" w:type="dxa"/>
                        <w:tcBorders>
                          <w:left w:val="nil"/>
                        </w:tcBorders>
                      </w:tcPr>
                      <w:p w14:paraId="224B3A2E" w14:textId="77777777" w:rsidR="002A58BA" w:rsidRPr="005B5B85" w:rsidRDefault="002A58BA" w:rsidP="003A34E8">
                        <w:pPr>
                          <w:rPr>
                            <w:sz w:val="6"/>
                            <w:szCs w:val="6"/>
                            <w:lang w:val="lt-LT"/>
                          </w:rPr>
                        </w:pPr>
                      </w:p>
                    </w:tc>
                  </w:tr>
                  <w:tr w:rsidR="002A58BA" w:rsidRPr="005B5B85" w14:paraId="3622CE70" w14:textId="77777777" w:rsidTr="003A34E8">
                    <w:trPr>
                      <w:cantSplit/>
                      <w:trHeight w:hRule="exact" w:val="284"/>
                    </w:trPr>
                    <w:tc>
                      <w:tcPr>
                        <w:tcW w:w="352" w:type="dxa"/>
                      </w:tcPr>
                      <w:p w14:paraId="1B399059" w14:textId="77777777" w:rsidR="002A58BA" w:rsidRPr="005B5B85" w:rsidRDefault="002A58BA" w:rsidP="003A34E8">
                        <w:pPr>
                          <w:rPr>
                            <w:sz w:val="6"/>
                            <w:szCs w:val="6"/>
                            <w:lang w:val="lt-LT"/>
                          </w:rPr>
                        </w:pPr>
                      </w:p>
                    </w:tc>
                    <w:tc>
                      <w:tcPr>
                        <w:tcW w:w="1206" w:type="dxa"/>
                        <w:tcMar>
                          <w:top w:w="0" w:type="dxa"/>
                          <w:left w:w="85" w:type="dxa"/>
                        </w:tcMar>
                      </w:tcPr>
                      <w:p w14:paraId="0A635FF5" w14:textId="77777777" w:rsidR="002A58BA" w:rsidRPr="005B5B85" w:rsidRDefault="002A58BA" w:rsidP="003A34E8">
                        <w:pPr>
                          <w:jc w:val="center"/>
                          <w:rPr>
                            <w:szCs w:val="24"/>
                            <w:lang w:val="lt-LT"/>
                          </w:rPr>
                        </w:pPr>
                        <w:r w:rsidRPr="005B5B85">
                          <w:rPr>
                            <w:szCs w:val="24"/>
                            <w:lang w:val="lt-LT"/>
                          </w:rPr>
                          <w:t xml:space="preserve"> </w:t>
                        </w: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8093" w:type="dxa"/>
                        <w:gridSpan w:val="3"/>
                        <w:tcMar>
                          <w:left w:w="85" w:type="dxa"/>
                        </w:tcMar>
                      </w:tcPr>
                      <w:p w14:paraId="2164E145" w14:textId="77777777" w:rsidR="002A58BA" w:rsidRPr="005B5B85" w:rsidRDefault="002A58BA" w:rsidP="003A34E8">
                        <w:pPr>
                          <w:rPr>
                            <w:szCs w:val="24"/>
                            <w:lang w:val="lt-LT"/>
                          </w:rPr>
                        </w:pPr>
                        <w:r w:rsidRPr="005B5B85">
                          <w:rPr>
                            <w:szCs w:val="24"/>
                            <w:lang w:val="lt-LT"/>
                          </w:rPr>
                          <w:t>NE</w:t>
                        </w:r>
                      </w:p>
                    </w:tc>
                  </w:tr>
                  <w:tr w:rsidR="002A58BA" w:rsidRPr="005B5B85" w14:paraId="71B269FE" w14:textId="77777777" w:rsidTr="003A34E8">
                    <w:trPr>
                      <w:cantSplit/>
                      <w:trHeight w:hRule="exact" w:val="284"/>
                    </w:trPr>
                    <w:tc>
                      <w:tcPr>
                        <w:tcW w:w="352" w:type="dxa"/>
                      </w:tcPr>
                      <w:p w14:paraId="70566544" w14:textId="77777777" w:rsidR="002A58BA" w:rsidRPr="005B5B85" w:rsidRDefault="002A58BA" w:rsidP="003A34E8">
                        <w:pPr>
                          <w:rPr>
                            <w:sz w:val="6"/>
                            <w:szCs w:val="6"/>
                            <w:lang w:val="lt-LT"/>
                          </w:rPr>
                        </w:pPr>
                      </w:p>
                    </w:tc>
                    <w:tc>
                      <w:tcPr>
                        <w:tcW w:w="1206" w:type="dxa"/>
                        <w:tcMar>
                          <w:top w:w="0" w:type="dxa"/>
                          <w:left w:w="85" w:type="dxa"/>
                        </w:tcMar>
                      </w:tcPr>
                      <w:p w14:paraId="3D77E5F4" w14:textId="77777777" w:rsidR="002A58BA" w:rsidRPr="005B5B85" w:rsidRDefault="002A58BA" w:rsidP="003A34E8">
                        <w:pPr>
                          <w:jc w:val="center"/>
                          <w:rPr>
                            <w:szCs w:val="24"/>
                            <w:lang w:val="lt-LT"/>
                          </w:rPr>
                        </w:pPr>
                      </w:p>
                    </w:tc>
                    <w:tc>
                      <w:tcPr>
                        <w:tcW w:w="8093" w:type="dxa"/>
                        <w:gridSpan w:val="3"/>
                        <w:tcMar>
                          <w:left w:w="85" w:type="dxa"/>
                        </w:tcMar>
                      </w:tcPr>
                      <w:p w14:paraId="3BBD8C0C" w14:textId="77777777" w:rsidR="002A58BA" w:rsidRPr="005B5B85" w:rsidRDefault="002A58BA" w:rsidP="003A34E8">
                        <w:pPr>
                          <w:rPr>
                            <w:szCs w:val="24"/>
                            <w:lang w:val="lt-LT"/>
                          </w:rPr>
                        </w:pPr>
                        <w:r w:rsidRPr="005B5B85">
                          <w:rPr>
                            <w:sz w:val="20"/>
                            <w:lang w:val="lt-LT"/>
                          </w:rPr>
                          <w:t>NO</w:t>
                        </w:r>
                      </w:p>
                    </w:tc>
                  </w:tr>
                </w:tbl>
                <w:p w14:paraId="649939F8" w14:textId="77777777" w:rsidR="002A58BA" w:rsidRPr="005B5B85" w:rsidRDefault="002A58BA" w:rsidP="003A34E8">
                  <w:pPr>
                    <w:rPr>
                      <w:sz w:val="20"/>
                      <w:lang w:val="lt-LT"/>
                    </w:rPr>
                  </w:pPr>
                </w:p>
              </w:tc>
            </w:tr>
            <w:tr w:rsidR="002A58BA" w:rsidRPr="005B5B85" w14:paraId="7EA9CD09" w14:textId="77777777" w:rsidTr="003A34E8">
              <w:trPr>
                <w:cantSplit/>
                <w:trHeight w:val="136"/>
              </w:trPr>
              <w:tc>
                <w:tcPr>
                  <w:tcW w:w="9651" w:type="dxa"/>
                </w:tcPr>
                <w:p w14:paraId="0F244CFA" w14:textId="77777777" w:rsidR="002A58BA" w:rsidRPr="005B5B85" w:rsidRDefault="002A58BA" w:rsidP="003A34E8">
                  <w:pPr>
                    <w:rPr>
                      <w:sz w:val="6"/>
                      <w:szCs w:val="6"/>
                      <w:lang w:val="lt-LT"/>
                    </w:rPr>
                  </w:pPr>
                </w:p>
              </w:tc>
            </w:tr>
          </w:tbl>
          <w:p w14:paraId="532BD7A4" w14:textId="77777777" w:rsidR="002A58BA" w:rsidRPr="005B5B85" w:rsidRDefault="002A58BA" w:rsidP="003A34E8">
            <w:pPr>
              <w:jc w:val="both"/>
              <w:rPr>
                <w:bCs/>
                <w:szCs w:val="24"/>
                <w:lang w:val="lt-LT"/>
              </w:rPr>
            </w:pPr>
          </w:p>
        </w:tc>
      </w:tr>
      <w:tr w:rsidR="002A58BA" w:rsidRPr="005B5B85" w14:paraId="08037464" w14:textId="77777777" w:rsidTr="001507B3">
        <w:trPr>
          <w:cantSplit/>
          <w:trHeight w:val="1887"/>
          <w:jc w:val="center"/>
        </w:trPr>
        <w:tc>
          <w:tcPr>
            <w:tcW w:w="546" w:type="dxa"/>
            <w:tcBorders>
              <w:top w:val="single" w:sz="4" w:space="0" w:color="auto"/>
              <w:bottom w:val="single" w:sz="4" w:space="0" w:color="auto"/>
            </w:tcBorders>
            <w:tcMar>
              <w:top w:w="57" w:type="dxa"/>
            </w:tcMar>
          </w:tcPr>
          <w:p w14:paraId="1BE1AD56" w14:textId="77777777" w:rsidR="002A58BA" w:rsidRPr="005B5B85" w:rsidRDefault="002A58BA" w:rsidP="003A34E8">
            <w:pPr>
              <w:jc w:val="center"/>
              <w:rPr>
                <w:b/>
                <w:szCs w:val="24"/>
                <w:lang w:val="lt-LT"/>
              </w:rPr>
            </w:pPr>
            <w:r w:rsidRPr="005B5B85">
              <w:rPr>
                <w:b/>
                <w:szCs w:val="24"/>
                <w:lang w:val="lt-LT"/>
              </w:rPr>
              <w:t>9.2.</w:t>
            </w:r>
          </w:p>
        </w:tc>
        <w:tc>
          <w:tcPr>
            <w:tcW w:w="9709" w:type="dxa"/>
            <w:gridSpan w:val="3"/>
            <w:tcBorders>
              <w:top w:val="single" w:sz="4" w:space="0" w:color="auto"/>
              <w:bottom w:val="single" w:sz="4" w:space="0" w:color="auto"/>
            </w:tcBorders>
          </w:tcPr>
          <w:tbl>
            <w:tblPr>
              <w:tblW w:w="9651" w:type="dxa"/>
              <w:tblLayout w:type="fixed"/>
              <w:tblCellMar>
                <w:left w:w="85" w:type="dxa"/>
                <w:right w:w="85" w:type="dxa"/>
              </w:tblCellMar>
              <w:tblLook w:val="04A0" w:firstRow="1" w:lastRow="0" w:firstColumn="1" w:lastColumn="0" w:noHBand="0" w:noVBand="1"/>
            </w:tblPr>
            <w:tblGrid>
              <w:gridCol w:w="9651"/>
            </w:tblGrid>
            <w:tr w:rsidR="002A58BA" w:rsidRPr="005B5B85" w14:paraId="55C3DEF1" w14:textId="77777777" w:rsidTr="003A34E8">
              <w:trPr>
                <w:cantSplit/>
                <w:trHeight w:val="57"/>
              </w:trPr>
              <w:tc>
                <w:tcPr>
                  <w:tcW w:w="9651" w:type="dxa"/>
                  <w:tcMar>
                    <w:top w:w="0" w:type="dxa"/>
                  </w:tcMar>
                </w:tcPr>
                <w:p w14:paraId="3BC37DF4" w14:textId="77777777" w:rsidR="002A58BA" w:rsidRPr="005B5B85" w:rsidRDefault="002A58BA" w:rsidP="003A34E8">
                  <w:pPr>
                    <w:rPr>
                      <w:b/>
                      <w:bCs/>
                      <w:szCs w:val="24"/>
                      <w:lang w:val="lt-LT"/>
                    </w:rPr>
                  </w:pPr>
                  <w:r w:rsidRPr="005B5B85">
                    <w:rPr>
                      <w:b/>
                      <w:bCs/>
                      <w:szCs w:val="24"/>
                      <w:lang w:val="lt-LT"/>
                    </w:rPr>
                    <w:t>Cheminės poveikio priemonės (pvz., augimo reguliatoriai ar augalų apsaugos produktai)</w:t>
                  </w:r>
                </w:p>
              </w:tc>
            </w:tr>
            <w:tr w:rsidR="002A58BA" w:rsidRPr="005B5B85" w14:paraId="5791B0B8" w14:textId="77777777" w:rsidTr="003A34E8">
              <w:trPr>
                <w:cantSplit/>
                <w:trHeight w:val="57"/>
              </w:trPr>
              <w:tc>
                <w:tcPr>
                  <w:tcW w:w="9651" w:type="dxa"/>
                  <w:tcMar>
                    <w:top w:w="0" w:type="dxa"/>
                  </w:tcMar>
                </w:tcPr>
                <w:p w14:paraId="564CB391" w14:textId="77777777" w:rsidR="002A58BA" w:rsidRPr="005B5B85" w:rsidRDefault="002A58BA" w:rsidP="003A34E8">
                  <w:pPr>
                    <w:rPr>
                      <w:b/>
                      <w:bCs/>
                      <w:szCs w:val="24"/>
                      <w:lang w:val="lt-LT"/>
                    </w:rPr>
                  </w:pPr>
                  <w:r w:rsidRPr="005B5B85">
                    <w:rPr>
                      <w:sz w:val="20"/>
                      <w:lang w:val="lt-LT"/>
                    </w:rPr>
                    <w:t>Chemical treatment (e.g. growth retardant or pesticide)</w:t>
                  </w:r>
                </w:p>
              </w:tc>
            </w:tr>
            <w:tr w:rsidR="002A58BA" w:rsidRPr="005B5B85" w14:paraId="3B664573" w14:textId="77777777" w:rsidTr="003A34E8">
              <w:trPr>
                <w:cantSplit/>
                <w:trHeight w:val="295"/>
              </w:trPr>
              <w:tc>
                <w:tcPr>
                  <w:tcW w:w="9651" w:type="dxa"/>
                </w:tcPr>
                <w:p w14:paraId="0B356407" w14:textId="77777777" w:rsidR="002A58BA" w:rsidRPr="005B5B85" w:rsidRDefault="002A58BA" w:rsidP="003A34E8">
                  <w:pPr>
                    <w:rPr>
                      <w:sz w:val="6"/>
                      <w:szCs w:val="6"/>
                      <w:lang w:val="lt-LT"/>
                    </w:rPr>
                  </w:pPr>
                </w:p>
                <w:tbl>
                  <w:tblPr>
                    <w:tblW w:w="9651" w:type="dxa"/>
                    <w:tblLayout w:type="fixed"/>
                    <w:tblCellMar>
                      <w:left w:w="0" w:type="dxa"/>
                      <w:right w:w="0" w:type="dxa"/>
                    </w:tblCellMar>
                    <w:tblLook w:val="04A0" w:firstRow="1" w:lastRow="0" w:firstColumn="1" w:lastColumn="0" w:noHBand="0" w:noVBand="1"/>
                  </w:tblPr>
                  <w:tblGrid>
                    <w:gridCol w:w="352"/>
                    <w:gridCol w:w="1206"/>
                    <w:gridCol w:w="2699"/>
                    <w:gridCol w:w="5204"/>
                    <w:gridCol w:w="190"/>
                  </w:tblGrid>
                  <w:tr w:rsidR="002A58BA" w:rsidRPr="005B5B85" w14:paraId="5833D479" w14:textId="77777777" w:rsidTr="003A34E8">
                    <w:trPr>
                      <w:cantSplit/>
                      <w:trHeight w:val="57"/>
                    </w:trPr>
                    <w:tc>
                      <w:tcPr>
                        <w:tcW w:w="352" w:type="dxa"/>
                        <w:tcMar>
                          <w:top w:w="0" w:type="dxa"/>
                          <w:left w:w="85" w:type="dxa"/>
                        </w:tcMar>
                      </w:tcPr>
                      <w:p w14:paraId="1A4B2A93" w14:textId="77777777" w:rsidR="002A58BA" w:rsidRPr="005B5B85" w:rsidRDefault="002A58BA" w:rsidP="003A34E8">
                        <w:pPr>
                          <w:rPr>
                            <w:szCs w:val="24"/>
                            <w:lang w:val="lt-LT"/>
                          </w:rPr>
                        </w:pPr>
                      </w:p>
                    </w:tc>
                    <w:tc>
                      <w:tcPr>
                        <w:tcW w:w="1206" w:type="dxa"/>
                        <w:tcMar>
                          <w:top w:w="0" w:type="dxa"/>
                        </w:tcMar>
                      </w:tcPr>
                      <w:p w14:paraId="50AD0E8F" w14:textId="77777777" w:rsidR="002A58BA" w:rsidRPr="005B5B85" w:rsidRDefault="002A58BA" w:rsidP="003A34E8">
                        <w:pPr>
                          <w:jc w:val="center"/>
                          <w:rPr>
                            <w:szCs w:val="24"/>
                            <w:lang w:val="lt-LT"/>
                          </w:rPr>
                        </w:pPr>
                        <w:r w:rsidRPr="005B5B85">
                          <w:rPr>
                            <w:szCs w:val="24"/>
                            <w:lang w:val="lt-LT"/>
                          </w:rPr>
                          <w:t xml:space="preserve"> </w:t>
                        </w: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2699" w:type="dxa"/>
                        <w:tcMar>
                          <w:top w:w="0" w:type="dxa"/>
                          <w:left w:w="85" w:type="dxa"/>
                          <w:right w:w="0" w:type="dxa"/>
                        </w:tcMar>
                      </w:tcPr>
                      <w:p w14:paraId="1A1476E4" w14:textId="77777777" w:rsidR="002A58BA" w:rsidRPr="005B5B85" w:rsidRDefault="002A58BA" w:rsidP="003A34E8">
                        <w:pPr>
                          <w:rPr>
                            <w:szCs w:val="24"/>
                            <w:lang w:val="lt-LT"/>
                          </w:rPr>
                        </w:pPr>
                        <w:r w:rsidRPr="005B5B85">
                          <w:rPr>
                            <w:szCs w:val="24"/>
                            <w:lang w:val="lt-LT"/>
                          </w:rPr>
                          <w:t>TAIP, prašome nurodyti</w:t>
                        </w:r>
                      </w:p>
                    </w:tc>
                    <w:tc>
                      <w:tcPr>
                        <w:tcW w:w="5394" w:type="dxa"/>
                        <w:gridSpan w:val="2"/>
                        <w:vMerge w:val="restart"/>
                        <w:tcMar>
                          <w:top w:w="0" w:type="dxa"/>
                        </w:tcMar>
                      </w:tcPr>
                      <w:p w14:paraId="1E21D4BC" w14:textId="77777777" w:rsidR="002A58BA" w:rsidRPr="005B5B85" w:rsidRDefault="002A58BA" w:rsidP="003A34E8">
                        <w:pPr>
                          <w:rPr>
                            <w:sz w:val="22"/>
                            <w:lang w:val="lt-LT"/>
                          </w:rPr>
                        </w:pPr>
                        <w:r w:rsidRPr="005B5B85">
                          <w:rPr>
                            <w:szCs w:val="24"/>
                            <w:lang w:val="lt-LT"/>
                          </w:rPr>
                          <w:t xml:space="preserve"> </w:t>
                        </w: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p w14:paraId="12EAE3DA" w14:textId="77777777" w:rsidR="002A58BA" w:rsidRPr="005B5B85" w:rsidRDefault="002A58BA" w:rsidP="003A34E8">
                        <w:pPr>
                          <w:rPr>
                            <w:szCs w:val="24"/>
                            <w:lang w:val="lt-LT"/>
                          </w:rPr>
                        </w:pPr>
                      </w:p>
                    </w:tc>
                  </w:tr>
                  <w:tr w:rsidR="002A58BA" w:rsidRPr="005B5B85" w14:paraId="76C6E6BC" w14:textId="77777777" w:rsidTr="003A34E8">
                    <w:trPr>
                      <w:cantSplit/>
                      <w:trHeight w:val="57"/>
                    </w:trPr>
                    <w:tc>
                      <w:tcPr>
                        <w:tcW w:w="352" w:type="dxa"/>
                        <w:tcMar>
                          <w:left w:w="85" w:type="dxa"/>
                        </w:tcMar>
                      </w:tcPr>
                      <w:p w14:paraId="576AFB39" w14:textId="77777777" w:rsidR="002A58BA" w:rsidRPr="005B5B85" w:rsidRDefault="002A58BA" w:rsidP="003A34E8">
                        <w:pPr>
                          <w:rPr>
                            <w:sz w:val="20"/>
                            <w:lang w:val="lt-LT"/>
                          </w:rPr>
                        </w:pPr>
                      </w:p>
                    </w:tc>
                    <w:tc>
                      <w:tcPr>
                        <w:tcW w:w="1206" w:type="dxa"/>
                      </w:tcPr>
                      <w:p w14:paraId="3E34AEAC" w14:textId="77777777" w:rsidR="002A58BA" w:rsidRPr="005B5B85" w:rsidRDefault="002A58BA" w:rsidP="003A34E8">
                        <w:pPr>
                          <w:jc w:val="center"/>
                          <w:rPr>
                            <w:sz w:val="20"/>
                            <w:lang w:val="lt-LT"/>
                          </w:rPr>
                        </w:pPr>
                      </w:p>
                    </w:tc>
                    <w:tc>
                      <w:tcPr>
                        <w:tcW w:w="2699" w:type="dxa"/>
                      </w:tcPr>
                      <w:p w14:paraId="061DC4B8" w14:textId="77777777" w:rsidR="002A58BA" w:rsidRPr="005B5B85" w:rsidRDefault="002A58BA" w:rsidP="003A34E8">
                        <w:pPr>
                          <w:rPr>
                            <w:sz w:val="20"/>
                            <w:lang w:val="lt-LT"/>
                          </w:rPr>
                        </w:pPr>
                        <w:r w:rsidRPr="005B5B85">
                          <w:rPr>
                            <w:sz w:val="20"/>
                            <w:lang w:val="lt-LT"/>
                          </w:rPr>
                          <w:t xml:space="preserve">  YES, please specify</w:t>
                        </w:r>
                      </w:p>
                    </w:tc>
                    <w:tc>
                      <w:tcPr>
                        <w:tcW w:w="5394" w:type="dxa"/>
                        <w:gridSpan w:val="2"/>
                        <w:vMerge/>
                      </w:tcPr>
                      <w:p w14:paraId="3F107E37" w14:textId="77777777" w:rsidR="002A58BA" w:rsidRPr="005B5B85" w:rsidRDefault="002A58BA" w:rsidP="003A34E8">
                        <w:pPr>
                          <w:rPr>
                            <w:sz w:val="20"/>
                            <w:lang w:val="lt-LT"/>
                          </w:rPr>
                        </w:pPr>
                      </w:p>
                    </w:tc>
                  </w:tr>
                  <w:tr w:rsidR="002A58BA" w:rsidRPr="005B5B85" w14:paraId="72396BF1" w14:textId="77777777" w:rsidTr="003A34E8">
                    <w:trPr>
                      <w:cantSplit/>
                      <w:trHeight w:val="57"/>
                    </w:trPr>
                    <w:tc>
                      <w:tcPr>
                        <w:tcW w:w="352" w:type="dxa"/>
                      </w:tcPr>
                      <w:p w14:paraId="478EA392" w14:textId="77777777" w:rsidR="002A58BA" w:rsidRPr="005B5B85" w:rsidRDefault="002A58BA" w:rsidP="003A34E8">
                        <w:pPr>
                          <w:rPr>
                            <w:sz w:val="6"/>
                            <w:szCs w:val="6"/>
                            <w:lang w:val="lt-LT"/>
                          </w:rPr>
                        </w:pPr>
                      </w:p>
                    </w:tc>
                    <w:tc>
                      <w:tcPr>
                        <w:tcW w:w="9109" w:type="dxa"/>
                        <w:gridSpan w:val="3"/>
                        <w:tcMar>
                          <w:top w:w="0" w:type="dxa"/>
                          <w:left w:w="85" w:type="dxa"/>
                        </w:tcMar>
                      </w:tcPr>
                      <w:p w14:paraId="4625F9D2" w14:textId="77777777" w:rsidR="002A58BA" w:rsidRPr="005B5B85" w:rsidRDefault="002A58BA" w:rsidP="003A34E8">
                        <w:pPr>
                          <w:rPr>
                            <w:sz w:val="6"/>
                            <w:szCs w:val="6"/>
                            <w:lang w:val="lt-LT"/>
                          </w:rPr>
                        </w:pPr>
                      </w:p>
                    </w:tc>
                    <w:tc>
                      <w:tcPr>
                        <w:tcW w:w="190" w:type="dxa"/>
                        <w:tcBorders>
                          <w:left w:val="nil"/>
                        </w:tcBorders>
                      </w:tcPr>
                      <w:p w14:paraId="39EDC8B4" w14:textId="77777777" w:rsidR="002A58BA" w:rsidRPr="005B5B85" w:rsidRDefault="002A58BA" w:rsidP="003A34E8">
                        <w:pPr>
                          <w:rPr>
                            <w:sz w:val="6"/>
                            <w:szCs w:val="6"/>
                            <w:lang w:val="lt-LT"/>
                          </w:rPr>
                        </w:pPr>
                      </w:p>
                    </w:tc>
                  </w:tr>
                  <w:tr w:rsidR="002A58BA" w:rsidRPr="005B5B85" w14:paraId="2317DB60" w14:textId="77777777" w:rsidTr="003A34E8">
                    <w:trPr>
                      <w:cantSplit/>
                      <w:trHeight w:hRule="exact" w:val="284"/>
                    </w:trPr>
                    <w:tc>
                      <w:tcPr>
                        <w:tcW w:w="352" w:type="dxa"/>
                      </w:tcPr>
                      <w:p w14:paraId="1FEEF27D" w14:textId="77777777" w:rsidR="002A58BA" w:rsidRPr="005B5B85" w:rsidRDefault="002A58BA" w:rsidP="003A34E8">
                        <w:pPr>
                          <w:rPr>
                            <w:sz w:val="6"/>
                            <w:szCs w:val="6"/>
                            <w:lang w:val="lt-LT"/>
                          </w:rPr>
                        </w:pPr>
                      </w:p>
                    </w:tc>
                    <w:tc>
                      <w:tcPr>
                        <w:tcW w:w="1206" w:type="dxa"/>
                        <w:tcMar>
                          <w:top w:w="0" w:type="dxa"/>
                          <w:left w:w="85" w:type="dxa"/>
                        </w:tcMar>
                      </w:tcPr>
                      <w:p w14:paraId="2CD97BA7" w14:textId="77777777" w:rsidR="002A58BA" w:rsidRPr="005B5B85" w:rsidRDefault="002A58BA" w:rsidP="003A34E8">
                        <w:pPr>
                          <w:jc w:val="center"/>
                          <w:rPr>
                            <w:szCs w:val="24"/>
                            <w:lang w:val="lt-LT"/>
                          </w:rPr>
                        </w:pP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8093" w:type="dxa"/>
                        <w:gridSpan w:val="3"/>
                        <w:tcMar>
                          <w:left w:w="85" w:type="dxa"/>
                        </w:tcMar>
                      </w:tcPr>
                      <w:p w14:paraId="2E699222" w14:textId="77777777" w:rsidR="002A58BA" w:rsidRPr="005B5B85" w:rsidRDefault="002A58BA" w:rsidP="003A34E8">
                        <w:pPr>
                          <w:rPr>
                            <w:szCs w:val="24"/>
                            <w:lang w:val="lt-LT"/>
                          </w:rPr>
                        </w:pPr>
                        <w:r w:rsidRPr="005B5B85">
                          <w:rPr>
                            <w:szCs w:val="24"/>
                            <w:lang w:val="lt-LT"/>
                          </w:rPr>
                          <w:t>NE</w:t>
                        </w:r>
                      </w:p>
                    </w:tc>
                  </w:tr>
                  <w:tr w:rsidR="002A58BA" w:rsidRPr="005B5B85" w14:paraId="4CD06E15" w14:textId="77777777" w:rsidTr="003A34E8">
                    <w:trPr>
                      <w:cantSplit/>
                      <w:trHeight w:hRule="exact" w:val="284"/>
                    </w:trPr>
                    <w:tc>
                      <w:tcPr>
                        <w:tcW w:w="352" w:type="dxa"/>
                      </w:tcPr>
                      <w:p w14:paraId="6547AE1E" w14:textId="77777777" w:rsidR="002A58BA" w:rsidRPr="005B5B85" w:rsidRDefault="002A58BA" w:rsidP="003A34E8">
                        <w:pPr>
                          <w:rPr>
                            <w:sz w:val="6"/>
                            <w:szCs w:val="6"/>
                            <w:lang w:val="lt-LT"/>
                          </w:rPr>
                        </w:pPr>
                      </w:p>
                    </w:tc>
                    <w:tc>
                      <w:tcPr>
                        <w:tcW w:w="1206" w:type="dxa"/>
                        <w:tcMar>
                          <w:top w:w="0" w:type="dxa"/>
                          <w:left w:w="85" w:type="dxa"/>
                        </w:tcMar>
                      </w:tcPr>
                      <w:p w14:paraId="09EF903D" w14:textId="77777777" w:rsidR="002A58BA" w:rsidRPr="005B5B85" w:rsidRDefault="002A58BA" w:rsidP="003A34E8">
                        <w:pPr>
                          <w:jc w:val="center"/>
                          <w:rPr>
                            <w:szCs w:val="24"/>
                            <w:lang w:val="lt-LT"/>
                          </w:rPr>
                        </w:pPr>
                      </w:p>
                    </w:tc>
                    <w:tc>
                      <w:tcPr>
                        <w:tcW w:w="8093" w:type="dxa"/>
                        <w:gridSpan w:val="3"/>
                        <w:tcMar>
                          <w:left w:w="85" w:type="dxa"/>
                        </w:tcMar>
                      </w:tcPr>
                      <w:p w14:paraId="467D37BF" w14:textId="77777777" w:rsidR="002A58BA" w:rsidRPr="005B5B85" w:rsidRDefault="002A58BA" w:rsidP="003A34E8">
                        <w:pPr>
                          <w:rPr>
                            <w:szCs w:val="24"/>
                            <w:lang w:val="lt-LT"/>
                          </w:rPr>
                        </w:pPr>
                        <w:r w:rsidRPr="005B5B85">
                          <w:rPr>
                            <w:sz w:val="20"/>
                            <w:lang w:val="lt-LT"/>
                          </w:rPr>
                          <w:t>NO</w:t>
                        </w:r>
                      </w:p>
                    </w:tc>
                  </w:tr>
                  <w:tr w:rsidR="002A58BA" w:rsidRPr="005B5B85" w14:paraId="2A046BAA" w14:textId="77777777" w:rsidTr="003A34E8">
                    <w:trPr>
                      <w:cantSplit/>
                      <w:trHeight w:hRule="exact" w:val="113"/>
                    </w:trPr>
                    <w:tc>
                      <w:tcPr>
                        <w:tcW w:w="352" w:type="dxa"/>
                      </w:tcPr>
                      <w:p w14:paraId="731BF158" w14:textId="77777777" w:rsidR="002A58BA" w:rsidRPr="005B5B85" w:rsidRDefault="002A58BA" w:rsidP="003A34E8">
                        <w:pPr>
                          <w:rPr>
                            <w:sz w:val="6"/>
                            <w:szCs w:val="6"/>
                            <w:lang w:val="lt-LT"/>
                          </w:rPr>
                        </w:pPr>
                      </w:p>
                    </w:tc>
                    <w:tc>
                      <w:tcPr>
                        <w:tcW w:w="1206" w:type="dxa"/>
                        <w:tcMar>
                          <w:top w:w="0" w:type="dxa"/>
                          <w:left w:w="85" w:type="dxa"/>
                        </w:tcMar>
                      </w:tcPr>
                      <w:p w14:paraId="1206B562" w14:textId="77777777" w:rsidR="002A58BA" w:rsidRPr="005B5B85" w:rsidRDefault="002A58BA" w:rsidP="003A34E8">
                        <w:pPr>
                          <w:jc w:val="center"/>
                          <w:rPr>
                            <w:sz w:val="6"/>
                            <w:szCs w:val="6"/>
                            <w:lang w:val="lt-LT"/>
                          </w:rPr>
                        </w:pPr>
                      </w:p>
                    </w:tc>
                    <w:tc>
                      <w:tcPr>
                        <w:tcW w:w="8093" w:type="dxa"/>
                        <w:gridSpan w:val="3"/>
                        <w:tcMar>
                          <w:left w:w="85" w:type="dxa"/>
                        </w:tcMar>
                      </w:tcPr>
                      <w:p w14:paraId="2669202F" w14:textId="77777777" w:rsidR="002A58BA" w:rsidRPr="005B5B85" w:rsidRDefault="002A58BA" w:rsidP="003A34E8">
                        <w:pPr>
                          <w:rPr>
                            <w:sz w:val="6"/>
                            <w:szCs w:val="6"/>
                            <w:lang w:val="lt-LT"/>
                          </w:rPr>
                        </w:pPr>
                      </w:p>
                    </w:tc>
                  </w:tr>
                </w:tbl>
                <w:p w14:paraId="06A32244" w14:textId="77777777" w:rsidR="002A58BA" w:rsidRPr="005B5B85" w:rsidRDefault="002A58BA" w:rsidP="003A34E8">
                  <w:pPr>
                    <w:rPr>
                      <w:sz w:val="20"/>
                      <w:lang w:val="lt-LT"/>
                    </w:rPr>
                  </w:pPr>
                </w:p>
              </w:tc>
            </w:tr>
          </w:tbl>
          <w:p w14:paraId="5D830FD6" w14:textId="77777777" w:rsidR="002A58BA" w:rsidRPr="005B5B85" w:rsidRDefault="002A58BA" w:rsidP="003A34E8">
            <w:pPr>
              <w:rPr>
                <w:b/>
                <w:bCs/>
                <w:szCs w:val="24"/>
                <w:lang w:val="lt-LT"/>
              </w:rPr>
            </w:pPr>
          </w:p>
        </w:tc>
      </w:tr>
      <w:tr w:rsidR="002A58BA" w:rsidRPr="005B5B85" w14:paraId="704DB363" w14:textId="77777777" w:rsidTr="001507B3">
        <w:trPr>
          <w:cantSplit/>
          <w:trHeight w:val="556"/>
          <w:jc w:val="center"/>
        </w:trPr>
        <w:tc>
          <w:tcPr>
            <w:tcW w:w="546" w:type="dxa"/>
            <w:tcBorders>
              <w:top w:val="single" w:sz="4" w:space="0" w:color="auto"/>
              <w:bottom w:val="nil"/>
            </w:tcBorders>
            <w:tcMar>
              <w:top w:w="57" w:type="dxa"/>
            </w:tcMar>
          </w:tcPr>
          <w:p w14:paraId="0794C62C" w14:textId="77777777" w:rsidR="002A58BA" w:rsidRPr="005B5B85" w:rsidRDefault="002A58BA" w:rsidP="003A34E8">
            <w:pPr>
              <w:jc w:val="center"/>
              <w:rPr>
                <w:b/>
                <w:szCs w:val="24"/>
                <w:lang w:val="lt-LT"/>
              </w:rPr>
            </w:pPr>
            <w:r w:rsidRPr="005B5B85">
              <w:rPr>
                <w:b/>
                <w:szCs w:val="24"/>
                <w:lang w:val="lt-LT"/>
              </w:rPr>
              <w:t xml:space="preserve">9.3. </w:t>
            </w:r>
          </w:p>
        </w:tc>
        <w:tc>
          <w:tcPr>
            <w:tcW w:w="9709" w:type="dxa"/>
            <w:gridSpan w:val="3"/>
            <w:tcBorders>
              <w:top w:val="single" w:sz="4" w:space="0" w:color="auto"/>
              <w:bottom w:val="nil"/>
            </w:tcBorders>
          </w:tcPr>
          <w:tbl>
            <w:tblPr>
              <w:tblW w:w="9651" w:type="dxa"/>
              <w:tblLayout w:type="fixed"/>
              <w:tblCellMar>
                <w:left w:w="85" w:type="dxa"/>
                <w:right w:w="85" w:type="dxa"/>
              </w:tblCellMar>
              <w:tblLook w:val="04A0" w:firstRow="1" w:lastRow="0" w:firstColumn="1" w:lastColumn="0" w:noHBand="0" w:noVBand="1"/>
            </w:tblPr>
            <w:tblGrid>
              <w:gridCol w:w="9651"/>
            </w:tblGrid>
            <w:tr w:rsidR="002A58BA" w:rsidRPr="005B5B85" w14:paraId="50B0A784" w14:textId="77777777" w:rsidTr="003A34E8">
              <w:trPr>
                <w:cantSplit/>
                <w:trHeight w:val="57"/>
              </w:trPr>
              <w:tc>
                <w:tcPr>
                  <w:tcW w:w="9651" w:type="dxa"/>
                  <w:tcMar>
                    <w:top w:w="0" w:type="dxa"/>
                  </w:tcMar>
                </w:tcPr>
                <w:p w14:paraId="71832F0B" w14:textId="77777777" w:rsidR="002A58BA" w:rsidRPr="005B5B85" w:rsidRDefault="002A58BA" w:rsidP="003A34E8">
                  <w:pPr>
                    <w:rPr>
                      <w:b/>
                      <w:bCs/>
                      <w:szCs w:val="24"/>
                      <w:lang w:val="lt-LT"/>
                    </w:rPr>
                  </w:pPr>
                  <w:r w:rsidRPr="005B5B85">
                    <w:rPr>
                      <w:b/>
                      <w:bCs/>
                      <w:szCs w:val="24"/>
                      <w:lang w:val="lt-LT"/>
                    </w:rPr>
                    <w:t xml:space="preserve">Audiniai </w:t>
                  </w:r>
                </w:p>
              </w:tc>
            </w:tr>
            <w:tr w:rsidR="002A58BA" w:rsidRPr="005B5B85" w14:paraId="2C76DE98" w14:textId="77777777" w:rsidTr="003A34E8">
              <w:trPr>
                <w:cantSplit/>
                <w:trHeight w:val="57"/>
              </w:trPr>
              <w:tc>
                <w:tcPr>
                  <w:tcW w:w="9651" w:type="dxa"/>
                  <w:tcMar>
                    <w:top w:w="0" w:type="dxa"/>
                  </w:tcMar>
                </w:tcPr>
                <w:p w14:paraId="241749CC" w14:textId="77777777" w:rsidR="002A58BA" w:rsidRPr="005B5B85" w:rsidRDefault="002A58BA" w:rsidP="003A34E8">
                  <w:pPr>
                    <w:rPr>
                      <w:b/>
                      <w:bCs/>
                      <w:szCs w:val="24"/>
                      <w:lang w:val="lt-LT"/>
                    </w:rPr>
                  </w:pPr>
                  <w:r w:rsidRPr="005B5B85">
                    <w:rPr>
                      <w:sz w:val="20"/>
                      <w:lang w:val="lt-LT"/>
                    </w:rPr>
                    <w:t>Tissue culture</w:t>
                  </w:r>
                </w:p>
              </w:tc>
            </w:tr>
            <w:tr w:rsidR="002A58BA" w:rsidRPr="005B5B85" w14:paraId="6F037C52" w14:textId="77777777" w:rsidTr="003A34E8">
              <w:trPr>
                <w:cantSplit/>
                <w:trHeight w:val="295"/>
              </w:trPr>
              <w:tc>
                <w:tcPr>
                  <w:tcW w:w="9651" w:type="dxa"/>
                </w:tcPr>
                <w:p w14:paraId="67462BA2" w14:textId="77777777" w:rsidR="002A58BA" w:rsidRPr="005B5B85" w:rsidRDefault="002A58BA" w:rsidP="003A34E8">
                  <w:pPr>
                    <w:rPr>
                      <w:sz w:val="6"/>
                      <w:szCs w:val="6"/>
                      <w:lang w:val="lt-LT"/>
                    </w:rPr>
                  </w:pPr>
                </w:p>
                <w:tbl>
                  <w:tblPr>
                    <w:tblW w:w="9651" w:type="dxa"/>
                    <w:tblLayout w:type="fixed"/>
                    <w:tblCellMar>
                      <w:left w:w="0" w:type="dxa"/>
                      <w:right w:w="0" w:type="dxa"/>
                    </w:tblCellMar>
                    <w:tblLook w:val="04A0" w:firstRow="1" w:lastRow="0" w:firstColumn="1" w:lastColumn="0" w:noHBand="0" w:noVBand="1"/>
                  </w:tblPr>
                  <w:tblGrid>
                    <w:gridCol w:w="352"/>
                    <w:gridCol w:w="1206"/>
                    <w:gridCol w:w="2699"/>
                    <w:gridCol w:w="5204"/>
                    <w:gridCol w:w="190"/>
                  </w:tblGrid>
                  <w:tr w:rsidR="002A58BA" w:rsidRPr="005B5B85" w14:paraId="2E9ED9E0" w14:textId="77777777" w:rsidTr="003A34E8">
                    <w:trPr>
                      <w:cantSplit/>
                      <w:trHeight w:val="57"/>
                    </w:trPr>
                    <w:tc>
                      <w:tcPr>
                        <w:tcW w:w="352" w:type="dxa"/>
                        <w:tcMar>
                          <w:top w:w="0" w:type="dxa"/>
                          <w:left w:w="85" w:type="dxa"/>
                        </w:tcMar>
                      </w:tcPr>
                      <w:p w14:paraId="0A04CB75" w14:textId="77777777" w:rsidR="002A58BA" w:rsidRPr="005B5B85" w:rsidRDefault="002A58BA" w:rsidP="003A34E8">
                        <w:pPr>
                          <w:rPr>
                            <w:szCs w:val="24"/>
                            <w:lang w:val="lt-LT"/>
                          </w:rPr>
                        </w:pPr>
                      </w:p>
                    </w:tc>
                    <w:tc>
                      <w:tcPr>
                        <w:tcW w:w="1206" w:type="dxa"/>
                        <w:tcMar>
                          <w:top w:w="0" w:type="dxa"/>
                        </w:tcMar>
                      </w:tcPr>
                      <w:p w14:paraId="74FE06AA" w14:textId="77777777" w:rsidR="002A58BA" w:rsidRPr="005B5B85" w:rsidRDefault="002A58BA" w:rsidP="003A34E8">
                        <w:pPr>
                          <w:jc w:val="center"/>
                          <w:rPr>
                            <w:szCs w:val="24"/>
                            <w:lang w:val="lt-LT"/>
                          </w:rPr>
                        </w:pPr>
                        <w:r w:rsidRPr="005B5B85">
                          <w:rPr>
                            <w:szCs w:val="24"/>
                            <w:lang w:val="lt-LT"/>
                          </w:rPr>
                          <w:t xml:space="preserve"> </w:t>
                        </w: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2699" w:type="dxa"/>
                        <w:tcMar>
                          <w:top w:w="0" w:type="dxa"/>
                          <w:left w:w="85" w:type="dxa"/>
                          <w:right w:w="0" w:type="dxa"/>
                        </w:tcMar>
                      </w:tcPr>
                      <w:p w14:paraId="5052ACAE" w14:textId="77777777" w:rsidR="002A58BA" w:rsidRPr="005B5B85" w:rsidRDefault="002A58BA" w:rsidP="003A34E8">
                        <w:pPr>
                          <w:rPr>
                            <w:szCs w:val="24"/>
                            <w:lang w:val="lt-LT"/>
                          </w:rPr>
                        </w:pPr>
                        <w:r w:rsidRPr="005B5B85">
                          <w:rPr>
                            <w:szCs w:val="24"/>
                            <w:lang w:val="lt-LT"/>
                          </w:rPr>
                          <w:t>TAIP, prašome nurodyti</w:t>
                        </w:r>
                      </w:p>
                    </w:tc>
                    <w:tc>
                      <w:tcPr>
                        <w:tcW w:w="5394" w:type="dxa"/>
                        <w:gridSpan w:val="2"/>
                        <w:vMerge w:val="restart"/>
                        <w:tcMar>
                          <w:top w:w="0" w:type="dxa"/>
                        </w:tcMar>
                      </w:tcPr>
                      <w:p w14:paraId="0EB7720B" w14:textId="77777777" w:rsidR="002A58BA" w:rsidRPr="005B5B85" w:rsidRDefault="002A58BA" w:rsidP="003A34E8">
                        <w:pPr>
                          <w:rPr>
                            <w:szCs w:val="24"/>
                            <w:lang w:val="lt-LT"/>
                          </w:rPr>
                        </w:pPr>
                        <w:r w:rsidRPr="005B5B85">
                          <w:rPr>
                            <w:szCs w:val="24"/>
                            <w:lang w:val="lt-LT"/>
                          </w:rPr>
                          <w:t xml:space="preserve"> </w:t>
                        </w: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r>
                  <w:tr w:rsidR="002A58BA" w:rsidRPr="005B5B85" w14:paraId="4291ED33" w14:textId="77777777" w:rsidTr="003A34E8">
                    <w:trPr>
                      <w:cantSplit/>
                      <w:trHeight w:val="57"/>
                    </w:trPr>
                    <w:tc>
                      <w:tcPr>
                        <w:tcW w:w="352" w:type="dxa"/>
                        <w:tcMar>
                          <w:left w:w="85" w:type="dxa"/>
                        </w:tcMar>
                      </w:tcPr>
                      <w:p w14:paraId="1F1943F6" w14:textId="77777777" w:rsidR="002A58BA" w:rsidRPr="005B5B85" w:rsidRDefault="002A58BA" w:rsidP="003A34E8">
                        <w:pPr>
                          <w:rPr>
                            <w:sz w:val="20"/>
                            <w:lang w:val="lt-LT"/>
                          </w:rPr>
                        </w:pPr>
                      </w:p>
                    </w:tc>
                    <w:tc>
                      <w:tcPr>
                        <w:tcW w:w="1206" w:type="dxa"/>
                      </w:tcPr>
                      <w:p w14:paraId="27510930" w14:textId="77777777" w:rsidR="002A58BA" w:rsidRPr="005B5B85" w:rsidRDefault="002A58BA" w:rsidP="003A34E8">
                        <w:pPr>
                          <w:jc w:val="center"/>
                          <w:rPr>
                            <w:sz w:val="20"/>
                            <w:lang w:val="lt-LT"/>
                          </w:rPr>
                        </w:pPr>
                      </w:p>
                    </w:tc>
                    <w:tc>
                      <w:tcPr>
                        <w:tcW w:w="2699" w:type="dxa"/>
                      </w:tcPr>
                      <w:p w14:paraId="6ADA4197" w14:textId="77777777" w:rsidR="002A58BA" w:rsidRPr="005B5B85" w:rsidRDefault="002A58BA" w:rsidP="003A34E8">
                        <w:pPr>
                          <w:rPr>
                            <w:sz w:val="20"/>
                            <w:lang w:val="lt-LT"/>
                          </w:rPr>
                        </w:pPr>
                        <w:r w:rsidRPr="005B5B85">
                          <w:rPr>
                            <w:sz w:val="20"/>
                            <w:lang w:val="lt-LT"/>
                          </w:rPr>
                          <w:t xml:space="preserve">  YES, please specify</w:t>
                        </w:r>
                      </w:p>
                    </w:tc>
                    <w:tc>
                      <w:tcPr>
                        <w:tcW w:w="5394" w:type="dxa"/>
                        <w:gridSpan w:val="2"/>
                        <w:vMerge/>
                      </w:tcPr>
                      <w:p w14:paraId="52131ED0" w14:textId="77777777" w:rsidR="002A58BA" w:rsidRPr="005B5B85" w:rsidRDefault="002A58BA" w:rsidP="003A34E8">
                        <w:pPr>
                          <w:rPr>
                            <w:sz w:val="20"/>
                            <w:lang w:val="lt-LT"/>
                          </w:rPr>
                        </w:pPr>
                      </w:p>
                    </w:tc>
                  </w:tr>
                  <w:tr w:rsidR="002A58BA" w:rsidRPr="005B5B85" w14:paraId="16A2FF84" w14:textId="77777777" w:rsidTr="003A34E8">
                    <w:trPr>
                      <w:cantSplit/>
                      <w:trHeight w:val="57"/>
                    </w:trPr>
                    <w:tc>
                      <w:tcPr>
                        <w:tcW w:w="352" w:type="dxa"/>
                      </w:tcPr>
                      <w:p w14:paraId="73459CFC" w14:textId="77777777" w:rsidR="002A58BA" w:rsidRPr="005B5B85" w:rsidRDefault="002A58BA" w:rsidP="003A34E8">
                        <w:pPr>
                          <w:rPr>
                            <w:sz w:val="6"/>
                            <w:szCs w:val="6"/>
                            <w:lang w:val="lt-LT"/>
                          </w:rPr>
                        </w:pPr>
                      </w:p>
                    </w:tc>
                    <w:tc>
                      <w:tcPr>
                        <w:tcW w:w="9109" w:type="dxa"/>
                        <w:gridSpan w:val="3"/>
                        <w:tcMar>
                          <w:top w:w="0" w:type="dxa"/>
                          <w:left w:w="85" w:type="dxa"/>
                        </w:tcMar>
                      </w:tcPr>
                      <w:p w14:paraId="50A4591F" w14:textId="77777777" w:rsidR="002A58BA" w:rsidRPr="005B5B85" w:rsidRDefault="002A58BA" w:rsidP="003A34E8">
                        <w:pPr>
                          <w:jc w:val="center"/>
                          <w:rPr>
                            <w:sz w:val="6"/>
                            <w:szCs w:val="6"/>
                            <w:lang w:val="lt-LT"/>
                          </w:rPr>
                        </w:pPr>
                      </w:p>
                    </w:tc>
                    <w:tc>
                      <w:tcPr>
                        <w:tcW w:w="190" w:type="dxa"/>
                        <w:tcBorders>
                          <w:left w:val="nil"/>
                        </w:tcBorders>
                      </w:tcPr>
                      <w:p w14:paraId="4BFBD18E" w14:textId="77777777" w:rsidR="002A58BA" w:rsidRPr="005B5B85" w:rsidRDefault="002A58BA" w:rsidP="003A34E8">
                        <w:pPr>
                          <w:rPr>
                            <w:sz w:val="6"/>
                            <w:szCs w:val="6"/>
                            <w:lang w:val="lt-LT"/>
                          </w:rPr>
                        </w:pPr>
                      </w:p>
                    </w:tc>
                  </w:tr>
                  <w:tr w:rsidR="002A58BA" w:rsidRPr="005B5B85" w14:paraId="4B598641" w14:textId="77777777" w:rsidTr="003A34E8">
                    <w:trPr>
                      <w:cantSplit/>
                      <w:trHeight w:hRule="exact" w:val="284"/>
                    </w:trPr>
                    <w:tc>
                      <w:tcPr>
                        <w:tcW w:w="352" w:type="dxa"/>
                      </w:tcPr>
                      <w:p w14:paraId="06313702" w14:textId="77777777" w:rsidR="002A58BA" w:rsidRPr="005B5B85" w:rsidRDefault="002A58BA" w:rsidP="003A34E8">
                        <w:pPr>
                          <w:rPr>
                            <w:sz w:val="6"/>
                            <w:szCs w:val="6"/>
                            <w:lang w:val="lt-LT"/>
                          </w:rPr>
                        </w:pPr>
                      </w:p>
                    </w:tc>
                    <w:tc>
                      <w:tcPr>
                        <w:tcW w:w="1206" w:type="dxa"/>
                        <w:tcMar>
                          <w:top w:w="0" w:type="dxa"/>
                          <w:left w:w="85" w:type="dxa"/>
                        </w:tcMar>
                      </w:tcPr>
                      <w:p w14:paraId="29180937" w14:textId="77777777" w:rsidR="002A58BA" w:rsidRPr="005B5B85" w:rsidRDefault="002A58BA" w:rsidP="003A34E8">
                        <w:pPr>
                          <w:jc w:val="center"/>
                          <w:rPr>
                            <w:szCs w:val="24"/>
                            <w:lang w:val="lt-LT"/>
                          </w:rPr>
                        </w:pP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8093" w:type="dxa"/>
                        <w:gridSpan w:val="3"/>
                        <w:tcMar>
                          <w:left w:w="85" w:type="dxa"/>
                        </w:tcMar>
                      </w:tcPr>
                      <w:p w14:paraId="1A265362" w14:textId="77777777" w:rsidR="002A58BA" w:rsidRPr="005B5B85" w:rsidRDefault="002A58BA" w:rsidP="003A34E8">
                        <w:pPr>
                          <w:rPr>
                            <w:szCs w:val="24"/>
                            <w:lang w:val="lt-LT"/>
                          </w:rPr>
                        </w:pPr>
                        <w:r w:rsidRPr="005B5B85">
                          <w:rPr>
                            <w:szCs w:val="24"/>
                            <w:lang w:val="lt-LT"/>
                          </w:rPr>
                          <w:t>NE</w:t>
                        </w:r>
                      </w:p>
                    </w:tc>
                  </w:tr>
                  <w:tr w:rsidR="002A58BA" w:rsidRPr="005B5B85" w14:paraId="05712D36" w14:textId="77777777" w:rsidTr="003A34E8">
                    <w:trPr>
                      <w:cantSplit/>
                      <w:trHeight w:hRule="exact" w:val="284"/>
                    </w:trPr>
                    <w:tc>
                      <w:tcPr>
                        <w:tcW w:w="352" w:type="dxa"/>
                      </w:tcPr>
                      <w:p w14:paraId="44805988" w14:textId="77777777" w:rsidR="002A58BA" w:rsidRPr="005B5B85" w:rsidRDefault="002A58BA" w:rsidP="003A34E8">
                        <w:pPr>
                          <w:rPr>
                            <w:sz w:val="6"/>
                            <w:szCs w:val="6"/>
                            <w:lang w:val="lt-LT"/>
                          </w:rPr>
                        </w:pPr>
                      </w:p>
                    </w:tc>
                    <w:tc>
                      <w:tcPr>
                        <w:tcW w:w="1206" w:type="dxa"/>
                        <w:tcMar>
                          <w:top w:w="0" w:type="dxa"/>
                          <w:left w:w="85" w:type="dxa"/>
                        </w:tcMar>
                      </w:tcPr>
                      <w:p w14:paraId="0AF7A228" w14:textId="77777777" w:rsidR="002A58BA" w:rsidRPr="005B5B85" w:rsidRDefault="002A58BA" w:rsidP="003A34E8">
                        <w:pPr>
                          <w:jc w:val="center"/>
                          <w:rPr>
                            <w:szCs w:val="24"/>
                            <w:lang w:val="lt-LT"/>
                          </w:rPr>
                        </w:pPr>
                      </w:p>
                    </w:tc>
                    <w:tc>
                      <w:tcPr>
                        <w:tcW w:w="8093" w:type="dxa"/>
                        <w:gridSpan w:val="3"/>
                        <w:tcMar>
                          <w:left w:w="85" w:type="dxa"/>
                        </w:tcMar>
                      </w:tcPr>
                      <w:p w14:paraId="591493A6" w14:textId="77777777" w:rsidR="002A58BA" w:rsidRPr="005B5B85" w:rsidRDefault="002A58BA" w:rsidP="003A34E8">
                        <w:pPr>
                          <w:rPr>
                            <w:szCs w:val="24"/>
                            <w:lang w:val="lt-LT"/>
                          </w:rPr>
                        </w:pPr>
                        <w:r w:rsidRPr="005B5B85">
                          <w:rPr>
                            <w:sz w:val="20"/>
                            <w:lang w:val="lt-LT"/>
                          </w:rPr>
                          <w:t>NO</w:t>
                        </w:r>
                      </w:p>
                    </w:tc>
                  </w:tr>
                </w:tbl>
                <w:p w14:paraId="61E0254A" w14:textId="77777777" w:rsidR="002A58BA" w:rsidRPr="005B5B85" w:rsidRDefault="002A58BA" w:rsidP="003A34E8">
                  <w:pPr>
                    <w:rPr>
                      <w:sz w:val="20"/>
                      <w:lang w:val="lt-LT"/>
                    </w:rPr>
                  </w:pPr>
                </w:p>
              </w:tc>
            </w:tr>
          </w:tbl>
          <w:p w14:paraId="73C539F7" w14:textId="77777777" w:rsidR="002A58BA" w:rsidRPr="005B5B85" w:rsidRDefault="002A58BA" w:rsidP="003A34E8">
            <w:pPr>
              <w:rPr>
                <w:b/>
                <w:bCs/>
                <w:szCs w:val="24"/>
                <w:lang w:val="lt-LT"/>
              </w:rPr>
            </w:pPr>
          </w:p>
        </w:tc>
      </w:tr>
      <w:tr w:rsidR="002A58BA" w:rsidRPr="005B5B85" w14:paraId="5B63AB19" w14:textId="77777777" w:rsidTr="001507B3">
        <w:trPr>
          <w:cantSplit/>
          <w:trHeight w:val="23"/>
          <w:jc w:val="center"/>
        </w:trPr>
        <w:tc>
          <w:tcPr>
            <w:tcW w:w="546" w:type="dxa"/>
            <w:tcBorders>
              <w:top w:val="nil"/>
              <w:left w:val="single" w:sz="4" w:space="0" w:color="auto"/>
              <w:bottom w:val="single" w:sz="4" w:space="0" w:color="auto"/>
            </w:tcBorders>
            <w:tcMar>
              <w:top w:w="57" w:type="dxa"/>
            </w:tcMar>
          </w:tcPr>
          <w:p w14:paraId="6FE7C423" w14:textId="77777777" w:rsidR="002A58BA" w:rsidRPr="005B5B85" w:rsidRDefault="002A58BA" w:rsidP="003A34E8">
            <w:pPr>
              <w:jc w:val="center"/>
              <w:rPr>
                <w:b/>
                <w:sz w:val="6"/>
                <w:szCs w:val="6"/>
                <w:lang w:val="lt-LT"/>
              </w:rPr>
            </w:pPr>
          </w:p>
        </w:tc>
        <w:tc>
          <w:tcPr>
            <w:tcW w:w="9709" w:type="dxa"/>
            <w:gridSpan w:val="3"/>
            <w:tcBorders>
              <w:top w:val="nil"/>
              <w:bottom w:val="single" w:sz="4" w:space="0" w:color="auto"/>
              <w:right w:val="single" w:sz="4" w:space="0" w:color="auto"/>
            </w:tcBorders>
          </w:tcPr>
          <w:p w14:paraId="295C7790" w14:textId="77777777" w:rsidR="002A58BA" w:rsidRPr="005B5B85" w:rsidRDefault="002A58BA" w:rsidP="003A34E8">
            <w:pPr>
              <w:rPr>
                <w:b/>
                <w:bCs/>
                <w:sz w:val="6"/>
                <w:szCs w:val="6"/>
                <w:lang w:val="lt-LT"/>
              </w:rPr>
            </w:pPr>
          </w:p>
        </w:tc>
      </w:tr>
      <w:tr w:rsidR="002A58BA" w:rsidRPr="005B5B85" w14:paraId="11EF5664" w14:textId="77777777" w:rsidTr="001507B3">
        <w:trPr>
          <w:cantSplit/>
          <w:trHeight w:val="556"/>
          <w:jc w:val="center"/>
        </w:trPr>
        <w:tc>
          <w:tcPr>
            <w:tcW w:w="546" w:type="dxa"/>
            <w:tcBorders>
              <w:top w:val="single" w:sz="4" w:space="0" w:color="auto"/>
              <w:bottom w:val="single" w:sz="4" w:space="0" w:color="auto"/>
            </w:tcBorders>
            <w:tcMar>
              <w:top w:w="57" w:type="dxa"/>
            </w:tcMar>
          </w:tcPr>
          <w:p w14:paraId="19A7CB7B" w14:textId="77777777" w:rsidR="002A58BA" w:rsidRPr="005B5B85" w:rsidRDefault="002A58BA" w:rsidP="003A34E8">
            <w:pPr>
              <w:jc w:val="center"/>
              <w:rPr>
                <w:b/>
                <w:szCs w:val="24"/>
                <w:lang w:val="lt-LT"/>
              </w:rPr>
            </w:pPr>
            <w:r w:rsidRPr="005B5B85">
              <w:rPr>
                <w:b/>
                <w:szCs w:val="24"/>
                <w:lang w:val="lt-LT"/>
              </w:rPr>
              <w:t>9.4.</w:t>
            </w:r>
          </w:p>
        </w:tc>
        <w:tc>
          <w:tcPr>
            <w:tcW w:w="9709" w:type="dxa"/>
            <w:gridSpan w:val="3"/>
            <w:tcBorders>
              <w:top w:val="single" w:sz="4" w:space="0" w:color="auto"/>
              <w:bottom w:val="single" w:sz="4" w:space="0" w:color="auto"/>
            </w:tcBorders>
          </w:tcPr>
          <w:tbl>
            <w:tblPr>
              <w:tblW w:w="9651" w:type="dxa"/>
              <w:tblLayout w:type="fixed"/>
              <w:tblCellMar>
                <w:left w:w="85" w:type="dxa"/>
                <w:right w:w="85" w:type="dxa"/>
              </w:tblCellMar>
              <w:tblLook w:val="04A0" w:firstRow="1" w:lastRow="0" w:firstColumn="1" w:lastColumn="0" w:noHBand="0" w:noVBand="1"/>
            </w:tblPr>
            <w:tblGrid>
              <w:gridCol w:w="9651"/>
            </w:tblGrid>
            <w:tr w:rsidR="002A58BA" w:rsidRPr="005B5B85" w14:paraId="102B26A3" w14:textId="77777777" w:rsidTr="003A34E8">
              <w:trPr>
                <w:cantSplit/>
                <w:trHeight w:val="57"/>
              </w:trPr>
              <w:tc>
                <w:tcPr>
                  <w:tcW w:w="9651" w:type="dxa"/>
                  <w:tcMar>
                    <w:top w:w="0" w:type="dxa"/>
                  </w:tcMar>
                </w:tcPr>
                <w:p w14:paraId="5535E8A7" w14:textId="77777777" w:rsidR="002A58BA" w:rsidRPr="005B5B85" w:rsidRDefault="002A58BA" w:rsidP="003A34E8">
                  <w:pPr>
                    <w:rPr>
                      <w:b/>
                      <w:bCs/>
                      <w:szCs w:val="24"/>
                      <w:lang w:val="lt-LT"/>
                    </w:rPr>
                  </w:pPr>
                  <w:r w:rsidRPr="005B5B85">
                    <w:rPr>
                      <w:b/>
                      <w:bCs/>
                      <w:szCs w:val="24"/>
                      <w:lang w:val="lt-LT"/>
                    </w:rPr>
                    <w:t>Kiti faktoriai</w:t>
                  </w:r>
                </w:p>
              </w:tc>
            </w:tr>
            <w:tr w:rsidR="002A58BA" w:rsidRPr="005B5B85" w14:paraId="269E77CF" w14:textId="77777777" w:rsidTr="003A34E8">
              <w:trPr>
                <w:cantSplit/>
                <w:trHeight w:val="295"/>
              </w:trPr>
              <w:tc>
                <w:tcPr>
                  <w:tcW w:w="9651" w:type="dxa"/>
                </w:tcPr>
                <w:p w14:paraId="6275F821" w14:textId="77777777" w:rsidR="002A58BA" w:rsidRPr="005B5B85" w:rsidRDefault="002A58BA" w:rsidP="003A34E8">
                  <w:pPr>
                    <w:rPr>
                      <w:sz w:val="20"/>
                      <w:lang w:val="lt-LT"/>
                    </w:rPr>
                  </w:pPr>
                  <w:r w:rsidRPr="005B5B85">
                    <w:rPr>
                      <w:sz w:val="20"/>
                      <w:lang w:val="lt-LT"/>
                    </w:rPr>
                    <w:t>Other factors</w:t>
                  </w:r>
                </w:p>
                <w:tbl>
                  <w:tblPr>
                    <w:tblW w:w="9651" w:type="dxa"/>
                    <w:tblLayout w:type="fixed"/>
                    <w:tblCellMar>
                      <w:left w:w="85" w:type="dxa"/>
                      <w:right w:w="85" w:type="dxa"/>
                    </w:tblCellMar>
                    <w:tblLook w:val="04A0" w:firstRow="1" w:lastRow="0" w:firstColumn="1" w:lastColumn="0" w:noHBand="0" w:noVBand="1"/>
                  </w:tblPr>
                  <w:tblGrid>
                    <w:gridCol w:w="352"/>
                    <w:gridCol w:w="1206"/>
                    <w:gridCol w:w="2699"/>
                    <w:gridCol w:w="5204"/>
                    <w:gridCol w:w="190"/>
                  </w:tblGrid>
                  <w:tr w:rsidR="002A58BA" w:rsidRPr="005B5B85" w14:paraId="3D72BAFE" w14:textId="77777777" w:rsidTr="003A34E8">
                    <w:trPr>
                      <w:cantSplit/>
                      <w:trHeight w:val="57"/>
                    </w:trPr>
                    <w:tc>
                      <w:tcPr>
                        <w:tcW w:w="352" w:type="dxa"/>
                        <w:tcMar>
                          <w:top w:w="0" w:type="dxa"/>
                          <w:left w:w="85" w:type="dxa"/>
                        </w:tcMar>
                      </w:tcPr>
                      <w:p w14:paraId="62BCFDAD" w14:textId="77777777" w:rsidR="002A58BA" w:rsidRPr="005B5B85" w:rsidRDefault="002A58BA" w:rsidP="003A34E8">
                        <w:pPr>
                          <w:rPr>
                            <w:sz w:val="6"/>
                            <w:szCs w:val="6"/>
                            <w:lang w:val="lt-LT"/>
                          </w:rPr>
                        </w:pPr>
                      </w:p>
                    </w:tc>
                    <w:tc>
                      <w:tcPr>
                        <w:tcW w:w="1206" w:type="dxa"/>
                        <w:tcMar>
                          <w:top w:w="0" w:type="dxa"/>
                        </w:tcMar>
                      </w:tcPr>
                      <w:p w14:paraId="075CC113" w14:textId="77777777" w:rsidR="002A58BA" w:rsidRPr="005B5B85" w:rsidRDefault="002A58BA" w:rsidP="003A34E8">
                        <w:pPr>
                          <w:jc w:val="center"/>
                          <w:rPr>
                            <w:sz w:val="6"/>
                            <w:szCs w:val="6"/>
                            <w:lang w:val="lt-LT"/>
                          </w:rPr>
                        </w:pPr>
                      </w:p>
                    </w:tc>
                    <w:tc>
                      <w:tcPr>
                        <w:tcW w:w="2699" w:type="dxa"/>
                        <w:tcMar>
                          <w:top w:w="0" w:type="dxa"/>
                          <w:left w:w="85" w:type="dxa"/>
                          <w:right w:w="0" w:type="dxa"/>
                        </w:tcMar>
                      </w:tcPr>
                      <w:p w14:paraId="0C67A69C" w14:textId="77777777" w:rsidR="002A58BA" w:rsidRPr="005B5B85" w:rsidRDefault="002A58BA" w:rsidP="003A34E8">
                        <w:pPr>
                          <w:rPr>
                            <w:sz w:val="6"/>
                            <w:szCs w:val="6"/>
                            <w:lang w:val="lt-LT"/>
                          </w:rPr>
                        </w:pPr>
                      </w:p>
                    </w:tc>
                    <w:tc>
                      <w:tcPr>
                        <w:tcW w:w="5204" w:type="dxa"/>
                        <w:vMerge w:val="restart"/>
                        <w:tcMar>
                          <w:top w:w="0" w:type="dxa"/>
                        </w:tcMar>
                      </w:tcPr>
                      <w:p w14:paraId="7F6F64B1" w14:textId="77777777" w:rsidR="002A58BA" w:rsidRPr="005B5B85" w:rsidRDefault="002A58BA" w:rsidP="003A34E8">
                        <w:pPr>
                          <w:rPr>
                            <w:szCs w:val="24"/>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90" w:type="dxa"/>
                        <w:vMerge w:val="restart"/>
                        <w:tcBorders>
                          <w:left w:val="nil"/>
                        </w:tcBorders>
                      </w:tcPr>
                      <w:p w14:paraId="6F76D914" w14:textId="77777777" w:rsidR="002A58BA" w:rsidRPr="005B5B85" w:rsidRDefault="002A58BA" w:rsidP="003A34E8">
                        <w:pPr>
                          <w:rPr>
                            <w:szCs w:val="24"/>
                            <w:lang w:val="lt-LT"/>
                          </w:rPr>
                        </w:pPr>
                      </w:p>
                    </w:tc>
                  </w:tr>
                  <w:tr w:rsidR="002A58BA" w:rsidRPr="005B5B85" w14:paraId="5272F6C3" w14:textId="77777777" w:rsidTr="003A34E8">
                    <w:trPr>
                      <w:cantSplit/>
                      <w:trHeight w:val="57"/>
                    </w:trPr>
                    <w:tc>
                      <w:tcPr>
                        <w:tcW w:w="352" w:type="dxa"/>
                        <w:tcMar>
                          <w:top w:w="0" w:type="dxa"/>
                          <w:left w:w="85" w:type="dxa"/>
                        </w:tcMar>
                      </w:tcPr>
                      <w:p w14:paraId="757C7D4F" w14:textId="77777777" w:rsidR="002A58BA" w:rsidRPr="005B5B85" w:rsidRDefault="002A58BA" w:rsidP="003A34E8">
                        <w:pPr>
                          <w:rPr>
                            <w:szCs w:val="24"/>
                            <w:lang w:val="lt-LT"/>
                          </w:rPr>
                        </w:pPr>
                      </w:p>
                    </w:tc>
                    <w:tc>
                      <w:tcPr>
                        <w:tcW w:w="1206" w:type="dxa"/>
                        <w:tcMar>
                          <w:top w:w="0" w:type="dxa"/>
                        </w:tcMar>
                      </w:tcPr>
                      <w:p w14:paraId="43E03423" w14:textId="77777777" w:rsidR="002A58BA" w:rsidRPr="005B5B85" w:rsidRDefault="002A58BA" w:rsidP="003A34E8">
                        <w:pPr>
                          <w:jc w:val="center"/>
                          <w:rPr>
                            <w:szCs w:val="24"/>
                            <w:lang w:val="lt-LT"/>
                          </w:rPr>
                        </w:pP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2699" w:type="dxa"/>
                        <w:tcMar>
                          <w:top w:w="0" w:type="dxa"/>
                          <w:left w:w="85" w:type="dxa"/>
                          <w:right w:w="0" w:type="dxa"/>
                        </w:tcMar>
                      </w:tcPr>
                      <w:p w14:paraId="0B3D070C" w14:textId="77777777" w:rsidR="002A58BA" w:rsidRPr="005B5B85" w:rsidRDefault="002A58BA" w:rsidP="003A34E8">
                        <w:pPr>
                          <w:rPr>
                            <w:szCs w:val="24"/>
                            <w:lang w:val="lt-LT"/>
                          </w:rPr>
                        </w:pPr>
                        <w:r w:rsidRPr="005B5B85">
                          <w:rPr>
                            <w:szCs w:val="24"/>
                            <w:lang w:val="lt-LT"/>
                          </w:rPr>
                          <w:t>TAIP, prašome nurodyti</w:t>
                        </w:r>
                      </w:p>
                    </w:tc>
                    <w:tc>
                      <w:tcPr>
                        <w:tcW w:w="5204" w:type="dxa"/>
                        <w:vMerge/>
                        <w:tcMar>
                          <w:top w:w="0" w:type="dxa"/>
                        </w:tcMar>
                      </w:tcPr>
                      <w:p w14:paraId="3F441327" w14:textId="77777777" w:rsidR="002A58BA" w:rsidRPr="005B5B85" w:rsidRDefault="002A58BA" w:rsidP="003A34E8">
                        <w:pPr>
                          <w:rPr>
                            <w:szCs w:val="24"/>
                            <w:lang w:val="lt-LT"/>
                          </w:rPr>
                        </w:pPr>
                      </w:p>
                    </w:tc>
                    <w:tc>
                      <w:tcPr>
                        <w:tcW w:w="190" w:type="dxa"/>
                        <w:vMerge/>
                        <w:tcBorders>
                          <w:left w:val="nil"/>
                        </w:tcBorders>
                      </w:tcPr>
                      <w:p w14:paraId="319F970F" w14:textId="77777777" w:rsidR="002A58BA" w:rsidRPr="005B5B85" w:rsidRDefault="002A58BA" w:rsidP="003A34E8">
                        <w:pPr>
                          <w:rPr>
                            <w:szCs w:val="24"/>
                            <w:lang w:val="lt-LT"/>
                          </w:rPr>
                        </w:pPr>
                      </w:p>
                    </w:tc>
                  </w:tr>
                  <w:tr w:rsidR="002A58BA" w:rsidRPr="005B5B85" w14:paraId="5FA7C891" w14:textId="77777777" w:rsidTr="003A34E8">
                    <w:trPr>
                      <w:cantSplit/>
                      <w:trHeight w:val="57"/>
                    </w:trPr>
                    <w:tc>
                      <w:tcPr>
                        <w:tcW w:w="352" w:type="dxa"/>
                        <w:tcMar>
                          <w:left w:w="85" w:type="dxa"/>
                        </w:tcMar>
                      </w:tcPr>
                      <w:p w14:paraId="1F71684A" w14:textId="77777777" w:rsidR="002A58BA" w:rsidRPr="005B5B85" w:rsidRDefault="002A58BA" w:rsidP="003A34E8">
                        <w:pPr>
                          <w:rPr>
                            <w:sz w:val="20"/>
                            <w:lang w:val="lt-LT"/>
                          </w:rPr>
                        </w:pPr>
                      </w:p>
                    </w:tc>
                    <w:tc>
                      <w:tcPr>
                        <w:tcW w:w="1206" w:type="dxa"/>
                      </w:tcPr>
                      <w:p w14:paraId="5CBAA35E" w14:textId="77777777" w:rsidR="002A58BA" w:rsidRPr="005B5B85" w:rsidRDefault="002A58BA" w:rsidP="003A34E8">
                        <w:pPr>
                          <w:jc w:val="center"/>
                          <w:rPr>
                            <w:sz w:val="20"/>
                            <w:lang w:val="lt-LT"/>
                          </w:rPr>
                        </w:pPr>
                      </w:p>
                    </w:tc>
                    <w:tc>
                      <w:tcPr>
                        <w:tcW w:w="2699" w:type="dxa"/>
                      </w:tcPr>
                      <w:p w14:paraId="7F1A27BC" w14:textId="77777777" w:rsidR="002A58BA" w:rsidRPr="005B5B85" w:rsidRDefault="002A58BA" w:rsidP="003A34E8">
                        <w:pPr>
                          <w:rPr>
                            <w:sz w:val="20"/>
                            <w:lang w:val="lt-LT"/>
                          </w:rPr>
                        </w:pPr>
                        <w:r w:rsidRPr="005B5B85">
                          <w:rPr>
                            <w:sz w:val="20"/>
                            <w:lang w:val="lt-LT"/>
                          </w:rPr>
                          <w:t>YES, please specify</w:t>
                        </w:r>
                      </w:p>
                    </w:tc>
                    <w:tc>
                      <w:tcPr>
                        <w:tcW w:w="5204" w:type="dxa"/>
                        <w:vMerge/>
                      </w:tcPr>
                      <w:p w14:paraId="2973484A" w14:textId="77777777" w:rsidR="002A58BA" w:rsidRPr="005B5B85" w:rsidRDefault="002A58BA" w:rsidP="003A34E8">
                        <w:pPr>
                          <w:rPr>
                            <w:sz w:val="20"/>
                            <w:lang w:val="lt-LT"/>
                          </w:rPr>
                        </w:pPr>
                      </w:p>
                    </w:tc>
                    <w:tc>
                      <w:tcPr>
                        <w:tcW w:w="190" w:type="dxa"/>
                        <w:vMerge/>
                        <w:tcBorders>
                          <w:left w:val="nil"/>
                        </w:tcBorders>
                      </w:tcPr>
                      <w:p w14:paraId="46A9156D" w14:textId="77777777" w:rsidR="002A58BA" w:rsidRPr="005B5B85" w:rsidRDefault="002A58BA" w:rsidP="003A34E8">
                        <w:pPr>
                          <w:rPr>
                            <w:sz w:val="20"/>
                            <w:lang w:val="lt-LT"/>
                          </w:rPr>
                        </w:pPr>
                      </w:p>
                    </w:tc>
                  </w:tr>
                  <w:tr w:rsidR="002A58BA" w:rsidRPr="005B5B85" w14:paraId="4B3A3464" w14:textId="77777777" w:rsidTr="003A34E8">
                    <w:trPr>
                      <w:cantSplit/>
                      <w:trHeight w:val="57"/>
                    </w:trPr>
                    <w:tc>
                      <w:tcPr>
                        <w:tcW w:w="352" w:type="dxa"/>
                      </w:tcPr>
                      <w:p w14:paraId="42C657F0" w14:textId="77777777" w:rsidR="002A58BA" w:rsidRPr="005B5B85" w:rsidRDefault="002A58BA" w:rsidP="003A34E8">
                        <w:pPr>
                          <w:rPr>
                            <w:sz w:val="10"/>
                            <w:szCs w:val="10"/>
                            <w:lang w:val="lt-LT"/>
                          </w:rPr>
                        </w:pPr>
                      </w:p>
                    </w:tc>
                    <w:tc>
                      <w:tcPr>
                        <w:tcW w:w="9109" w:type="dxa"/>
                        <w:gridSpan w:val="3"/>
                        <w:tcMar>
                          <w:top w:w="0" w:type="dxa"/>
                          <w:left w:w="85" w:type="dxa"/>
                        </w:tcMar>
                      </w:tcPr>
                      <w:p w14:paraId="4E28764B" w14:textId="77777777" w:rsidR="002A58BA" w:rsidRPr="005B5B85" w:rsidRDefault="002A58BA" w:rsidP="003A34E8">
                        <w:pPr>
                          <w:rPr>
                            <w:sz w:val="6"/>
                            <w:szCs w:val="6"/>
                            <w:lang w:val="lt-LT"/>
                          </w:rPr>
                        </w:pPr>
                      </w:p>
                    </w:tc>
                    <w:tc>
                      <w:tcPr>
                        <w:tcW w:w="190" w:type="dxa"/>
                        <w:tcBorders>
                          <w:left w:val="nil"/>
                        </w:tcBorders>
                      </w:tcPr>
                      <w:p w14:paraId="014EE880" w14:textId="77777777" w:rsidR="002A58BA" w:rsidRPr="005B5B85" w:rsidRDefault="002A58BA" w:rsidP="003A34E8">
                        <w:pPr>
                          <w:rPr>
                            <w:sz w:val="6"/>
                            <w:szCs w:val="6"/>
                            <w:lang w:val="lt-LT"/>
                          </w:rPr>
                        </w:pPr>
                      </w:p>
                    </w:tc>
                  </w:tr>
                  <w:tr w:rsidR="002A58BA" w:rsidRPr="005B5B85" w14:paraId="1F5E635D" w14:textId="77777777" w:rsidTr="003A34E8">
                    <w:trPr>
                      <w:cantSplit/>
                      <w:trHeight w:hRule="exact" w:val="284"/>
                    </w:trPr>
                    <w:tc>
                      <w:tcPr>
                        <w:tcW w:w="352" w:type="dxa"/>
                      </w:tcPr>
                      <w:p w14:paraId="12F8BB85" w14:textId="77777777" w:rsidR="002A58BA" w:rsidRPr="005B5B85" w:rsidRDefault="002A58BA" w:rsidP="003A34E8">
                        <w:pPr>
                          <w:rPr>
                            <w:sz w:val="6"/>
                            <w:szCs w:val="6"/>
                            <w:lang w:val="lt-LT"/>
                          </w:rPr>
                        </w:pPr>
                      </w:p>
                    </w:tc>
                    <w:tc>
                      <w:tcPr>
                        <w:tcW w:w="1206" w:type="dxa"/>
                        <w:tcMar>
                          <w:top w:w="0" w:type="dxa"/>
                          <w:left w:w="85" w:type="dxa"/>
                        </w:tcMar>
                      </w:tcPr>
                      <w:p w14:paraId="6B3E9E6D" w14:textId="77777777" w:rsidR="002A58BA" w:rsidRPr="005B5B85" w:rsidRDefault="002A58BA" w:rsidP="003A34E8">
                        <w:pPr>
                          <w:jc w:val="center"/>
                          <w:rPr>
                            <w:szCs w:val="24"/>
                            <w:lang w:val="lt-LT"/>
                          </w:rPr>
                        </w:pPr>
                        <w:r w:rsidRPr="005B5B85">
                          <w:rPr>
                            <w:szCs w:val="24"/>
                            <w:lang w:val="lt-LT"/>
                          </w:rPr>
                          <w:fldChar w:fldCharType="begin">
                            <w:ffData>
                              <w:name w:val="spec_condition_yes"/>
                              <w:enabled/>
                              <w:calcOnExit w:val="0"/>
                              <w:checkBox>
                                <w:sizeAuto/>
                                <w:default w:val="0"/>
                              </w:checkBox>
                            </w:ffData>
                          </w:fldChar>
                        </w:r>
                        <w:r w:rsidRPr="005B5B85">
                          <w:rPr>
                            <w:szCs w:val="24"/>
                            <w:lang w:val="lt-LT"/>
                          </w:rPr>
                          <w:instrText xml:space="preserve"> FORMCHECKBOX </w:instrText>
                        </w:r>
                        <w:r w:rsidRPr="005B5B85">
                          <w:rPr>
                            <w:szCs w:val="24"/>
                            <w:lang w:val="lt-LT"/>
                          </w:rPr>
                        </w:r>
                        <w:r w:rsidRPr="005B5B85">
                          <w:rPr>
                            <w:szCs w:val="24"/>
                            <w:lang w:val="lt-LT"/>
                          </w:rPr>
                          <w:fldChar w:fldCharType="separate"/>
                        </w:r>
                        <w:r w:rsidRPr="005B5B85">
                          <w:rPr>
                            <w:szCs w:val="24"/>
                            <w:lang w:val="lt-LT"/>
                          </w:rPr>
                          <w:fldChar w:fldCharType="end"/>
                        </w:r>
                      </w:p>
                    </w:tc>
                    <w:tc>
                      <w:tcPr>
                        <w:tcW w:w="8093" w:type="dxa"/>
                        <w:gridSpan w:val="3"/>
                        <w:tcMar>
                          <w:left w:w="85" w:type="dxa"/>
                        </w:tcMar>
                      </w:tcPr>
                      <w:p w14:paraId="5C50B5E1" w14:textId="77777777" w:rsidR="002A58BA" w:rsidRPr="005B5B85" w:rsidRDefault="002A58BA" w:rsidP="003A34E8">
                        <w:pPr>
                          <w:rPr>
                            <w:szCs w:val="24"/>
                            <w:lang w:val="lt-LT"/>
                          </w:rPr>
                        </w:pPr>
                        <w:r w:rsidRPr="005B5B85">
                          <w:rPr>
                            <w:szCs w:val="24"/>
                            <w:lang w:val="lt-LT"/>
                          </w:rPr>
                          <w:t>NE</w:t>
                        </w:r>
                      </w:p>
                    </w:tc>
                  </w:tr>
                  <w:tr w:rsidR="002A58BA" w:rsidRPr="005B5B85" w14:paraId="78CBCF2E" w14:textId="77777777" w:rsidTr="003A34E8">
                    <w:trPr>
                      <w:cantSplit/>
                      <w:trHeight w:hRule="exact" w:val="284"/>
                    </w:trPr>
                    <w:tc>
                      <w:tcPr>
                        <w:tcW w:w="352" w:type="dxa"/>
                      </w:tcPr>
                      <w:p w14:paraId="0316AC79" w14:textId="77777777" w:rsidR="002A58BA" w:rsidRPr="005B5B85" w:rsidRDefault="002A58BA" w:rsidP="003A34E8">
                        <w:pPr>
                          <w:rPr>
                            <w:sz w:val="6"/>
                            <w:szCs w:val="6"/>
                            <w:lang w:val="lt-LT"/>
                          </w:rPr>
                        </w:pPr>
                      </w:p>
                    </w:tc>
                    <w:tc>
                      <w:tcPr>
                        <w:tcW w:w="1206" w:type="dxa"/>
                        <w:tcMar>
                          <w:top w:w="0" w:type="dxa"/>
                          <w:left w:w="85" w:type="dxa"/>
                        </w:tcMar>
                      </w:tcPr>
                      <w:p w14:paraId="17E34E97" w14:textId="77777777" w:rsidR="002A58BA" w:rsidRPr="005B5B85" w:rsidRDefault="002A58BA" w:rsidP="003A34E8">
                        <w:pPr>
                          <w:jc w:val="center"/>
                          <w:rPr>
                            <w:szCs w:val="24"/>
                            <w:lang w:val="lt-LT"/>
                          </w:rPr>
                        </w:pPr>
                      </w:p>
                    </w:tc>
                    <w:tc>
                      <w:tcPr>
                        <w:tcW w:w="8093" w:type="dxa"/>
                        <w:gridSpan w:val="3"/>
                        <w:tcMar>
                          <w:left w:w="85" w:type="dxa"/>
                        </w:tcMar>
                      </w:tcPr>
                      <w:p w14:paraId="064AA5EB" w14:textId="77777777" w:rsidR="002A58BA" w:rsidRPr="005B5B85" w:rsidRDefault="002A58BA" w:rsidP="003A34E8">
                        <w:pPr>
                          <w:rPr>
                            <w:szCs w:val="24"/>
                            <w:lang w:val="lt-LT"/>
                          </w:rPr>
                        </w:pPr>
                        <w:r w:rsidRPr="005B5B85">
                          <w:rPr>
                            <w:sz w:val="20"/>
                            <w:lang w:val="lt-LT"/>
                          </w:rPr>
                          <w:t>NO</w:t>
                        </w:r>
                      </w:p>
                    </w:tc>
                  </w:tr>
                </w:tbl>
                <w:p w14:paraId="3DD81B5C" w14:textId="77777777" w:rsidR="002A58BA" w:rsidRPr="005B5B85" w:rsidRDefault="002A58BA" w:rsidP="003A34E8">
                  <w:pPr>
                    <w:rPr>
                      <w:sz w:val="20"/>
                      <w:lang w:val="lt-LT"/>
                    </w:rPr>
                  </w:pPr>
                </w:p>
              </w:tc>
            </w:tr>
          </w:tbl>
          <w:p w14:paraId="2866FC71" w14:textId="77777777" w:rsidR="002A58BA" w:rsidRPr="005B5B85" w:rsidRDefault="002A58BA" w:rsidP="003A34E8">
            <w:pPr>
              <w:rPr>
                <w:b/>
                <w:bCs/>
                <w:szCs w:val="24"/>
                <w:lang w:val="lt-LT"/>
              </w:rPr>
            </w:pPr>
          </w:p>
        </w:tc>
      </w:tr>
      <w:tr w:rsidR="002A58BA" w:rsidRPr="005B5B85" w14:paraId="493E959A" w14:textId="77777777" w:rsidTr="001507B3">
        <w:trPr>
          <w:cantSplit/>
          <w:trHeight w:val="556"/>
          <w:jc w:val="center"/>
        </w:trPr>
        <w:tc>
          <w:tcPr>
            <w:tcW w:w="546" w:type="dxa"/>
            <w:vMerge w:val="restart"/>
            <w:tcBorders>
              <w:top w:val="single" w:sz="4" w:space="0" w:color="auto"/>
            </w:tcBorders>
            <w:tcMar>
              <w:top w:w="57" w:type="dxa"/>
            </w:tcMar>
          </w:tcPr>
          <w:p w14:paraId="25D1FDEA" w14:textId="77777777" w:rsidR="002A58BA" w:rsidRPr="005B5B85" w:rsidRDefault="002A58BA" w:rsidP="003A34E8">
            <w:pPr>
              <w:jc w:val="center"/>
              <w:rPr>
                <w:b/>
                <w:szCs w:val="24"/>
                <w:lang w:val="lt-LT"/>
              </w:rPr>
            </w:pPr>
            <w:r w:rsidRPr="005B5B85">
              <w:rPr>
                <w:b/>
                <w:szCs w:val="24"/>
                <w:lang w:val="lt-LT"/>
              </w:rPr>
              <w:t>10.</w:t>
            </w:r>
          </w:p>
        </w:tc>
        <w:tc>
          <w:tcPr>
            <w:tcW w:w="9709" w:type="dxa"/>
            <w:gridSpan w:val="3"/>
            <w:tcBorders>
              <w:top w:val="single" w:sz="4" w:space="0" w:color="auto"/>
              <w:bottom w:val="nil"/>
            </w:tcBorders>
          </w:tcPr>
          <w:p w14:paraId="0406CDB5" w14:textId="77777777" w:rsidR="002A58BA" w:rsidRPr="005B5B85" w:rsidRDefault="002A58BA" w:rsidP="003A34E8">
            <w:pPr>
              <w:rPr>
                <w:b/>
                <w:bCs/>
                <w:szCs w:val="24"/>
                <w:lang w:val="lt-LT"/>
              </w:rPr>
            </w:pPr>
            <w:r w:rsidRPr="005B5B85">
              <w:rPr>
                <w:rStyle w:val="hps"/>
                <w:b/>
                <w:lang w:val="lt-LT"/>
              </w:rPr>
              <w:t>Galima</w:t>
            </w:r>
            <w:r w:rsidRPr="005B5B85">
              <w:rPr>
                <w:b/>
                <w:szCs w:val="24"/>
                <w:lang w:val="lt-LT"/>
              </w:rPr>
              <w:t xml:space="preserve"> </w:t>
            </w:r>
            <w:r w:rsidRPr="005B5B85">
              <w:rPr>
                <w:rStyle w:val="hps"/>
                <w:b/>
                <w:lang w:val="lt-LT"/>
              </w:rPr>
              <w:t>techninės ekspertizės atlikimo vieta</w:t>
            </w:r>
          </w:p>
          <w:tbl>
            <w:tblPr>
              <w:tblW w:w="0" w:type="auto"/>
              <w:tblInd w:w="103" w:type="dxa"/>
              <w:tblBorders>
                <w:top w:val="single" w:sz="4" w:space="0" w:color="auto"/>
              </w:tblBorders>
              <w:tblLayout w:type="fixed"/>
              <w:tblLook w:val="04A0" w:firstRow="1" w:lastRow="0" w:firstColumn="1" w:lastColumn="0" w:noHBand="0" w:noVBand="1"/>
            </w:tblPr>
            <w:tblGrid>
              <w:gridCol w:w="9639"/>
            </w:tblGrid>
            <w:tr w:rsidR="002A58BA" w:rsidRPr="005B5B85" w14:paraId="02F12C39" w14:textId="77777777" w:rsidTr="003A34E8">
              <w:tc>
                <w:tcPr>
                  <w:tcW w:w="9639" w:type="dxa"/>
                  <w:tcBorders>
                    <w:top w:val="nil"/>
                  </w:tcBorders>
                </w:tcPr>
                <w:p w14:paraId="140E481D" w14:textId="77777777" w:rsidR="002A58BA" w:rsidRPr="005B5B85" w:rsidRDefault="002A58BA" w:rsidP="003A34E8">
                  <w:pPr>
                    <w:rPr>
                      <w:bCs/>
                      <w:sz w:val="20"/>
                      <w:lang w:val="lt-LT"/>
                    </w:rPr>
                  </w:pPr>
                  <w:r w:rsidRPr="005B5B85">
                    <w:rPr>
                      <w:bCs/>
                      <w:sz w:val="20"/>
                      <w:lang w:val="lt-LT"/>
                    </w:rPr>
                    <w:t>Possible place of the technical examination</w:t>
                  </w:r>
                </w:p>
              </w:tc>
            </w:tr>
          </w:tbl>
          <w:p w14:paraId="793A3635" w14:textId="77777777" w:rsidR="002A58BA" w:rsidRPr="005B5B85" w:rsidRDefault="002A58BA" w:rsidP="003A34E8">
            <w:pPr>
              <w:rPr>
                <w:b/>
                <w:bCs/>
                <w:szCs w:val="24"/>
                <w:lang w:val="lt-LT"/>
              </w:rPr>
            </w:pPr>
          </w:p>
        </w:tc>
      </w:tr>
      <w:tr w:rsidR="002A58BA" w:rsidRPr="005B5B85" w14:paraId="2ACB1DF3" w14:textId="77777777" w:rsidTr="001507B3">
        <w:trPr>
          <w:cantSplit/>
          <w:trHeight w:val="322"/>
          <w:jc w:val="center"/>
        </w:trPr>
        <w:tc>
          <w:tcPr>
            <w:tcW w:w="546" w:type="dxa"/>
            <w:vMerge/>
            <w:tcBorders>
              <w:bottom w:val="single" w:sz="4" w:space="0" w:color="auto"/>
            </w:tcBorders>
            <w:tcMar>
              <w:top w:w="57" w:type="dxa"/>
            </w:tcMar>
          </w:tcPr>
          <w:p w14:paraId="00FE1994" w14:textId="77777777" w:rsidR="002A58BA" w:rsidRPr="005B5B85" w:rsidRDefault="002A58BA" w:rsidP="003A34E8">
            <w:pPr>
              <w:jc w:val="center"/>
              <w:rPr>
                <w:b/>
                <w:sz w:val="20"/>
                <w:lang w:val="lt-LT"/>
              </w:rPr>
            </w:pPr>
          </w:p>
        </w:tc>
        <w:tc>
          <w:tcPr>
            <w:tcW w:w="9709" w:type="dxa"/>
            <w:gridSpan w:val="3"/>
            <w:tcBorders>
              <w:top w:val="nil"/>
              <w:bottom w:val="single" w:sz="4" w:space="0" w:color="auto"/>
            </w:tcBorders>
          </w:tcPr>
          <w:p w14:paraId="2F27F412" w14:textId="77777777" w:rsidR="002A58BA" w:rsidRPr="005B5B85" w:rsidRDefault="002A58BA" w:rsidP="003A34E8">
            <w:pPr>
              <w:rPr>
                <w:rStyle w:val="hps"/>
                <w:b/>
                <w:lang w:val="lt-LT"/>
              </w:rPr>
            </w:pPr>
            <w:r w:rsidRPr="005B5B85">
              <w:rPr>
                <w:bCs/>
                <w:szCs w:val="24"/>
                <w:lang w:val="lt-LT"/>
              </w:rPr>
              <w:t xml:space="preserve">      </w:t>
            </w:r>
            <w:r w:rsidRPr="005B5B85">
              <w:rPr>
                <w:bCs/>
                <w:szCs w:val="24"/>
                <w:lang w:val="lt-LT"/>
              </w:rPr>
              <w:fldChar w:fldCharType="begin">
                <w:ffData>
                  <w:name w:val="place_of_egzamin"/>
                  <w:enabled/>
                  <w:calcOnExit w:val="0"/>
                  <w:helpText w:type="text" w:val="Possible place of the technical examination"/>
                  <w:statusText w:type="text" w:val="Possible place of the technical examination"/>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p>
        </w:tc>
      </w:tr>
      <w:tr w:rsidR="002A58BA" w:rsidRPr="005B5B85" w14:paraId="0102672E" w14:textId="77777777" w:rsidTr="0009359B">
        <w:trPr>
          <w:cantSplit/>
          <w:trHeight w:val="556"/>
          <w:jc w:val="center"/>
        </w:trPr>
        <w:tc>
          <w:tcPr>
            <w:tcW w:w="546" w:type="dxa"/>
            <w:tcBorders>
              <w:top w:val="single" w:sz="4" w:space="0" w:color="auto"/>
              <w:bottom w:val="single" w:sz="4" w:space="0" w:color="auto"/>
            </w:tcBorders>
            <w:tcMar>
              <w:top w:w="57" w:type="dxa"/>
            </w:tcMar>
          </w:tcPr>
          <w:p w14:paraId="4D48B63A" w14:textId="77777777" w:rsidR="002A58BA" w:rsidRPr="005B5B85" w:rsidRDefault="002A58BA" w:rsidP="003A34E8">
            <w:pPr>
              <w:jc w:val="center"/>
              <w:rPr>
                <w:b/>
                <w:szCs w:val="24"/>
                <w:lang w:val="lt-LT"/>
              </w:rPr>
            </w:pPr>
            <w:r w:rsidRPr="005B5B85">
              <w:rPr>
                <w:b/>
                <w:szCs w:val="24"/>
                <w:lang w:val="lt-LT"/>
              </w:rPr>
              <w:t>11.</w:t>
            </w:r>
          </w:p>
        </w:tc>
        <w:tc>
          <w:tcPr>
            <w:tcW w:w="9709" w:type="dxa"/>
            <w:gridSpan w:val="3"/>
            <w:tcBorders>
              <w:top w:val="single" w:sz="4" w:space="0" w:color="auto"/>
              <w:bottom w:val="single" w:sz="4" w:space="0" w:color="auto"/>
            </w:tcBorders>
          </w:tcPr>
          <w:p w14:paraId="7983A113" w14:textId="77777777" w:rsidR="002A58BA" w:rsidRPr="005B5B85" w:rsidRDefault="002A58BA" w:rsidP="003A34E8">
            <w:pPr>
              <w:rPr>
                <w:sz w:val="20"/>
                <w:lang w:val="lt-LT"/>
              </w:rPr>
            </w:pPr>
            <w:r w:rsidRPr="005B5B85">
              <w:rPr>
                <w:b/>
                <w:lang w:val="lt-LT"/>
              </w:rPr>
              <w:t>Pridedami dokumentai</w:t>
            </w:r>
            <w:r w:rsidRPr="005B5B85">
              <w:rPr>
                <w:sz w:val="20"/>
                <w:lang w:val="lt-LT"/>
              </w:rPr>
              <w:t xml:space="preserve"> </w:t>
            </w:r>
          </w:p>
          <w:p w14:paraId="49C761DE" w14:textId="77777777" w:rsidR="002A58BA" w:rsidRPr="005B5B85" w:rsidRDefault="002A58BA" w:rsidP="003A34E8">
            <w:pPr>
              <w:rPr>
                <w:rStyle w:val="hps"/>
                <w:b/>
                <w:lang w:val="lt-LT"/>
              </w:rPr>
            </w:pPr>
            <w:r w:rsidRPr="005B5B85">
              <w:rPr>
                <w:sz w:val="20"/>
                <w:lang w:val="lt-LT"/>
              </w:rPr>
              <w:t>Attached document (s)</w:t>
            </w:r>
          </w:p>
        </w:tc>
      </w:tr>
      <w:tr w:rsidR="002A58BA" w:rsidRPr="005B5B85" w14:paraId="664FCE47" w14:textId="77777777" w:rsidTr="0009359B">
        <w:trPr>
          <w:cantSplit/>
          <w:trHeight w:val="3734"/>
          <w:jc w:val="center"/>
        </w:trPr>
        <w:tc>
          <w:tcPr>
            <w:tcW w:w="546" w:type="dxa"/>
            <w:tcBorders>
              <w:top w:val="single" w:sz="4" w:space="0" w:color="auto"/>
              <w:bottom w:val="single" w:sz="4" w:space="0" w:color="auto"/>
            </w:tcBorders>
            <w:tcMar>
              <w:top w:w="57" w:type="dxa"/>
            </w:tcMar>
          </w:tcPr>
          <w:p w14:paraId="543D07E8"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tcPr>
          <w:tbl>
            <w:tblPr>
              <w:tblW w:w="0" w:type="auto"/>
              <w:tblInd w:w="10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70"/>
              <w:gridCol w:w="987"/>
              <w:gridCol w:w="8382"/>
            </w:tblGrid>
            <w:tr w:rsidR="002A58BA" w:rsidRPr="005B5B85" w14:paraId="793A9822" w14:textId="77777777" w:rsidTr="003A34E8">
              <w:tc>
                <w:tcPr>
                  <w:tcW w:w="9639" w:type="dxa"/>
                  <w:gridSpan w:val="3"/>
                  <w:tcBorders>
                    <w:top w:val="nil"/>
                    <w:left w:val="nil"/>
                    <w:bottom w:val="nil"/>
                    <w:right w:val="nil"/>
                  </w:tcBorders>
                </w:tcPr>
                <w:p w14:paraId="446531F7" w14:textId="77777777" w:rsidR="002A58BA" w:rsidRPr="005B5B85" w:rsidRDefault="002A58BA" w:rsidP="003A34E8">
                  <w:pPr>
                    <w:rPr>
                      <w:sz w:val="10"/>
                      <w:lang w:val="lt-LT"/>
                    </w:rPr>
                  </w:pPr>
                </w:p>
              </w:tc>
            </w:tr>
            <w:tr w:rsidR="002A58BA" w:rsidRPr="005B5B85" w14:paraId="208B5946" w14:textId="77777777" w:rsidTr="003A34E8">
              <w:tc>
                <w:tcPr>
                  <w:tcW w:w="270" w:type="dxa"/>
                  <w:tcBorders>
                    <w:top w:val="nil"/>
                    <w:left w:val="nil"/>
                  </w:tcBorders>
                </w:tcPr>
                <w:p w14:paraId="57EB5486" w14:textId="77777777" w:rsidR="002A58BA" w:rsidRPr="005B5B85" w:rsidRDefault="002A58BA" w:rsidP="003A34E8">
                  <w:pPr>
                    <w:rPr>
                      <w:sz w:val="20"/>
                      <w:lang w:val="lt-LT"/>
                    </w:rPr>
                  </w:pPr>
                </w:p>
              </w:tc>
              <w:tc>
                <w:tcPr>
                  <w:tcW w:w="9369" w:type="dxa"/>
                  <w:gridSpan w:val="2"/>
                  <w:tcBorders>
                    <w:top w:val="nil"/>
                    <w:right w:val="nil"/>
                  </w:tcBorders>
                </w:tcPr>
                <w:p w14:paraId="7A168266" w14:textId="77777777" w:rsidR="002A58BA" w:rsidRPr="005B5B85" w:rsidRDefault="002A58BA" w:rsidP="003A34E8">
                  <w:pPr>
                    <w:rPr>
                      <w:szCs w:val="24"/>
                      <w:lang w:val="lt-LT"/>
                    </w:rPr>
                  </w:pPr>
                  <w:r w:rsidRPr="005B5B85">
                    <w:rPr>
                      <w:szCs w:val="24"/>
                      <w:lang w:val="lt-LT"/>
                    </w:rPr>
                    <w:t>Pridedamos formos ir dokumentai:</w:t>
                  </w:r>
                </w:p>
                <w:p w14:paraId="4C958E92" w14:textId="77777777" w:rsidR="002A58BA" w:rsidRPr="005B5B85" w:rsidRDefault="002A58BA" w:rsidP="003A34E8">
                  <w:pPr>
                    <w:rPr>
                      <w:sz w:val="20"/>
                      <w:lang w:val="lt-LT"/>
                    </w:rPr>
                  </w:pPr>
                  <w:r w:rsidRPr="005B5B85">
                    <w:rPr>
                      <w:sz w:val="20"/>
                      <w:lang w:val="lt-LT"/>
                    </w:rPr>
                    <w:t>The following forms or documents are attached to this application:</w:t>
                  </w:r>
                </w:p>
              </w:tc>
            </w:tr>
            <w:tr w:rsidR="002A58BA" w:rsidRPr="005B5B85" w14:paraId="4A9A16B7" w14:textId="77777777" w:rsidTr="003A34E8">
              <w:tc>
                <w:tcPr>
                  <w:tcW w:w="270" w:type="dxa"/>
                  <w:tcBorders>
                    <w:left w:val="nil"/>
                  </w:tcBorders>
                </w:tcPr>
                <w:p w14:paraId="1CEC8AEE" w14:textId="77777777" w:rsidR="002A58BA" w:rsidRPr="005B5B85" w:rsidRDefault="002A58BA" w:rsidP="003A34E8">
                  <w:pPr>
                    <w:rPr>
                      <w:sz w:val="20"/>
                      <w:lang w:val="lt-LT"/>
                    </w:rPr>
                  </w:pPr>
                </w:p>
              </w:tc>
              <w:tc>
                <w:tcPr>
                  <w:tcW w:w="9369" w:type="dxa"/>
                  <w:gridSpan w:val="2"/>
                  <w:tcBorders>
                    <w:bottom w:val="nil"/>
                    <w:right w:val="nil"/>
                  </w:tcBorders>
                </w:tcPr>
                <w:p w14:paraId="399A7E4A" w14:textId="77777777" w:rsidR="002A58BA" w:rsidRPr="005B5B85" w:rsidRDefault="002A58BA" w:rsidP="003A34E8">
                  <w:pPr>
                    <w:spacing w:before="120"/>
                    <w:rPr>
                      <w:bCs/>
                      <w:szCs w:val="24"/>
                      <w:lang w:val="lt-LT"/>
                    </w:rPr>
                  </w:pPr>
                  <w:r w:rsidRPr="005B5B85">
                    <w:rPr>
                      <w:bCs/>
                      <w:szCs w:val="24"/>
                      <w:lang w:val="lt-LT"/>
                    </w:rPr>
                    <w:fldChar w:fldCharType="begin">
                      <w:ffData>
                        <w:name w:val="place_of_egzamin"/>
                        <w:enabled/>
                        <w:calcOnExit w:val="0"/>
                        <w:helpText w:type="text" w:val="Possible place of the technical examination"/>
                        <w:statusText w:type="text" w:val="Possible place of the technical examination"/>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p>
                <w:p w14:paraId="76EBAEB4" w14:textId="77777777" w:rsidR="002A58BA" w:rsidRPr="005B5B85" w:rsidRDefault="002A58BA" w:rsidP="003A34E8">
                  <w:pPr>
                    <w:rPr>
                      <w:sz w:val="20"/>
                      <w:lang w:val="lt-LT"/>
                    </w:rPr>
                  </w:pPr>
                </w:p>
              </w:tc>
            </w:tr>
            <w:tr w:rsidR="002A58BA" w:rsidRPr="005B5B85" w14:paraId="7B10537C" w14:textId="77777777" w:rsidTr="003A34E8">
              <w:tc>
                <w:tcPr>
                  <w:tcW w:w="270" w:type="dxa"/>
                  <w:tcBorders>
                    <w:left w:val="nil"/>
                  </w:tcBorders>
                </w:tcPr>
                <w:p w14:paraId="146656E8" w14:textId="77777777" w:rsidR="002A58BA" w:rsidRPr="005B5B85" w:rsidRDefault="002A58BA" w:rsidP="003A34E8">
                  <w:pPr>
                    <w:rPr>
                      <w:lang w:val="lt-LT"/>
                    </w:rPr>
                  </w:pPr>
                </w:p>
              </w:tc>
              <w:tc>
                <w:tcPr>
                  <w:tcW w:w="9369" w:type="dxa"/>
                  <w:gridSpan w:val="2"/>
                  <w:tcBorders>
                    <w:top w:val="nil"/>
                    <w:bottom w:val="nil"/>
                    <w:right w:val="nil"/>
                  </w:tcBorders>
                </w:tcPr>
                <w:p w14:paraId="3520AF64" w14:textId="77777777" w:rsidR="002A58BA" w:rsidRPr="005B5B85" w:rsidRDefault="002A58BA" w:rsidP="003A34E8">
                  <w:pPr>
                    <w:rPr>
                      <w:lang w:val="lt-LT"/>
                    </w:rPr>
                  </w:pPr>
                  <w:r w:rsidRPr="005B5B85">
                    <w:rPr>
                      <w:lang w:val="lt-LT"/>
                    </w:rPr>
                    <w:t>Kiti konfidencialūs dokumentai</w:t>
                  </w:r>
                </w:p>
                <w:p w14:paraId="41F55024" w14:textId="77777777" w:rsidR="002A58BA" w:rsidRPr="005B5B85" w:rsidRDefault="002A58BA" w:rsidP="003A34E8">
                  <w:pPr>
                    <w:rPr>
                      <w:sz w:val="20"/>
                      <w:lang w:val="lt-LT"/>
                    </w:rPr>
                  </w:pPr>
                  <w:r w:rsidRPr="005B5B85">
                    <w:rPr>
                      <w:sz w:val="20"/>
                      <w:lang w:val="lt-LT"/>
                    </w:rPr>
                    <w:t>Other confidential documents</w:t>
                  </w:r>
                </w:p>
              </w:tc>
            </w:tr>
            <w:tr w:rsidR="002A58BA" w:rsidRPr="005B5B85" w14:paraId="05DF04F5" w14:textId="77777777" w:rsidTr="003A34E8">
              <w:tc>
                <w:tcPr>
                  <w:tcW w:w="270" w:type="dxa"/>
                  <w:tcBorders>
                    <w:left w:val="nil"/>
                  </w:tcBorders>
                </w:tcPr>
                <w:p w14:paraId="3C5FB728" w14:textId="77777777" w:rsidR="002A58BA" w:rsidRPr="005B5B85" w:rsidRDefault="002A58BA" w:rsidP="003A34E8">
                  <w:pPr>
                    <w:rPr>
                      <w:lang w:val="lt-LT"/>
                    </w:rPr>
                  </w:pPr>
                </w:p>
              </w:tc>
              <w:tc>
                <w:tcPr>
                  <w:tcW w:w="9369" w:type="dxa"/>
                  <w:gridSpan w:val="2"/>
                  <w:tcBorders>
                    <w:top w:val="nil"/>
                    <w:bottom w:val="nil"/>
                    <w:right w:val="nil"/>
                  </w:tcBorders>
                  <w:vAlign w:val="center"/>
                </w:tcPr>
                <w:p w14:paraId="3F023DCB" w14:textId="77777777" w:rsidR="002A58BA" w:rsidRPr="005B5B85" w:rsidRDefault="002A58BA" w:rsidP="003A34E8">
                  <w:pPr>
                    <w:spacing w:before="60"/>
                    <w:rPr>
                      <w:bCs/>
                      <w:szCs w:val="24"/>
                      <w:lang w:val="lt-LT"/>
                    </w:rPr>
                  </w:pPr>
                  <w:r w:rsidRPr="005B5B85">
                    <w:rPr>
                      <w:bCs/>
                      <w:szCs w:val="24"/>
                      <w:lang w:val="lt-LT"/>
                    </w:rPr>
                    <w:fldChar w:fldCharType="begin">
                      <w:ffData>
                        <w:name w:val="place_of_egzamin"/>
                        <w:enabled/>
                        <w:calcOnExit w:val="0"/>
                        <w:helpText w:type="text" w:val="Possible place of the technical examination"/>
                        <w:statusText w:type="text" w:val="Possible place of the technical examination"/>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p>
                <w:p w14:paraId="54095A6E" w14:textId="77777777" w:rsidR="002A58BA" w:rsidRPr="005B5B85" w:rsidRDefault="002A58BA" w:rsidP="003A34E8">
                  <w:pPr>
                    <w:spacing w:before="60"/>
                    <w:rPr>
                      <w:lang w:val="lt-LT"/>
                    </w:rPr>
                  </w:pPr>
                </w:p>
              </w:tc>
            </w:tr>
            <w:tr w:rsidR="002A58BA" w:rsidRPr="005B5B85" w14:paraId="43CD300A" w14:textId="77777777" w:rsidTr="003A34E8">
              <w:tc>
                <w:tcPr>
                  <w:tcW w:w="270" w:type="dxa"/>
                  <w:tcBorders>
                    <w:left w:val="nil"/>
                  </w:tcBorders>
                </w:tcPr>
                <w:p w14:paraId="57CDDA0F" w14:textId="77777777" w:rsidR="002A58BA" w:rsidRPr="005B5B85" w:rsidRDefault="002A58BA" w:rsidP="003A34E8">
                  <w:pPr>
                    <w:rPr>
                      <w:lang w:val="lt-LT"/>
                    </w:rPr>
                  </w:pPr>
                </w:p>
              </w:tc>
              <w:tc>
                <w:tcPr>
                  <w:tcW w:w="9369" w:type="dxa"/>
                  <w:gridSpan w:val="2"/>
                  <w:tcBorders>
                    <w:top w:val="nil"/>
                    <w:bottom w:val="nil"/>
                    <w:right w:val="nil"/>
                  </w:tcBorders>
                  <w:vAlign w:val="center"/>
                </w:tcPr>
                <w:p w14:paraId="0F334DFD" w14:textId="77777777" w:rsidR="002A58BA" w:rsidRPr="005B5B85" w:rsidRDefault="002A58BA" w:rsidP="003A34E8">
                  <w:pPr>
                    <w:rPr>
                      <w:lang w:val="lt-LT"/>
                    </w:rPr>
                  </w:pPr>
                  <w:r w:rsidRPr="005B5B85">
                    <w:rPr>
                      <w:lang w:val="lt-LT"/>
                    </w:rPr>
                    <w:t>Pastabos</w:t>
                  </w:r>
                </w:p>
                <w:p w14:paraId="3E43A2E6" w14:textId="77777777" w:rsidR="002A58BA" w:rsidRPr="005B5B85" w:rsidRDefault="002A58BA" w:rsidP="003A34E8">
                  <w:pPr>
                    <w:rPr>
                      <w:bCs/>
                      <w:szCs w:val="24"/>
                      <w:lang w:val="lt-LT"/>
                    </w:rPr>
                  </w:pPr>
                  <w:r w:rsidRPr="005B5B85">
                    <w:rPr>
                      <w:sz w:val="20"/>
                      <w:lang w:val="lt-LT"/>
                    </w:rPr>
                    <w:t>Remarks</w:t>
                  </w:r>
                </w:p>
              </w:tc>
            </w:tr>
            <w:tr w:rsidR="002A58BA" w:rsidRPr="005B5B85" w14:paraId="395E8809" w14:textId="77777777" w:rsidTr="003A34E8">
              <w:tc>
                <w:tcPr>
                  <w:tcW w:w="270" w:type="dxa"/>
                  <w:tcBorders>
                    <w:left w:val="nil"/>
                  </w:tcBorders>
                </w:tcPr>
                <w:p w14:paraId="31B8CB59" w14:textId="77777777" w:rsidR="002A58BA" w:rsidRPr="005B5B85" w:rsidRDefault="002A58BA" w:rsidP="003A34E8">
                  <w:pPr>
                    <w:rPr>
                      <w:lang w:val="lt-LT"/>
                    </w:rPr>
                  </w:pPr>
                </w:p>
              </w:tc>
              <w:tc>
                <w:tcPr>
                  <w:tcW w:w="9369" w:type="dxa"/>
                  <w:gridSpan w:val="2"/>
                  <w:tcBorders>
                    <w:top w:val="nil"/>
                    <w:bottom w:val="nil"/>
                    <w:right w:val="nil"/>
                  </w:tcBorders>
                  <w:vAlign w:val="center"/>
                </w:tcPr>
                <w:p w14:paraId="195DD566" w14:textId="77777777" w:rsidR="002A58BA" w:rsidRPr="005B5B85" w:rsidRDefault="002A58BA" w:rsidP="003A34E8">
                  <w:pPr>
                    <w:spacing w:before="60"/>
                    <w:rPr>
                      <w:bCs/>
                      <w:szCs w:val="24"/>
                      <w:lang w:val="lt-LT"/>
                    </w:rPr>
                  </w:pPr>
                  <w:r w:rsidRPr="005B5B85">
                    <w:rPr>
                      <w:bCs/>
                      <w:szCs w:val="24"/>
                      <w:lang w:val="lt-LT"/>
                    </w:rPr>
                    <w:fldChar w:fldCharType="begin">
                      <w:ffData>
                        <w:name w:val="place_of_egzamin"/>
                        <w:enabled/>
                        <w:calcOnExit w:val="0"/>
                        <w:helpText w:type="text" w:val="Possible place of the technical examination"/>
                        <w:statusText w:type="text" w:val="Possible place of the technical examination"/>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p>
                <w:p w14:paraId="3FD06925" w14:textId="77777777" w:rsidR="002A58BA" w:rsidRPr="005B5B85" w:rsidRDefault="002A58BA" w:rsidP="003A34E8">
                  <w:pPr>
                    <w:spacing w:before="60"/>
                    <w:rPr>
                      <w:bCs/>
                      <w:szCs w:val="24"/>
                      <w:lang w:val="lt-LT"/>
                    </w:rPr>
                  </w:pPr>
                </w:p>
              </w:tc>
            </w:tr>
            <w:tr w:rsidR="002A58BA" w:rsidRPr="005B5B85" w14:paraId="549DDEAF" w14:textId="77777777" w:rsidTr="003A34E8">
              <w:trPr>
                <w:gridAfter w:val="1"/>
                <w:wAfter w:w="8382" w:type="dxa"/>
                <w:trHeight w:val="129"/>
              </w:trPr>
              <w:tc>
                <w:tcPr>
                  <w:tcW w:w="1257" w:type="dxa"/>
                  <w:gridSpan w:val="2"/>
                  <w:tcBorders>
                    <w:top w:val="nil"/>
                    <w:left w:val="nil"/>
                    <w:bottom w:val="nil"/>
                    <w:right w:val="nil"/>
                  </w:tcBorders>
                </w:tcPr>
                <w:p w14:paraId="7A9581B4" w14:textId="77777777" w:rsidR="002A58BA" w:rsidRPr="005B5B85" w:rsidRDefault="002A58BA" w:rsidP="003A34E8">
                  <w:pPr>
                    <w:rPr>
                      <w:sz w:val="10"/>
                      <w:szCs w:val="10"/>
                      <w:lang w:val="lt-LT"/>
                    </w:rPr>
                  </w:pPr>
                </w:p>
              </w:tc>
            </w:tr>
          </w:tbl>
          <w:p w14:paraId="4774C900" w14:textId="77777777" w:rsidR="002A58BA" w:rsidRPr="005B5B85" w:rsidRDefault="002A58BA" w:rsidP="003A34E8">
            <w:pPr>
              <w:rPr>
                <w:rStyle w:val="hps"/>
                <w:lang w:val="lt-LT"/>
              </w:rPr>
            </w:pPr>
          </w:p>
        </w:tc>
      </w:tr>
      <w:tr w:rsidR="002A58BA" w:rsidRPr="005B5B85" w14:paraId="0140E450" w14:textId="77777777" w:rsidTr="0009359B">
        <w:trPr>
          <w:cantSplit/>
          <w:trHeight w:val="2422"/>
          <w:jc w:val="center"/>
        </w:trPr>
        <w:tc>
          <w:tcPr>
            <w:tcW w:w="546" w:type="dxa"/>
            <w:tcBorders>
              <w:top w:val="single" w:sz="4" w:space="0" w:color="auto"/>
              <w:bottom w:val="single" w:sz="4" w:space="0" w:color="auto"/>
            </w:tcBorders>
            <w:tcMar>
              <w:top w:w="57" w:type="dxa"/>
            </w:tcMar>
          </w:tcPr>
          <w:p w14:paraId="1EA96C5C" w14:textId="77777777" w:rsidR="002A58BA" w:rsidRPr="005B5B85" w:rsidRDefault="002A58BA" w:rsidP="003A34E8">
            <w:pPr>
              <w:jc w:val="center"/>
              <w:rPr>
                <w:b/>
                <w:szCs w:val="24"/>
                <w:lang w:val="lt-LT"/>
              </w:rPr>
            </w:pPr>
          </w:p>
        </w:tc>
        <w:tc>
          <w:tcPr>
            <w:tcW w:w="9709" w:type="dxa"/>
            <w:gridSpan w:val="3"/>
            <w:tcBorders>
              <w:top w:val="single" w:sz="4" w:space="0" w:color="auto"/>
              <w:bottom w:val="single" w:sz="4" w:space="0" w:color="auto"/>
            </w:tcBorders>
          </w:tcPr>
          <w:tbl>
            <w:tblPr>
              <w:tblW w:w="9651" w:type="dxa"/>
              <w:tblLayout w:type="fixed"/>
              <w:tblCellMar>
                <w:left w:w="85" w:type="dxa"/>
                <w:right w:w="85" w:type="dxa"/>
              </w:tblCellMar>
              <w:tblLook w:val="04A0" w:firstRow="1" w:lastRow="0" w:firstColumn="1" w:lastColumn="0" w:noHBand="0" w:noVBand="1"/>
            </w:tblPr>
            <w:tblGrid>
              <w:gridCol w:w="9651"/>
            </w:tblGrid>
            <w:tr w:rsidR="002A58BA" w:rsidRPr="005B5B85" w14:paraId="222850FD" w14:textId="77777777" w:rsidTr="003A34E8">
              <w:trPr>
                <w:cantSplit/>
                <w:trHeight w:val="57"/>
              </w:trPr>
              <w:tc>
                <w:tcPr>
                  <w:tcW w:w="9651" w:type="dxa"/>
                  <w:tcMar>
                    <w:top w:w="0" w:type="dxa"/>
                  </w:tcMar>
                </w:tcPr>
                <w:p w14:paraId="64AED4D8" w14:textId="77777777" w:rsidR="002A58BA" w:rsidRPr="005B5B85" w:rsidRDefault="002A58BA" w:rsidP="003A34E8">
                  <w:pPr>
                    <w:rPr>
                      <w:szCs w:val="24"/>
                      <w:lang w:val="lt-LT"/>
                    </w:rPr>
                  </w:pPr>
                  <w:r w:rsidRPr="005B5B85">
                    <w:rPr>
                      <w:rStyle w:val="hps"/>
                      <w:lang w:val="lt-LT"/>
                    </w:rPr>
                    <w:t>Patvirtinu / patvirtiname</w:t>
                  </w:r>
                  <w:r w:rsidRPr="005B5B85">
                    <w:rPr>
                      <w:rStyle w:val="longtext"/>
                      <w:szCs w:val="24"/>
                      <w:lang w:val="lt-LT"/>
                    </w:rPr>
                    <w:t xml:space="preserve">, kad, </w:t>
                  </w:r>
                  <w:r w:rsidRPr="005B5B85">
                    <w:rPr>
                      <w:rStyle w:val="hps"/>
                      <w:lang w:val="lt-LT"/>
                    </w:rPr>
                    <w:t>mano / mūsų</w:t>
                  </w:r>
                  <w:r w:rsidRPr="005B5B85">
                    <w:rPr>
                      <w:rStyle w:val="longtext"/>
                      <w:szCs w:val="24"/>
                      <w:lang w:val="lt-LT"/>
                    </w:rPr>
                    <w:t xml:space="preserve"> </w:t>
                  </w:r>
                  <w:r w:rsidRPr="005B5B85">
                    <w:rPr>
                      <w:rStyle w:val="hps"/>
                      <w:lang w:val="lt-LT"/>
                    </w:rPr>
                    <w:t>žiniomis,</w:t>
                  </w:r>
                  <w:r w:rsidRPr="005B5B85">
                    <w:rPr>
                      <w:rStyle w:val="longtext"/>
                      <w:szCs w:val="24"/>
                      <w:lang w:val="lt-LT"/>
                    </w:rPr>
                    <w:t xml:space="preserve"> </w:t>
                  </w:r>
                  <w:r w:rsidRPr="005B5B85">
                    <w:rPr>
                      <w:rStyle w:val="hps"/>
                      <w:lang w:val="lt-LT"/>
                    </w:rPr>
                    <w:t>informacija, pateikta šioje</w:t>
                  </w:r>
                  <w:r w:rsidRPr="005B5B85">
                    <w:rPr>
                      <w:rStyle w:val="longtext"/>
                      <w:szCs w:val="24"/>
                      <w:lang w:val="lt-LT"/>
                    </w:rPr>
                    <w:t xml:space="preserve"> </w:t>
                  </w:r>
                  <w:r w:rsidRPr="005B5B85">
                    <w:rPr>
                      <w:rStyle w:val="hps"/>
                      <w:lang w:val="lt-LT"/>
                    </w:rPr>
                    <w:t>formoje</w:t>
                  </w:r>
                  <w:r w:rsidRPr="005B5B85">
                    <w:rPr>
                      <w:rStyle w:val="longtext"/>
                      <w:szCs w:val="24"/>
                      <w:lang w:val="lt-LT"/>
                    </w:rPr>
                    <w:t xml:space="preserve">, yra </w:t>
                  </w:r>
                  <w:r w:rsidRPr="005B5B85">
                    <w:rPr>
                      <w:rStyle w:val="hps"/>
                      <w:lang w:val="lt-LT"/>
                    </w:rPr>
                    <w:t>išsami</w:t>
                  </w:r>
                  <w:r w:rsidRPr="005B5B85">
                    <w:rPr>
                      <w:szCs w:val="24"/>
                      <w:lang w:val="lt-LT"/>
                    </w:rPr>
                    <w:t xml:space="preserve"> </w:t>
                  </w:r>
                  <w:r w:rsidRPr="005B5B85">
                    <w:rPr>
                      <w:rStyle w:val="hps"/>
                      <w:lang w:val="lt-LT"/>
                    </w:rPr>
                    <w:t>ir teisinga</w:t>
                  </w:r>
                  <w:r w:rsidRPr="005B5B85">
                    <w:rPr>
                      <w:rStyle w:val="longtext"/>
                      <w:szCs w:val="24"/>
                      <w:lang w:val="lt-LT"/>
                    </w:rPr>
                    <w:t>.</w:t>
                  </w:r>
                </w:p>
              </w:tc>
            </w:tr>
            <w:tr w:rsidR="002A58BA" w:rsidRPr="005B5B85" w14:paraId="4E23D678" w14:textId="77777777" w:rsidTr="003A34E8">
              <w:trPr>
                <w:cantSplit/>
                <w:trHeight w:val="295"/>
              </w:trPr>
              <w:tc>
                <w:tcPr>
                  <w:tcW w:w="9651" w:type="dxa"/>
                </w:tcPr>
                <w:p w14:paraId="7FB7D0AC" w14:textId="77777777" w:rsidR="002A58BA" w:rsidRPr="005B5B85" w:rsidRDefault="002A58BA" w:rsidP="003A34E8">
                  <w:pPr>
                    <w:rPr>
                      <w:sz w:val="20"/>
                      <w:lang w:val="lt-LT"/>
                    </w:rPr>
                  </w:pPr>
                  <w:r w:rsidRPr="005B5B85">
                    <w:rPr>
                      <w:sz w:val="20"/>
                      <w:lang w:val="lt-LT"/>
                    </w:rPr>
                    <w:t>I / we hereby declare that to the best of my/our knowledge the information given in this form is complete and correct.</w:t>
                  </w:r>
                </w:p>
                <w:tbl>
                  <w:tblPr>
                    <w:tblW w:w="9651" w:type="dxa"/>
                    <w:tblLayout w:type="fixed"/>
                    <w:tblCellMar>
                      <w:left w:w="85" w:type="dxa"/>
                      <w:right w:w="85" w:type="dxa"/>
                    </w:tblCellMar>
                    <w:tblLook w:val="04A0" w:firstRow="1" w:lastRow="0" w:firstColumn="1" w:lastColumn="0" w:noHBand="0" w:noVBand="1"/>
                  </w:tblPr>
                  <w:tblGrid>
                    <w:gridCol w:w="352"/>
                    <w:gridCol w:w="2581"/>
                    <w:gridCol w:w="190"/>
                    <w:gridCol w:w="2928"/>
                    <w:gridCol w:w="190"/>
                    <w:gridCol w:w="3220"/>
                    <w:gridCol w:w="190"/>
                  </w:tblGrid>
                  <w:tr w:rsidR="002A58BA" w:rsidRPr="005B5B85" w14:paraId="509132D2" w14:textId="77777777" w:rsidTr="003A34E8">
                    <w:trPr>
                      <w:cantSplit/>
                      <w:trHeight w:val="57"/>
                    </w:trPr>
                    <w:tc>
                      <w:tcPr>
                        <w:tcW w:w="352" w:type="dxa"/>
                        <w:tcMar>
                          <w:top w:w="0" w:type="dxa"/>
                          <w:left w:w="85" w:type="dxa"/>
                        </w:tcMar>
                      </w:tcPr>
                      <w:p w14:paraId="49CD63B9" w14:textId="77777777" w:rsidR="002A58BA" w:rsidRPr="005B5B85" w:rsidRDefault="002A58BA" w:rsidP="003A34E8">
                        <w:pPr>
                          <w:rPr>
                            <w:sz w:val="6"/>
                            <w:szCs w:val="6"/>
                            <w:lang w:val="lt-LT"/>
                          </w:rPr>
                        </w:pPr>
                      </w:p>
                    </w:tc>
                    <w:tc>
                      <w:tcPr>
                        <w:tcW w:w="2771" w:type="dxa"/>
                        <w:gridSpan w:val="2"/>
                        <w:tcMar>
                          <w:top w:w="0" w:type="dxa"/>
                        </w:tcMar>
                      </w:tcPr>
                      <w:p w14:paraId="6777992E" w14:textId="77777777" w:rsidR="002A58BA" w:rsidRPr="005B5B85" w:rsidRDefault="002A58BA" w:rsidP="003A34E8">
                        <w:pPr>
                          <w:jc w:val="center"/>
                          <w:rPr>
                            <w:sz w:val="6"/>
                            <w:szCs w:val="6"/>
                            <w:lang w:val="lt-LT"/>
                          </w:rPr>
                        </w:pPr>
                      </w:p>
                    </w:tc>
                    <w:tc>
                      <w:tcPr>
                        <w:tcW w:w="3118" w:type="dxa"/>
                        <w:gridSpan w:val="2"/>
                        <w:tcMar>
                          <w:top w:w="0" w:type="dxa"/>
                          <w:left w:w="85" w:type="dxa"/>
                          <w:right w:w="0" w:type="dxa"/>
                        </w:tcMar>
                      </w:tcPr>
                      <w:p w14:paraId="723C65E8" w14:textId="77777777" w:rsidR="002A58BA" w:rsidRPr="005B5B85" w:rsidRDefault="002A58BA" w:rsidP="003A34E8">
                        <w:pPr>
                          <w:rPr>
                            <w:sz w:val="6"/>
                            <w:szCs w:val="6"/>
                            <w:lang w:val="lt-LT"/>
                          </w:rPr>
                        </w:pPr>
                      </w:p>
                    </w:tc>
                    <w:tc>
                      <w:tcPr>
                        <w:tcW w:w="3220" w:type="dxa"/>
                        <w:vMerge w:val="restart"/>
                        <w:tcMar>
                          <w:top w:w="0" w:type="dxa"/>
                        </w:tcMar>
                      </w:tcPr>
                      <w:p w14:paraId="121E5A36" w14:textId="77777777" w:rsidR="002A58BA" w:rsidRPr="005B5B85" w:rsidRDefault="002A58BA" w:rsidP="003A34E8">
                        <w:pPr>
                          <w:rPr>
                            <w:szCs w:val="24"/>
                            <w:lang w:val="lt-LT"/>
                          </w:rPr>
                        </w:pPr>
                      </w:p>
                      <w:p w14:paraId="317796DF" w14:textId="77777777" w:rsidR="002A58BA" w:rsidRPr="005B5B85" w:rsidRDefault="002A58BA" w:rsidP="003A34E8">
                        <w:pPr>
                          <w:jc w:val="center"/>
                          <w:rPr>
                            <w:szCs w:val="24"/>
                            <w:lang w:val="lt-LT"/>
                          </w:rPr>
                        </w:pPr>
                      </w:p>
                      <w:p w14:paraId="53E3A6E7" w14:textId="77777777" w:rsidR="002A58BA" w:rsidRPr="005B5B85" w:rsidRDefault="002A58BA" w:rsidP="003A34E8">
                        <w:pPr>
                          <w:jc w:val="center"/>
                          <w:rPr>
                            <w:szCs w:val="24"/>
                            <w:lang w:val="lt-LT"/>
                          </w:rPr>
                        </w:pPr>
                        <w:r w:rsidRPr="005B5B85">
                          <w:rPr>
                            <w:szCs w:val="24"/>
                            <w:lang w:val="lt-LT"/>
                          </w:rPr>
                          <w:fldChar w:fldCharType="begin">
                            <w:ffData>
                              <w:name w:val="similar_var1"/>
                              <w:enabled/>
                              <w:calcOnExit w:val="0"/>
                              <w:textInput/>
                            </w:ffData>
                          </w:fldChar>
                        </w:r>
                        <w:r w:rsidRPr="005B5B85">
                          <w:rPr>
                            <w:szCs w:val="24"/>
                            <w:lang w:val="lt-LT"/>
                          </w:rPr>
                          <w:instrText xml:space="preserve"> FORMTEXT </w:instrText>
                        </w:r>
                        <w:r w:rsidRPr="005B5B85">
                          <w:rPr>
                            <w:szCs w:val="24"/>
                            <w:lang w:val="lt-LT"/>
                          </w:rPr>
                        </w:r>
                        <w:r w:rsidRPr="005B5B85">
                          <w:rPr>
                            <w:szCs w:val="24"/>
                            <w:lang w:val="lt-LT"/>
                          </w:rPr>
                          <w:fldChar w:fldCharType="separate"/>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t> </w:t>
                        </w:r>
                        <w:r w:rsidRPr="005B5B85">
                          <w:rPr>
                            <w:szCs w:val="24"/>
                            <w:lang w:val="lt-LT"/>
                          </w:rPr>
                          <w:fldChar w:fldCharType="end"/>
                        </w:r>
                      </w:p>
                    </w:tc>
                    <w:tc>
                      <w:tcPr>
                        <w:tcW w:w="190" w:type="dxa"/>
                        <w:vMerge w:val="restart"/>
                        <w:tcBorders>
                          <w:left w:val="nil"/>
                        </w:tcBorders>
                      </w:tcPr>
                      <w:p w14:paraId="5F86C71B" w14:textId="77777777" w:rsidR="002A58BA" w:rsidRPr="005B5B85" w:rsidRDefault="002A58BA" w:rsidP="003A34E8">
                        <w:pPr>
                          <w:rPr>
                            <w:szCs w:val="24"/>
                            <w:lang w:val="lt-LT"/>
                          </w:rPr>
                        </w:pPr>
                      </w:p>
                    </w:tc>
                  </w:tr>
                  <w:tr w:rsidR="002A58BA" w:rsidRPr="005B5B85" w14:paraId="054AEF04" w14:textId="77777777" w:rsidTr="003A34E8">
                    <w:trPr>
                      <w:cantSplit/>
                      <w:trHeight w:val="57"/>
                    </w:trPr>
                    <w:tc>
                      <w:tcPr>
                        <w:tcW w:w="2933" w:type="dxa"/>
                        <w:gridSpan w:val="2"/>
                        <w:tcBorders>
                          <w:bottom w:val="single" w:sz="4" w:space="0" w:color="auto"/>
                        </w:tcBorders>
                        <w:tcMar>
                          <w:top w:w="0" w:type="dxa"/>
                          <w:left w:w="85" w:type="dxa"/>
                        </w:tcMar>
                      </w:tcPr>
                      <w:p w14:paraId="6D577E39" w14:textId="77777777" w:rsidR="002A58BA" w:rsidRPr="005B5B85" w:rsidRDefault="002A58BA" w:rsidP="003A34E8">
                        <w:pPr>
                          <w:jc w:val="center"/>
                          <w:rPr>
                            <w:szCs w:val="24"/>
                            <w:lang w:val="lt-LT"/>
                          </w:rPr>
                        </w:pPr>
                      </w:p>
                      <w:p w14:paraId="50924C0A" w14:textId="77777777" w:rsidR="002A58BA" w:rsidRPr="005B5B85" w:rsidRDefault="002A58BA" w:rsidP="003A34E8">
                        <w:pPr>
                          <w:jc w:val="center"/>
                          <w:rPr>
                            <w:szCs w:val="24"/>
                            <w:lang w:val="lt-LT"/>
                          </w:rPr>
                        </w:pPr>
                      </w:p>
                      <w:p w14:paraId="177BF4E0" w14:textId="77777777" w:rsidR="002A58BA" w:rsidRPr="005B5B85" w:rsidRDefault="002A58BA" w:rsidP="003A34E8">
                        <w:pPr>
                          <w:jc w:val="center"/>
                          <w:rPr>
                            <w:szCs w:val="24"/>
                            <w:lang w:val="lt-LT"/>
                          </w:rPr>
                        </w:pPr>
                        <w:r w:rsidRPr="005B5B85">
                          <w:rPr>
                            <w:bCs/>
                            <w:szCs w:val="24"/>
                            <w:lang w:val="lt-LT"/>
                          </w:rPr>
                          <w:fldChar w:fldCharType="begin">
                            <w:ffData>
                              <w:name w:val="Date"/>
                              <w:enabled/>
                              <w:calcOnExit w:val="0"/>
                              <w:helpText w:type="text" w:val="Date in yyyy-MM-dd format"/>
                              <w:statusText w:type="text" w:val="Date in yyyy-MM-dd format"/>
                              <w:textInput>
                                <w:type w:val="date"/>
                                <w:format w:val="yyyy-MM-dd"/>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noProof/>
                            <w:szCs w:val="24"/>
                            <w:lang w:val="lt-LT"/>
                          </w:rPr>
                          <w:t> </w:t>
                        </w:r>
                        <w:r w:rsidRPr="005B5B85">
                          <w:rPr>
                            <w:bCs/>
                            <w:szCs w:val="24"/>
                            <w:lang w:val="lt-LT"/>
                          </w:rPr>
                          <w:fldChar w:fldCharType="end"/>
                        </w:r>
                      </w:p>
                    </w:tc>
                    <w:tc>
                      <w:tcPr>
                        <w:tcW w:w="190" w:type="dxa"/>
                        <w:tcMar>
                          <w:top w:w="0" w:type="dxa"/>
                        </w:tcMar>
                      </w:tcPr>
                      <w:p w14:paraId="096DF5AB" w14:textId="77777777" w:rsidR="002A58BA" w:rsidRPr="005B5B85" w:rsidRDefault="002A58BA" w:rsidP="003A34E8">
                        <w:pPr>
                          <w:jc w:val="center"/>
                          <w:rPr>
                            <w:szCs w:val="24"/>
                            <w:lang w:val="lt-LT"/>
                          </w:rPr>
                        </w:pPr>
                      </w:p>
                    </w:tc>
                    <w:tc>
                      <w:tcPr>
                        <w:tcW w:w="2928" w:type="dxa"/>
                        <w:tcBorders>
                          <w:bottom w:val="single" w:sz="4" w:space="0" w:color="auto"/>
                        </w:tcBorders>
                        <w:tcMar>
                          <w:top w:w="0" w:type="dxa"/>
                          <w:left w:w="85" w:type="dxa"/>
                          <w:right w:w="0" w:type="dxa"/>
                        </w:tcMar>
                      </w:tcPr>
                      <w:p w14:paraId="5A764EC0" w14:textId="77777777" w:rsidR="002A58BA" w:rsidRPr="005B5B85" w:rsidRDefault="002A58BA" w:rsidP="003A34E8">
                        <w:pPr>
                          <w:jc w:val="center"/>
                          <w:rPr>
                            <w:bCs/>
                            <w:szCs w:val="24"/>
                            <w:lang w:val="lt-LT"/>
                          </w:rPr>
                        </w:pPr>
                      </w:p>
                      <w:p w14:paraId="07B80D58" w14:textId="77777777" w:rsidR="002A58BA" w:rsidRPr="005B5B85" w:rsidRDefault="002A58BA" w:rsidP="003A34E8">
                        <w:pPr>
                          <w:jc w:val="center"/>
                          <w:rPr>
                            <w:bCs/>
                            <w:szCs w:val="24"/>
                            <w:lang w:val="lt-LT"/>
                          </w:rPr>
                        </w:pPr>
                      </w:p>
                      <w:p w14:paraId="3AE4AA88" w14:textId="77777777" w:rsidR="002A58BA" w:rsidRPr="005B5B85" w:rsidRDefault="002A58BA" w:rsidP="003A34E8">
                        <w:pPr>
                          <w:jc w:val="center"/>
                          <w:rPr>
                            <w:szCs w:val="24"/>
                            <w:lang w:val="lt-LT"/>
                          </w:rPr>
                        </w:pPr>
                        <w:r w:rsidRPr="005B5B85">
                          <w:rPr>
                            <w:bCs/>
                            <w:szCs w:val="24"/>
                            <w:lang w:val="lt-LT"/>
                          </w:rPr>
                          <w:fldChar w:fldCharType="begin">
                            <w:ffData>
                              <w:name w:val="Name"/>
                              <w:enabled/>
                              <w:calcOnExit w:val="0"/>
                              <w:textInput/>
                            </w:ffData>
                          </w:fldChar>
                        </w:r>
                        <w:r w:rsidRPr="005B5B85">
                          <w:rPr>
                            <w:bCs/>
                            <w:szCs w:val="24"/>
                            <w:lang w:val="lt-LT"/>
                          </w:rPr>
                          <w:instrText xml:space="preserve"> FORMTEXT </w:instrText>
                        </w:r>
                        <w:r w:rsidRPr="005B5B85">
                          <w:rPr>
                            <w:bCs/>
                            <w:szCs w:val="24"/>
                            <w:lang w:val="lt-LT"/>
                          </w:rPr>
                        </w:r>
                        <w:r w:rsidRPr="005B5B85">
                          <w:rPr>
                            <w:bCs/>
                            <w:szCs w:val="24"/>
                            <w:lang w:val="lt-LT"/>
                          </w:rPr>
                          <w:fldChar w:fldCharType="separate"/>
                        </w:r>
                        <w:r w:rsidRPr="005B5B85">
                          <w:rPr>
                            <w:bCs/>
                            <w:szCs w:val="24"/>
                            <w:lang w:val="lt-LT"/>
                          </w:rPr>
                          <w:t> </w:t>
                        </w:r>
                        <w:r w:rsidRPr="005B5B85">
                          <w:rPr>
                            <w:bCs/>
                            <w:szCs w:val="24"/>
                            <w:lang w:val="lt-LT"/>
                          </w:rPr>
                          <w:t> </w:t>
                        </w:r>
                        <w:r w:rsidRPr="005B5B85">
                          <w:rPr>
                            <w:bCs/>
                            <w:szCs w:val="24"/>
                            <w:lang w:val="lt-LT"/>
                          </w:rPr>
                          <w:t> </w:t>
                        </w:r>
                        <w:r w:rsidRPr="005B5B85">
                          <w:rPr>
                            <w:bCs/>
                            <w:szCs w:val="24"/>
                            <w:lang w:val="lt-LT"/>
                          </w:rPr>
                          <w:t> </w:t>
                        </w:r>
                        <w:r w:rsidRPr="005B5B85">
                          <w:rPr>
                            <w:bCs/>
                            <w:szCs w:val="24"/>
                            <w:lang w:val="lt-LT"/>
                          </w:rPr>
                          <w:t> </w:t>
                        </w:r>
                        <w:r w:rsidRPr="005B5B85">
                          <w:rPr>
                            <w:bCs/>
                            <w:szCs w:val="24"/>
                            <w:lang w:val="lt-LT"/>
                          </w:rPr>
                          <w:fldChar w:fldCharType="end"/>
                        </w:r>
                      </w:p>
                    </w:tc>
                    <w:tc>
                      <w:tcPr>
                        <w:tcW w:w="190" w:type="dxa"/>
                      </w:tcPr>
                      <w:p w14:paraId="716EFAC5" w14:textId="77777777" w:rsidR="002A58BA" w:rsidRPr="005B5B85" w:rsidRDefault="002A58BA" w:rsidP="003A34E8">
                        <w:pPr>
                          <w:jc w:val="center"/>
                          <w:rPr>
                            <w:szCs w:val="24"/>
                            <w:lang w:val="lt-LT"/>
                          </w:rPr>
                        </w:pPr>
                      </w:p>
                    </w:tc>
                    <w:tc>
                      <w:tcPr>
                        <w:tcW w:w="3220" w:type="dxa"/>
                        <w:vMerge/>
                        <w:tcBorders>
                          <w:bottom w:val="single" w:sz="4" w:space="0" w:color="auto"/>
                        </w:tcBorders>
                        <w:tcMar>
                          <w:top w:w="0" w:type="dxa"/>
                        </w:tcMar>
                      </w:tcPr>
                      <w:p w14:paraId="49974FD3" w14:textId="77777777" w:rsidR="002A58BA" w:rsidRPr="005B5B85" w:rsidRDefault="002A58BA" w:rsidP="003A34E8">
                        <w:pPr>
                          <w:jc w:val="center"/>
                          <w:rPr>
                            <w:szCs w:val="24"/>
                            <w:lang w:val="lt-LT"/>
                          </w:rPr>
                        </w:pPr>
                      </w:p>
                    </w:tc>
                    <w:tc>
                      <w:tcPr>
                        <w:tcW w:w="190" w:type="dxa"/>
                        <w:vMerge/>
                        <w:tcBorders>
                          <w:left w:val="nil"/>
                        </w:tcBorders>
                      </w:tcPr>
                      <w:p w14:paraId="4CDE4005" w14:textId="77777777" w:rsidR="002A58BA" w:rsidRPr="005B5B85" w:rsidRDefault="002A58BA" w:rsidP="003A34E8">
                        <w:pPr>
                          <w:rPr>
                            <w:szCs w:val="24"/>
                            <w:lang w:val="lt-LT"/>
                          </w:rPr>
                        </w:pPr>
                      </w:p>
                    </w:tc>
                  </w:tr>
                  <w:tr w:rsidR="002A58BA" w:rsidRPr="005B5B85" w14:paraId="2EB2636C" w14:textId="77777777" w:rsidTr="003A34E8">
                    <w:trPr>
                      <w:cantSplit/>
                      <w:trHeight w:val="57"/>
                    </w:trPr>
                    <w:tc>
                      <w:tcPr>
                        <w:tcW w:w="2933" w:type="dxa"/>
                        <w:gridSpan w:val="2"/>
                        <w:tcBorders>
                          <w:top w:val="single" w:sz="4" w:space="0" w:color="auto"/>
                        </w:tcBorders>
                        <w:tcMar>
                          <w:left w:w="85" w:type="dxa"/>
                        </w:tcMar>
                      </w:tcPr>
                      <w:p w14:paraId="26C00ED9" w14:textId="77777777" w:rsidR="002A58BA" w:rsidRPr="005B5B85" w:rsidRDefault="002A58BA" w:rsidP="003A34E8">
                        <w:pPr>
                          <w:jc w:val="center"/>
                          <w:rPr>
                            <w:sz w:val="20"/>
                            <w:lang w:val="lt-LT"/>
                          </w:rPr>
                        </w:pPr>
                        <w:r w:rsidRPr="005B5B85">
                          <w:rPr>
                            <w:bCs/>
                            <w:szCs w:val="24"/>
                            <w:lang w:val="lt-LT"/>
                          </w:rPr>
                          <w:t>Pareiškėjo pareigos</w:t>
                        </w:r>
                      </w:p>
                    </w:tc>
                    <w:tc>
                      <w:tcPr>
                        <w:tcW w:w="190" w:type="dxa"/>
                      </w:tcPr>
                      <w:p w14:paraId="31065C9F" w14:textId="77777777" w:rsidR="002A58BA" w:rsidRPr="005B5B85" w:rsidRDefault="002A58BA" w:rsidP="003A34E8">
                        <w:pPr>
                          <w:jc w:val="center"/>
                          <w:rPr>
                            <w:sz w:val="20"/>
                            <w:lang w:val="lt-LT"/>
                          </w:rPr>
                        </w:pPr>
                      </w:p>
                    </w:tc>
                    <w:tc>
                      <w:tcPr>
                        <w:tcW w:w="2928" w:type="dxa"/>
                        <w:tcBorders>
                          <w:top w:val="single" w:sz="4" w:space="0" w:color="auto"/>
                        </w:tcBorders>
                      </w:tcPr>
                      <w:p w14:paraId="5C1C05AB" w14:textId="77777777" w:rsidR="002A58BA" w:rsidRPr="005B5B85" w:rsidRDefault="002A58BA" w:rsidP="003A34E8">
                        <w:pPr>
                          <w:jc w:val="center"/>
                          <w:rPr>
                            <w:sz w:val="20"/>
                            <w:lang w:val="lt-LT"/>
                          </w:rPr>
                        </w:pPr>
                        <w:r w:rsidRPr="005B5B85">
                          <w:rPr>
                            <w:bCs/>
                            <w:szCs w:val="24"/>
                            <w:lang w:val="lt-LT"/>
                          </w:rPr>
                          <w:t>Parašas</w:t>
                        </w:r>
                      </w:p>
                    </w:tc>
                    <w:tc>
                      <w:tcPr>
                        <w:tcW w:w="190" w:type="dxa"/>
                      </w:tcPr>
                      <w:p w14:paraId="3A125D05" w14:textId="77777777" w:rsidR="002A58BA" w:rsidRPr="005B5B85" w:rsidRDefault="002A58BA" w:rsidP="003A34E8">
                        <w:pPr>
                          <w:jc w:val="center"/>
                          <w:rPr>
                            <w:sz w:val="20"/>
                            <w:lang w:val="lt-LT"/>
                          </w:rPr>
                        </w:pPr>
                      </w:p>
                    </w:tc>
                    <w:tc>
                      <w:tcPr>
                        <w:tcW w:w="3220" w:type="dxa"/>
                        <w:tcBorders>
                          <w:top w:val="single" w:sz="4" w:space="0" w:color="auto"/>
                        </w:tcBorders>
                      </w:tcPr>
                      <w:p w14:paraId="6D8751DE" w14:textId="77777777" w:rsidR="002A58BA" w:rsidRPr="005B5B85" w:rsidRDefault="002A58BA" w:rsidP="003A34E8">
                        <w:pPr>
                          <w:jc w:val="center"/>
                          <w:rPr>
                            <w:sz w:val="20"/>
                            <w:lang w:val="lt-LT"/>
                          </w:rPr>
                        </w:pPr>
                        <w:r w:rsidRPr="005B5B85">
                          <w:rPr>
                            <w:bCs/>
                            <w:szCs w:val="24"/>
                            <w:lang w:val="lt-LT"/>
                          </w:rPr>
                          <w:t>Vardas, pavardė</w:t>
                        </w:r>
                      </w:p>
                    </w:tc>
                    <w:tc>
                      <w:tcPr>
                        <w:tcW w:w="190" w:type="dxa"/>
                        <w:vMerge/>
                        <w:tcBorders>
                          <w:left w:val="nil"/>
                        </w:tcBorders>
                      </w:tcPr>
                      <w:p w14:paraId="7B5CB5AB" w14:textId="77777777" w:rsidR="002A58BA" w:rsidRPr="005B5B85" w:rsidRDefault="002A58BA" w:rsidP="003A34E8">
                        <w:pPr>
                          <w:rPr>
                            <w:sz w:val="20"/>
                            <w:lang w:val="lt-LT"/>
                          </w:rPr>
                        </w:pPr>
                      </w:p>
                    </w:tc>
                  </w:tr>
                  <w:tr w:rsidR="002A58BA" w:rsidRPr="005B5B85" w14:paraId="66A538B7" w14:textId="77777777" w:rsidTr="003A34E8">
                    <w:trPr>
                      <w:cantSplit/>
                      <w:trHeight w:val="57"/>
                    </w:trPr>
                    <w:tc>
                      <w:tcPr>
                        <w:tcW w:w="2933" w:type="dxa"/>
                        <w:gridSpan w:val="2"/>
                        <w:tcMar>
                          <w:left w:w="85" w:type="dxa"/>
                        </w:tcMar>
                      </w:tcPr>
                      <w:p w14:paraId="0C9CFB48" w14:textId="77777777" w:rsidR="002A58BA" w:rsidRPr="005B5B85" w:rsidRDefault="002A58BA" w:rsidP="003A34E8">
                        <w:pPr>
                          <w:jc w:val="center"/>
                          <w:rPr>
                            <w:sz w:val="20"/>
                            <w:lang w:val="lt-LT"/>
                          </w:rPr>
                        </w:pPr>
                        <w:r w:rsidRPr="005B5B85">
                          <w:rPr>
                            <w:rStyle w:val="hps"/>
                            <w:sz w:val="20"/>
                            <w:lang w:val="lt-LT"/>
                          </w:rPr>
                          <w:t>Applicant,s position</w:t>
                        </w:r>
                      </w:p>
                    </w:tc>
                    <w:tc>
                      <w:tcPr>
                        <w:tcW w:w="190" w:type="dxa"/>
                      </w:tcPr>
                      <w:p w14:paraId="7D60B2D9" w14:textId="77777777" w:rsidR="002A58BA" w:rsidRPr="005B5B85" w:rsidRDefault="002A58BA" w:rsidP="003A34E8">
                        <w:pPr>
                          <w:jc w:val="center"/>
                          <w:rPr>
                            <w:sz w:val="20"/>
                            <w:lang w:val="lt-LT"/>
                          </w:rPr>
                        </w:pPr>
                      </w:p>
                    </w:tc>
                    <w:tc>
                      <w:tcPr>
                        <w:tcW w:w="2928" w:type="dxa"/>
                      </w:tcPr>
                      <w:p w14:paraId="01BA29CB" w14:textId="77777777" w:rsidR="002A58BA" w:rsidRPr="005B5B85" w:rsidRDefault="002A58BA" w:rsidP="003A34E8">
                        <w:pPr>
                          <w:jc w:val="center"/>
                          <w:rPr>
                            <w:sz w:val="20"/>
                            <w:lang w:val="lt-LT"/>
                          </w:rPr>
                        </w:pPr>
                        <w:r w:rsidRPr="005B5B85">
                          <w:rPr>
                            <w:sz w:val="20"/>
                            <w:lang w:val="lt-LT"/>
                          </w:rPr>
                          <w:t>Signature</w:t>
                        </w:r>
                      </w:p>
                    </w:tc>
                    <w:tc>
                      <w:tcPr>
                        <w:tcW w:w="190" w:type="dxa"/>
                      </w:tcPr>
                      <w:p w14:paraId="5DE20711" w14:textId="77777777" w:rsidR="002A58BA" w:rsidRPr="005B5B85" w:rsidRDefault="002A58BA" w:rsidP="003A34E8">
                        <w:pPr>
                          <w:jc w:val="center"/>
                          <w:rPr>
                            <w:sz w:val="20"/>
                            <w:lang w:val="lt-LT"/>
                          </w:rPr>
                        </w:pPr>
                      </w:p>
                    </w:tc>
                    <w:tc>
                      <w:tcPr>
                        <w:tcW w:w="3220" w:type="dxa"/>
                      </w:tcPr>
                      <w:p w14:paraId="43360B78" w14:textId="77777777" w:rsidR="002A58BA" w:rsidRPr="005B5B85" w:rsidRDefault="002A58BA" w:rsidP="003A34E8">
                        <w:pPr>
                          <w:jc w:val="center"/>
                          <w:rPr>
                            <w:sz w:val="20"/>
                            <w:lang w:val="lt-LT"/>
                          </w:rPr>
                        </w:pPr>
                        <w:r w:rsidRPr="005B5B85">
                          <w:rPr>
                            <w:sz w:val="20"/>
                            <w:lang w:val="lt-LT"/>
                          </w:rPr>
                          <w:t>Name, Surname</w:t>
                        </w:r>
                      </w:p>
                    </w:tc>
                    <w:tc>
                      <w:tcPr>
                        <w:tcW w:w="190" w:type="dxa"/>
                        <w:tcBorders>
                          <w:left w:val="nil"/>
                        </w:tcBorders>
                      </w:tcPr>
                      <w:p w14:paraId="0B62C17B" w14:textId="77777777" w:rsidR="002A58BA" w:rsidRPr="005B5B85" w:rsidRDefault="002A58BA" w:rsidP="003A34E8">
                        <w:pPr>
                          <w:rPr>
                            <w:sz w:val="20"/>
                            <w:lang w:val="lt-LT"/>
                          </w:rPr>
                        </w:pPr>
                      </w:p>
                    </w:tc>
                  </w:tr>
                </w:tbl>
                <w:p w14:paraId="6B7DA4B0" w14:textId="77777777" w:rsidR="002A58BA" w:rsidRPr="005B5B85" w:rsidRDefault="002A58BA" w:rsidP="003A34E8">
                  <w:pPr>
                    <w:rPr>
                      <w:sz w:val="20"/>
                      <w:lang w:val="lt-LT"/>
                    </w:rPr>
                  </w:pPr>
                </w:p>
              </w:tc>
            </w:tr>
          </w:tbl>
          <w:p w14:paraId="4FE78E0A" w14:textId="77777777" w:rsidR="002A58BA" w:rsidRPr="005B5B85" w:rsidRDefault="002A58BA" w:rsidP="003A34E8">
            <w:pPr>
              <w:rPr>
                <w:b/>
                <w:bCs/>
                <w:sz w:val="16"/>
                <w:szCs w:val="16"/>
                <w:lang w:val="lt-LT"/>
              </w:rPr>
            </w:pPr>
          </w:p>
        </w:tc>
      </w:tr>
    </w:tbl>
    <w:p w14:paraId="318379E6" w14:textId="77777777" w:rsidR="002A58BA" w:rsidRPr="005B5B85" w:rsidRDefault="002A58BA" w:rsidP="002A58BA">
      <w:pPr>
        <w:rPr>
          <w:lang w:val="lt-LT"/>
        </w:rPr>
      </w:pPr>
    </w:p>
    <w:p w14:paraId="54CA8E42" w14:textId="77777777" w:rsidR="00E6185C" w:rsidRPr="00E6185C" w:rsidRDefault="0092503B" w:rsidP="00E6185C">
      <w:pPr>
        <w:autoSpaceDE/>
        <w:autoSpaceDN/>
        <w:adjustRightInd/>
        <w:spacing w:line="360" w:lineRule="auto"/>
        <w:jc w:val="center"/>
        <w:rPr>
          <w:rFonts w:ascii="Times New Roman" w:hAnsi="Times New Roman"/>
          <w:lang w:val="lt-LT"/>
        </w:rPr>
      </w:pPr>
      <w:sdt>
        <w:sdtPr>
          <w:rPr>
            <w:rFonts w:ascii="Times New Roman" w:hAnsi="Times New Roman"/>
            <w:lang w:val="lt-LT"/>
          </w:rPr>
          <w:alias w:val="pabaiga"/>
          <w:tag w:val="part_d4a9e1a8cf2c4d88b7367fa24855204a"/>
          <w:id w:val="-1067730280"/>
        </w:sdtPr>
        <w:sdtEndPr/>
        <w:sdtContent>
          <w:r w:rsidR="00E6185C" w:rsidRPr="00E6185C">
            <w:rPr>
              <w:rFonts w:ascii="Times New Roman" w:hAnsi="Times New Roman"/>
              <w:lang w:val="lt-LT"/>
            </w:rPr>
            <w:t>__________________</w:t>
          </w:r>
        </w:sdtContent>
      </w:sdt>
    </w:p>
    <w:p w14:paraId="2A893EEA" w14:textId="2D7CF676" w:rsidR="00F859FA" w:rsidRPr="005B5B85" w:rsidRDefault="00F859FA" w:rsidP="00E6185C">
      <w:pPr>
        <w:tabs>
          <w:tab w:val="left" w:pos="2448"/>
          <w:tab w:val="right" w:pos="9808"/>
        </w:tabs>
        <w:suppressAutoHyphens/>
        <w:spacing w:line="283" w:lineRule="auto"/>
        <w:jc w:val="both"/>
        <w:textAlignment w:val="center"/>
        <w:rPr>
          <w:rFonts w:ascii="Times New Roman" w:hAnsi="Times New Roman"/>
          <w:caps/>
          <w:color w:val="000000"/>
          <w:szCs w:val="24"/>
          <w:lang w:val="lt-LT"/>
        </w:rPr>
      </w:pPr>
    </w:p>
    <w:sectPr w:rsidR="00F859FA" w:rsidRPr="005B5B85" w:rsidSect="008A69B0">
      <w:headerReference w:type="default" r:id="rId8"/>
      <w:footerReference w:type="default" r:id="rId9"/>
      <w:pgSz w:w="11907" w:h="16840" w:code="9"/>
      <w:pgMar w:top="900" w:right="567" w:bottom="1134" w:left="1701"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64449" w14:textId="77777777" w:rsidR="0092503B" w:rsidRDefault="0092503B">
      <w:r>
        <w:separator/>
      </w:r>
    </w:p>
  </w:endnote>
  <w:endnote w:type="continuationSeparator" w:id="0">
    <w:p w14:paraId="52208E8F" w14:textId="77777777" w:rsidR="0092503B" w:rsidRDefault="00925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DD48" w14:textId="77777777" w:rsidR="00C0185C" w:rsidRDefault="00C0185C">
    <w:pPr>
      <w:pStyle w:val="Footer"/>
      <w:jc w:val="right"/>
      <w:rPr>
        <w:sz w:val="16"/>
        <w:lang w:val="lt-LT"/>
      </w:rPr>
    </w:pPr>
  </w:p>
  <w:p w14:paraId="7134E92C" w14:textId="77777777" w:rsidR="00C0185C" w:rsidRDefault="00C0185C">
    <w:pPr>
      <w:pStyle w:val="Footer"/>
      <w:jc w:val="right"/>
      <w:rPr>
        <w:sz w:val="16"/>
        <w:lang w:val="lt-LT"/>
      </w:rPr>
    </w:pPr>
  </w:p>
  <w:p w14:paraId="15E22AE8" w14:textId="77777777" w:rsidR="00C0185C" w:rsidRDefault="00C0185C">
    <w:pPr>
      <w:pStyle w:val="Footer"/>
      <w:jc w:val="right"/>
      <w:rPr>
        <w:sz w:val="16"/>
        <w:lang w:val="lt-LT"/>
      </w:rPr>
    </w:pPr>
  </w:p>
  <w:p w14:paraId="2094CBBE" w14:textId="77777777" w:rsidR="00C0185C" w:rsidRDefault="00C0185C">
    <w:pPr>
      <w:pStyle w:val="Footer"/>
      <w:jc w:val="right"/>
      <w:rPr>
        <w:sz w:val="16"/>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4C910" w14:textId="77777777" w:rsidR="0092503B" w:rsidRDefault="0092503B">
      <w:r>
        <w:separator/>
      </w:r>
    </w:p>
  </w:footnote>
  <w:footnote w:type="continuationSeparator" w:id="0">
    <w:p w14:paraId="26952390" w14:textId="77777777" w:rsidR="0092503B" w:rsidRDefault="00925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1480" w14:textId="77777777" w:rsidR="00F45464" w:rsidRDefault="00F45464">
    <w:pPr>
      <w:pStyle w:val="Header"/>
      <w:jc w:val="center"/>
    </w:pPr>
  </w:p>
  <w:p w14:paraId="654341F6" w14:textId="77777777" w:rsidR="004527CD" w:rsidRDefault="004527CD">
    <w:pPr>
      <w:pStyle w:val="Header"/>
      <w:jc w:val="center"/>
    </w:pPr>
    <w:r>
      <w:fldChar w:fldCharType="begin"/>
    </w:r>
    <w:r>
      <w:instrText>PAGE   \* MERGEFORMAT</w:instrText>
    </w:r>
    <w:r>
      <w:fldChar w:fldCharType="separate"/>
    </w:r>
    <w:r w:rsidR="00E04A5E" w:rsidRPr="00E04A5E">
      <w:rPr>
        <w:noProof/>
        <w:lang w:val="lt-LT"/>
      </w:rPr>
      <w:t>2</w:t>
    </w:r>
    <w:r>
      <w:fldChar w:fldCharType="end"/>
    </w:r>
  </w:p>
  <w:p w14:paraId="60465930" w14:textId="77777777" w:rsidR="004527CD" w:rsidRDefault="004527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F201D"/>
    <w:multiLevelType w:val="hybridMultilevel"/>
    <w:tmpl w:val="79147952"/>
    <w:lvl w:ilvl="0" w:tplc="BCFE0B30">
      <w:numFmt w:val="bullet"/>
      <w:lvlText w:val="–"/>
      <w:lvlJc w:val="left"/>
      <w:pPr>
        <w:ind w:left="390" w:hanging="360"/>
      </w:pPr>
      <w:rPr>
        <w:rFonts w:ascii="Times New Roman" w:eastAsia="Calibri" w:hAnsi="Times New Roman" w:cs="Times New Roman"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 w15:restartNumberingAfterBreak="0">
    <w:nsid w:val="290A252F"/>
    <w:multiLevelType w:val="hybridMultilevel"/>
    <w:tmpl w:val="B1B4C764"/>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FF4371"/>
    <w:multiLevelType w:val="hybridMultilevel"/>
    <w:tmpl w:val="463602DE"/>
    <w:lvl w:ilvl="0" w:tplc="4A38BED6">
      <w:start w:val="1"/>
      <w:numFmt w:val="decimal"/>
      <w:lvlText w:val="(%1)"/>
      <w:lvlJc w:val="left"/>
      <w:pPr>
        <w:ind w:left="465" w:hanging="360"/>
      </w:pPr>
      <w:rPr>
        <w:rFonts w:hint="default"/>
        <w:sz w:val="20"/>
        <w:szCs w:val="20"/>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15:restartNumberingAfterBreak="0">
    <w:nsid w:val="427676FC"/>
    <w:multiLevelType w:val="hybridMultilevel"/>
    <w:tmpl w:val="EAE4C846"/>
    <w:lvl w:ilvl="0" w:tplc="4F9C82DE">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261311"/>
    <w:multiLevelType w:val="hybridMultilevel"/>
    <w:tmpl w:val="4CB4FE9C"/>
    <w:lvl w:ilvl="0" w:tplc="B6A2FCC8">
      <w:start w:val="1"/>
      <w:numFmt w:val="lowerLetter"/>
      <w:lvlText w:val="(%1)"/>
      <w:lvlJc w:val="left"/>
      <w:pPr>
        <w:tabs>
          <w:tab w:val="num" w:pos="22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802837"/>
    <w:multiLevelType w:val="hybridMultilevel"/>
    <w:tmpl w:val="43A213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F966C1"/>
    <w:multiLevelType w:val="hybridMultilevel"/>
    <w:tmpl w:val="569C153C"/>
    <w:lvl w:ilvl="0" w:tplc="DE005ABC">
      <w:start w:val="1"/>
      <w:numFmt w:val="lowerLetter"/>
      <w:lvlText w:val="(%1)"/>
      <w:lvlJc w:val="left"/>
      <w:pPr>
        <w:tabs>
          <w:tab w:val="num" w:pos="227"/>
        </w:tabs>
        <w:ind w:left="0" w:firstLine="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D06CFE"/>
    <w:multiLevelType w:val="hybridMultilevel"/>
    <w:tmpl w:val="EE12D8A4"/>
    <w:lvl w:ilvl="0" w:tplc="8FB21E98">
      <w:start w:val="1"/>
      <w:numFmt w:val="lowerLetter"/>
      <w:lvlText w:val="%1)"/>
      <w:lvlJc w:val="left"/>
      <w:pPr>
        <w:tabs>
          <w:tab w:val="num" w:pos="227"/>
        </w:tabs>
        <w:ind w:left="0" w:firstLine="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061FC1"/>
    <w:multiLevelType w:val="hybridMultilevel"/>
    <w:tmpl w:val="1DD872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0070D1"/>
    <w:multiLevelType w:val="hybridMultilevel"/>
    <w:tmpl w:val="EE12D8A4"/>
    <w:lvl w:ilvl="0" w:tplc="8FB21E98">
      <w:start w:val="1"/>
      <w:numFmt w:val="lowerLetter"/>
      <w:lvlText w:val="%1)"/>
      <w:lvlJc w:val="left"/>
      <w:pPr>
        <w:tabs>
          <w:tab w:val="num" w:pos="227"/>
        </w:tabs>
        <w:ind w:left="0" w:firstLine="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AB354D"/>
    <w:multiLevelType w:val="hybridMultilevel"/>
    <w:tmpl w:val="AEC89E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BD3DFF"/>
    <w:multiLevelType w:val="hybridMultilevel"/>
    <w:tmpl w:val="26944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2923208">
    <w:abstractNumId w:val="1"/>
  </w:num>
  <w:num w:numId="2" w16cid:durableId="444545614">
    <w:abstractNumId w:val="9"/>
  </w:num>
  <w:num w:numId="3" w16cid:durableId="215237524">
    <w:abstractNumId w:val="6"/>
  </w:num>
  <w:num w:numId="4" w16cid:durableId="1377895061">
    <w:abstractNumId w:val="7"/>
  </w:num>
  <w:num w:numId="5" w16cid:durableId="1227645779">
    <w:abstractNumId w:val="4"/>
  </w:num>
  <w:num w:numId="6" w16cid:durableId="1010987221">
    <w:abstractNumId w:val="10"/>
  </w:num>
  <w:num w:numId="7" w16cid:durableId="1746223143">
    <w:abstractNumId w:val="8"/>
  </w:num>
  <w:num w:numId="8" w16cid:durableId="1416321085">
    <w:abstractNumId w:val="5"/>
  </w:num>
  <w:num w:numId="9" w16cid:durableId="1460297644">
    <w:abstractNumId w:val="3"/>
  </w:num>
  <w:num w:numId="10" w16cid:durableId="626082222">
    <w:abstractNumId w:val="2"/>
  </w:num>
  <w:num w:numId="11" w16cid:durableId="1914268063">
    <w:abstractNumId w:val="11"/>
  </w:num>
  <w:num w:numId="12" w16cid:durableId="947465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C98"/>
    <w:rsid w:val="000010F5"/>
    <w:rsid w:val="00014777"/>
    <w:rsid w:val="00015FFD"/>
    <w:rsid w:val="00026C7E"/>
    <w:rsid w:val="00030187"/>
    <w:rsid w:val="00031D62"/>
    <w:rsid w:val="00032CB5"/>
    <w:rsid w:val="000402D5"/>
    <w:rsid w:val="000434D4"/>
    <w:rsid w:val="000461B0"/>
    <w:rsid w:val="00047135"/>
    <w:rsid w:val="00066977"/>
    <w:rsid w:val="00074C29"/>
    <w:rsid w:val="0007732F"/>
    <w:rsid w:val="000814BE"/>
    <w:rsid w:val="00082A77"/>
    <w:rsid w:val="00084BD5"/>
    <w:rsid w:val="0009331A"/>
    <w:rsid w:val="0009359B"/>
    <w:rsid w:val="00094144"/>
    <w:rsid w:val="00094678"/>
    <w:rsid w:val="0009777F"/>
    <w:rsid w:val="000A7441"/>
    <w:rsid w:val="000B0096"/>
    <w:rsid w:val="000B2985"/>
    <w:rsid w:val="000C0BD7"/>
    <w:rsid w:val="000C4489"/>
    <w:rsid w:val="000C6D51"/>
    <w:rsid w:val="000C7426"/>
    <w:rsid w:val="000D0237"/>
    <w:rsid w:val="000D0A67"/>
    <w:rsid w:val="000D7499"/>
    <w:rsid w:val="000D7596"/>
    <w:rsid w:val="000F5BE3"/>
    <w:rsid w:val="00102E93"/>
    <w:rsid w:val="001060B5"/>
    <w:rsid w:val="0011506D"/>
    <w:rsid w:val="00122812"/>
    <w:rsid w:val="001403AE"/>
    <w:rsid w:val="00143F2D"/>
    <w:rsid w:val="001507B3"/>
    <w:rsid w:val="00152F18"/>
    <w:rsid w:val="00156B81"/>
    <w:rsid w:val="00163142"/>
    <w:rsid w:val="00163BEB"/>
    <w:rsid w:val="00165825"/>
    <w:rsid w:val="0017368F"/>
    <w:rsid w:val="00182172"/>
    <w:rsid w:val="0018608F"/>
    <w:rsid w:val="00190A8D"/>
    <w:rsid w:val="001A3222"/>
    <w:rsid w:val="001A5439"/>
    <w:rsid w:val="001B12A3"/>
    <w:rsid w:val="001B439A"/>
    <w:rsid w:val="001B58FE"/>
    <w:rsid w:val="001C3034"/>
    <w:rsid w:val="001E0121"/>
    <w:rsid w:val="001E174B"/>
    <w:rsid w:val="001E24FB"/>
    <w:rsid w:val="001E4611"/>
    <w:rsid w:val="001E4776"/>
    <w:rsid w:val="001E7E67"/>
    <w:rsid w:val="0020578D"/>
    <w:rsid w:val="00210991"/>
    <w:rsid w:val="00215291"/>
    <w:rsid w:val="00222BBF"/>
    <w:rsid w:val="00224C98"/>
    <w:rsid w:val="00225598"/>
    <w:rsid w:val="0023002F"/>
    <w:rsid w:val="002479A4"/>
    <w:rsid w:val="002507DB"/>
    <w:rsid w:val="00253D44"/>
    <w:rsid w:val="002633EE"/>
    <w:rsid w:val="00263BC6"/>
    <w:rsid w:val="00265D38"/>
    <w:rsid w:val="00266592"/>
    <w:rsid w:val="00271C41"/>
    <w:rsid w:val="00275C59"/>
    <w:rsid w:val="00280048"/>
    <w:rsid w:val="002873E1"/>
    <w:rsid w:val="00293627"/>
    <w:rsid w:val="002A0EE2"/>
    <w:rsid w:val="002A58BA"/>
    <w:rsid w:val="002A5FC6"/>
    <w:rsid w:val="002B0D11"/>
    <w:rsid w:val="002B1F9C"/>
    <w:rsid w:val="002B5890"/>
    <w:rsid w:val="002C07EB"/>
    <w:rsid w:val="002D2DA2"/>
    <w:rsid w:val="002D3736"/>
    <w:rsid w:val="002D3952"/>
    <w:rsid w:val="002E2181"/>
    <w:rsid w:val="002E5FC6"/>
    <w:rsid w:val="002F0AFE"/>
    <w:rsid w:val="002F7674"/>
    <w:rsid w:val="0030064E"/>
    <w:rsid w:val="0030559E"/>
    <w:rsid w:val="00310DF3"/>
    <w:rsid w:val="0031596F"/>
    <w:rsid w:val="003166DE"/>
    <w:rsid w:val="003250A0"/>
    <w:rsid w:val="0033109F"/>
    <w:rsid w:val="00333329"/>
    <w:rsid w:val="00340746"/>
    <w:rsid w:val="00342B26"/>
    <w:rsid w:val="00345D92"/>
    <w:rsid w:val="0035284D"/>
    <w:rsid w:val="00353C1D"/>
    <w:rsid w:val="00354FC0"/>
    <w:rsid w:val="003741FB"/>
    <w:rsid w:val="00376B58"/>
    <w:rsid w:val="00377468"/>
    <w:rsid w:val="00385806"/>
    <w:rsid w:val="00385FAD"/>
    <w:rsid w:val="00387692"/>
    <w:rsid w:val="00391100"/>
    <w:rsid w:val="0039678E"/>
    <w:rsid w:val="00396C7B"/>
    <w:rsid w:val="003A3177"/>
    <w:rsid w:val="003A449F"/>
    <w:rsid w:val="003B0D41"/>
    <w:rsid w:val="003B21F6"/>
    <w:rsid w:val="003B2733"/>
    <w:rsid w:val="003B7083"/>
    <w:rsid w:val="003C1F2A"/>
    <w:rsid w:val="003C38BA"/>
    <w:rsid w:val="003C6707"/>
    <w:rsid w:val="003E0377"/>
    <w:rsid w:val="003E7F8D"/>
    <w:rsid w:val="003F2516"/>
    <w:rsid w:val="003F2F00"/>
    <w:rsid w:val="003F77D9"/>
    <w:rsid w:val="004031FF"/>
    <w:rsid w:val="004034E8"/>
    <w:rsid w:val="00403866"/>
    <w:rsid w:val="00406CA0"/>
    <w:rsid w:val="00423D6A"/>
    <w:rsid w:val="0042514E"/>
    <w:rsid w:val="00433705"/>
    <w:rsid w:val="00436208"/>
    <w:rsid w:val="00437B4A"/>
    <w:rsid w:val="00437F79"/>
    <w:rsid w:val="004428FA"/>
    <w:rsid w:val="00445318"/>
    <w:rsid w:val="004527CD"/>
    <w:rsid w:val="004646C2"/>
    <w:rsid w:val="00465BB9"/>
    <w:rsid w:val="00476C8C"/>
    <w:rsid w:val="004772F6"/>
    <w:rsid w:val="00483572"/>
    <w:rsid w:val="004845B6"/>
    <w:rsid w:val="00490783"/>
    <w:rsid w:val="00493ED2"/>
    <w:rsid w:val="00493F61"/>
    <w:rsid w:val="004955A9"/>
    <w:rsid w:val="00497F98"/>
    <w:rsid w:val="004A3C55"/>
    <w:rsid w:val="004A5466"/>
    <w:rsid w:val="004B08E4"/>
    <w:rsid w:val="004B113B"/>
    <w:rsid w:val="004B3839"/>
    <w:rsid w:val="004C538D"/>
    <w:rsid w:val="004D08A3"/>
    <w:rsid w:val="004F0B20"/>
    <w:rsid w:val="004F29FC"/>
    <w:rsid w:val="00502186"/>
    <w:rsid w:val="005043E4"/>
    <w:rsid w:val="00507F59"/>
    <w:rsid w:val="0051117E"/>
    <w:rsid w:val="005206B7"/>
    <w:rsid w:val="005348BC"/>
    <w:rsid w:val="005360CA"/>
    <w:rsid w:val="00540F23"/>
    <w:rsid w:val="00542B60"/>
    <w:rsid w:val="00547C38"/>
    <w:rsid w:val="00550693"/>
    <w:rsid w:val="00560264"/>
    <w:rsid w:val="00560C17"/>
    <w:rsid w:val="00570681"/>
    <w:rsid w:val="00584D83"/>
    <w:rsid w:val="00593115"/>
    <w:rsid w:val="005A16E8"/>
    <w:rsid w:val="005A5446"/>
    <w:rsid w:val="005B16A8"/>
    <w:rsid w:val="005B1870"/>
    <w:rsid w:val="005B4FEF"/>
    <w:rsid w:val="005B5B85"/>
    <w:rsid w:val="005B67BF"/>
    <w:rsid w:val="005C3702"/>
    <w:rsid w:val="005C7634"/>
    <w:rsid w:val="005D183B"/>
    <w:rsid w:val="005D31CE"/>
    <w:rsid w:val="005D3DEF"/>
    <w:rsid w:val="005F02CE"/>
    <w:rsid w:val="005F50E8"/>
    <w:rsid w:val="00605BA4"/>
    <w:rsid w:val="006123B9"/>
    <w:rsid w:val="00614252"/>
    <w:rsid w:val="00616149"/>
    <w:rsid w:val="006176F2"/>
    <w:rsid w:val="00623EAB"/>
    <w:rsid w:val="0063509E"/>
    <w:rsid w:val="00642490"/>
    <w:rsid w:val="006425A6"/>
    <w:rsid w:val="006455BD"/>
    <w:rsid w:val="0065425E"/>
    <w:rsid w:val="00680D93"/>
    <w:rsid w:val="00682D6E"/>
    <w:rsid w:val="006959CD"/>
    <w:rsid w:val="006A0780"/>
    <w:rsid w:val="006A5539"/>
    <w:rsid w:val="006A75CD"/>
    <w:rsid w:val="006B2B1D"/>
    <w:rsid w:val="006B3497"/>
    <w:rsid w:val="006B3B67"/>
    <w:rsid w:val="006B6458"/>
    <w:rsid w:val="006C4126"/>
    <w:rsid w:val="006C5849"/>
    <w:rsid w:val="006C6337"/>
    <w:rsid w:val="006D65A9"/>
    <w:rsid w:val="006E3BB7"/>
    <w:rsid w:val="006E700C"/>
    <w:rsid w:val="006F10BD"/>
    <w:rsid w:val="006F3AA5"/>
    <w:rsid w:val="007015A8"/>
    <w:rsid w:val="00701D11"/>
    <w:rsid w:val="00707F48"/>
    <w:rsid w:val="007101D7"/>
    <w:rsid w:val="00710A83"/>
    <w:rsid w:val="00712909"/>
    <w:rsid w:val="0071323B"/>
    <w:rsid w:val="0072107B"/>
    <w:rsid w:val="00721165"/>
    <w:rsid w:val="00727CEB"/>
    <w:rsid w:val="00731AD2"/>
    <w:rsid w:val="00734065"/>
    <w:rsid w:val="00734F4B"/>
    <w:rsid w:val="00736EDB"/>
    <w:rsid w:val="007579BF"/>
    <w:rsid w:val="007629F4"/>
    <w:rsid w:val="00762A2D"/>
    <w:rsid w:val="00770B48"/>
    <w:rsid w:val="0077593B"/>
    <w:rsid w:val="0078566E"/>
    <w:rsid w:val="007A00C4"/>
    <w:rsid w:val="007A1405"/>
    <w:rsid w:val="007A5F8E"/>
    <w:rsid w:val="007A7C68"/>
    <w:rsid w:val="007A7ED1"/>
    <w:rsid w:val="007B0D6D"/>
    <w:rsid w:val="007B463F"/>
    <w:rsid w:val="007B5577"/>
    <w:rsid w:val="007B5704"/>
    <w:rsid w:val="007B578F"/>
    <w:rsid w:val="007B70EE"/>
    <w:rsid w:val="007C0163"/>
    <w:rsid w:val="007C0FBF"/>
    <w:rsid w:val="007C3A48"/>
    <w:rsid w:val="007C3B96"/>
    <w:rsid w:val="007C57BF"/>
    <w:rsid w:val="007E0611"/>
    <w:rsid w:val="007E0EC0"/>
    <w:rsid w:val="007E1903"/>
    <w:rsid w:val="007E6F7A"/>
    <w:rsid w:val="007F3928"/>
    <w:rsid w:val="0080370E"/>
    <w:rsid w:val="008100C3"/>
    <w:rsid w:val="008102BB"/>
    <w:rsid w:val="00813461"/>
    <w:rsid w:val="00822720"/>
    <w:rsid w:val="00831A9B"/>
    <w:rsid w:val="00833861"/>
    <w:rsid w:val="0084168B"/>
    <w:rsid w:val="008503FB"/>
    <w:rsid w:val="0085154A"/>
    <w:rsid w:val="008539EE"/>
    <w:rsid w:val="008576BF"/>
    <w:rsid w:val="00862644"/>
    <w:rsid w:val="008628A6"/>
    <w:rsid w:val="00864674"/>
    <w:rsid w:val="008716C5"/>
    <w:rsid w:val="008735DE"/>
    <w:rsid w:val="00890492"/>
    <w:rsid w:val="00892DF5"/>
    <w:rsid w:val="00893474"/>
    <w:rsid w:val="0089499A"/>
    <w:rsid w:val="008A4EC9"/>
    <w:rsid w:val="008A630E"/>
    <w:rsid w:val="008A6311"/>
    <w:rsid w:val="008A69B0"/>
    <w:rsid w:val="008B5D89"/>
    <w:rsid w:val="008B682B"/>
    <w:rsid w:val="008C5074"/>
    <w:rsid w:val="008D0706"/>
    <w:rsid w:val="008D2911"/>
    <w:rsid w:val="008D66C5"/>
    <w:rsid w:val="008E189A"/>
    <w:rsid w:val="008F0B0E"/>
    <w:rsid w:val="008F76B2"/>
    <w:rsid w:val="009033B2"/>
    <w:rsid w:val="00905CF4"/>
    <w:rsid w:val="009117D3"/>
    <w:rsid w:val="00912424"/>
    <w:rsid w:val="009127F4"/>
    <w:rsid w:val="0091370B"/>
    <w:rsid w:val="009158C9"/>
    <w:rsid w:val="00917FDB"/>
    <w:rsid w:val="00922B90"/>
    <w:rsid w:val="0092503B"/>
    <w:rsid w:val="00927E59"/>
    <w:rsid w:val="009312D4"/>
    <w:rsid w:val="00961BA8"/>
    <w:rsid w:val="00964493"/>
    <w:rsid w:val="00973568"/>
    <w:rsid w:val="00973C3F"/>
    <w:rsid w:val="00977030"/>
    <w:rsid w:val="00980340"/>
    <w:rsid w:val="00980B83"/>
    <w:rsid w:val="00996614"/>
    <w:rsid w:val="00996B8D"/>
    <w:rsid w:val="009A5E60"/>
    <w:rsid w:val="009B1BD9"/>
    <w:rsid w:val="009B375F"/>
    <w:rsid w:val="009B442F"/>
    <w:rsid w:val="009D3B87"/>
    <w:rsid w:val="009D57C2"/>
    <w:rsid w:val="009E0D2C"/>
    <w:rsid w:val="009E2B3B"/>
    <w:rsid w:val="009E2F8D"/>
    <w:rsid w:val="009F07E9"/>
    <w:rsid w:val="009F20AF"/>
    <w:rsid w:val="009F3EA0"/>
    <w:rsid w:val="009F57CD"/>
    <w:rsid w:val="00A0488D"/>
    <w:rsid w:val="00A10477"/>
    <w:rsid w:val="00A11FD1"/>
    <w:rsid w:val="00A13CC8"/>
    <w:rsid w:val="00A21451"/>
    <w:rsid w:val="00A3107F"/>
    <w:rsid w:val="00A31BEC"/>
    <w:rsid w:val="00A3639B"/>
    <w:rsid w:val="00A3684B"/>
    <w:rsid w:val="00A46A77"/>
    <w:rsid w:val="00A55FF2"/>
    <w:rsid w:val="00A63F3F"/>
    <w:rsid w:val="00A63F45"/>
    <w:rsid w:val="00A74819"/>
    <w:rsid w:val="00A7502E"/>
    <w:rsid w:val="00A82AA7"/>
    <w:rsid w:val="00A85B35"/>
    <w:rsid w:val="00A85F35"/>
    <w:rsid w:val="00A90FDE"/>
    <w:rsid w:val="00A97718"/>
    <w:rsid w:val="00AB41C4"/>
    <w:rsid w:val="00AC0B30"/>
    <w:rsid w:val="00AC0BE9"/>
    <w:rsid w:val="00AC3D03"/>
    <w:rsid w:val="00AD1C15"/>
    <w:rsid w:val="00AD435B"/>
    <w:rsid w:val="00AE3C1D"/>
    <w:rsid w:val="00AF198D"/>
    <w:rsid w:val="00B04C30"/>
    <w:rsid w:val="00B14544"/>
    <w:rsid w:val="00B14D95"/>
    <w:rsid w:val="00B22DE6"/>
    <w:rsid w:val="00B23E0D"/>
    <w:rsid w:val="00B246B5"/>
    <w:rsid w:val="00B274D7"/>
    <w:rsid w:val="00B32E2B"/>
    <w:rsid w:val="00B34E26"/>
    <w:rsid w:val="00B36D8A"/>
    <w:rsid w:val="00B37408"/>
    <w:rsid w:val="00B40971"/>
    <w:rsid w:val="00B4637D"/>
    <w:rsid w:val="00B4667A"/>
    <w:rsid w:val="00B509B1"/>
    <w:rsid w:val="00B535E7"/>
    <w:rsid w:val="00B53B03"/>
    <w:rsid w:val="00B54397"/>
    <w:rsid w:val="00B74258"/>
    <w:rsid w:val="00B773C5"/>
    <w:rsid w:val="00B80CCC"/>
    <w:rsid w:val="00B80EED"/>
    <w:rsid w:val="00B82E3C"/>
    <w:rsid w:val="00B83C2E"/>
    <w:rsid w:val="00B912B0"/>
    <w:rsid w:val="00B91A51"/>
    <w:rsid w:val="00B9288B"/>
    <w:rsid w:val="00B94A98"/>
    <w:rsid w:val="00B94E07"/>
    <w:rsid w:val="00B94E22"/>
    <w:rsid w:val="00B971E7"/>
    <w:rsid w:val="00BA203F"/>
    <w:rsid w:val="00BA22F7"/>
    <w:rsid w:val="00BA433B"/>
    <w:rsid w:val="00BA6E48"/>
    <w:rsid w:val="00BB0CC3"/>
    <w:rsid w:val="00BB1394"/>
    <w:rsid w:val="00BB1B97"/>
    <w:rsid w:val="00BC74DF"/>
    <w:rsid w:val="00BD25AA"/>
    <w:rsid w:val="00BD2C9E"/>
    <w:rsid w:val="00BE70B5"/>
    <w:rsid w:val="00BE759C"/>
    <w:rsid w:val="00BF201F"/>
    <w:rsid w:val="00C00178"/>
    <w:rsid w:val="00C0185C"/>
    <w:rsid w:val="00C0420E"/>
    <w:rsid w:val="00C078B4"/>
    <w:rsid w:val="00C109C3"/>
    <w:rsid w:val="00C1217C"/>
    <w:rsid w:val="00C2276C"/>
    <w:rsid w:val="00C22B40"/>
    <w:rsid w:val="00C2310E"/>
    <w:rsid w:val="00C32847"/>
    <w:rsid w:val="00C3350B"/>
    <w:rsid w:val="00C35B30"/>
    <w:rsid w:val="00C36A9D"/>
    <w:rsid w:val="00C40D8D"/>
    <w:rsid w:val="00C40E0E"/>
    <w:rsid w:val="00C4360A"/>
    <w:rsid w:val="00C4419A"/>
    <w:rsid w:val="00C4495F"/>
    <w:rsid w:val="00C47BF6"/>
    <w:rsid w:val="00C63B70"/>
    <w:rsid w:val="00C662AE"/>
    <w:rsid w:val="00C70060"/>
    <w:rsid w:val="00C738F0"/>
    <w:rsid w:val="00C77ACC"/>
    <w:rsid w:val="00C85D27"/>
    <w:rsid w:val="00C94D5F"/>
    <w:rsid w:val="00CA6985"/>
    <w:rsid w:val="00CB2936"/>
    <w:rsid w:val="00CB3996"/>
    <w:rsid w:val="00CB761F"/>
    <w:rsid w:val="00CB76CC"/>
    <w:rsid w:val="00CD13D7"/>
    <w:rsid w:val="00CE5C46"/>
    <w:rsid w:val="00CF2FCA"/>
    <w:rsid w:val="00CF4AC2"/>
    <w:rsid w:val="00D0373E"/>
    <w:rsid w:val="00D04693"/>
    <w:rsid w:val="00D1069D"/>
    <w:rsid w:val="00D17ACE"/>
    <w:rsid w:val="00D21332"/>
    <w:rsid w:val="00D2325B"/>
    <w:rsid w:val="00D3468D"/>
    <w:rsid w:val="00D353E6"/>
    <w:rsid w:val="00D364C1"/>
    <w:rsid w:val="00D36A07"/>
    <w:rsid w:val="00D41BED"/>
    <w:rsid w:val="00D426AD"/>
    <w:rsid w:val="00D43B63"/>
    <w:rsid w:val="00D479DE"/>
    <w:rsid w:val="00D50409"/>
    <w:rsid w:val="00D51B0D"/>
    <w:rsid w:val="00D522B9"/>
    <w:rsid w:val="00D53DC2"/>
    <w:rsid w:val="00D54EB5"/>
    <w:rsid w:val="00D6185B"/>
    <w:rsid w:val="00D657C4"/>
    <w:rsid w:val="00D67537"/>
    <w:rsid w:val="00D67805"/>
    <w:rsid w:val="00D75771"/>
    <w:rsid w:val="00D82515"/>
    <w:rsid w:val="00D83818"/>
    <w:rsid w:val="00DA06D6"/>
    <w:rsid w:val="00DA238E"/>
    <w:rsid w:val="00DA5A7D"/>
    <w:rsid w:val="00DB34DB"/>
    <w:rsid w:val="00DB5C4F"/>
    <w:rsid w:val="00DB5E5F"/>
    <w:rsid w:val="00DB6B12"/>
    <w:rsid w:val="00DB75A0"/>
    <w:rsid w:val="00DC03C0"/>
    <w:rsid w:val="00DC0863"/>
    <w:rsid w:val="00DC2179"/>
    <w:rsid w:val="00DE32E0"/>
    <w:rsid w:val="00DE7BBD"/>
    <w:rsid w:val="00DF052A"/>
    <w:rsid w:val="00E002F2"/>
    <w:rsid w:val="00E0143F"/>
    <w:rsid w:val="00E032D7"/>
    <w:rsid w:val="00E03E1E"/>
    <w:rsid w:val="00E04A5E"/>
    <w:rsid w:val="00E0777E"/>
    <w:rsid w:val="00E100A6"/>
    <w:rsid w:val="00E11823"/>
    <w:rsid w:val="00E12465"/>
    <w:rsid w:val="00E2100F"/>
    <w:rsid w:val="00E21627"/>
    <w:rsid w:val="00E340F2"/>
    <w:rsid w:val="00E34E72"/>
    <w:rsid w:val="00E418E8"/>
    <w:rsid w:val="00E50D6B"/>
    <w:rsid w:val="00E54418"/>
    <w:rsid w:val="00E55C93"/>
    <w:rsid w:val="00E6185C"/>
    <w:rsid w:val="00E62174"/>
    <w:rsid w:val="00E67534"/>
    <w:rsid w:val="00E70142"/>
    <w:rsid w:val="00E70EE8"/>
    <w:rsid w:val="00E714AD"/>
    <w:rsid w:val="00E71840"/>
    <w:rsid w:val="00E748CC"/>
    <w:rsid w:val="00E74C9D"/>
    <w:rsid w:val="00E751E3"/>
    <w:rsid w:val="00E75C6D"/>
    <w:rsid w:val="00E75F2A"/>
    <w:rsid w:val="00E813D5"/>
    <w:rsid w:val="00E81E6D"/>
    <w:rsid w:val="00E82CAC"/>
    <w:rsid w:val="00E94487"/>
    <w:rsid w:val="00E96787"/>
    <w:rsid w:val="00EA1671"/>
    <w:rsid w:val="00EA65DE"/>
    <w:rsid w:val="00EC12FC"/>
    <w:rsid w:val="00EC147A"/>
    <w:rsid w:val="00EC1573"/>
    <w:rsid w:val="00ED473D"/>
    <w:rsid w:val="00ED6A09"/>
    <w:rsid w:val="00EE1AB3"/>
    <w:rsid w:val="00EF4798"/>
    <w:rsid w:val="00EF73AD"/>
    <w:rsid w:val="00F02FD9"/>
    <w:rsid w:val="00F0672E"/>
    <w:rsid w:val="00F07901"/>
    <w:rsid w:val="00F127DF"/>
    <w:rsid w:val="00F13663"/>
    <w:rsid w:val="00F2139C"/>
    <w:rsid w:val="00F2284C"/>
    <w:rsid w:val="00F27B03"/>
    <w:rsid w:val="00F32CE3"/>
    <w:rsid w:val="00F41524"/>
    <w:rsid w:val="00F45464"/>
    <w:rsid w:val="00F50110"/>
    <w:rsid w:val="00F57618"/>
    <w:rsid w:val="00F62EAC"/>
    <w:rsid w:val="00F64069"/>
    <w:rsid w:val="00F67D7E"/>
    <w:rsid w:val="00F7141E"/>
    <w:rsid w:val="00F7267C"/>
    <w:rsid w:val="00F745A9"/>
    <w:rsid w:val="00F80ABA"/>
    <w:rsid w:val="00F859FA"/>
    <w:rsid w:val="00F85B25"/>
    <w:rsid w:val="00F9409D"/>
    <w:rsid w:val="00FA3A9D"/>
    <w:rsid w:val="00FA52F1"/>
    <w:rsid w:val="00FB1033"/>
    <w:rsid w:val="00FB4F02"/>
    <w:rsid w:val="00FB7106"/>
    <w:rsid w:val="00FC1D1E"/>
    <w:rsid w:val="00FD12EC"/>
    <w:rsid w:val="00FD2ECA"/>
    <w:rsid w:val="00FD4286"/>
    <w:rsid w:val="00FD51B0"/>
    <w:rsid w:val="00FE1BD8"/>
    <w:rsid w:val="00FE659E"/>
    <w:rsid w:val="00FF3906"/>
    <w:rsid w:val="00FF74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86ECA5"/>
  <w15:docId w15:val="{86620331-7430-44D3-87CC-6A23617C5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CE3"/>
    <w:pPr>
      <w:overflowPunct w:val="0"/>
      <w:autoSpaceDE w:val="0"/>
      <w:autoSpaceDN w:val="0"/>
      <w:adjustRightInd w:val="0"/>
      <w:textAlignment w:val="baseline"/>
    </w:pPr>
    <w:rPr>
      <w:rFonts w:ascii="TimesLT" w:hAnsi="TimesLT"/>
      <w:sz w:val="24"/>
      <w:lang w:val="en-GB" w:eastAsia="en-US"/>
    </w:rPr>
  </w:style>
  <w:style w:type="paragraph" w:styleId="Heading1">
    <w:name w:val="heading 1"/>
    <w:basedOn w:val="Normal"/>
    <w:next w:val="Normal"/>
    <w:link w:val="Heading1Char"/>
    <w:uiPriority w:val="9"/>
    <w:qFormat/>
    <w:pPr>
      <w:keepNext/>
      <w:jc w:val="center"/>
      <w:outlineLvl w:val="0"/>
    </w:pPr>
    <w:rPr>
      <w:b/>
      <w:lang w:val="lt-LT"/>
    </w:rPr>
  </w:style>
  <w:style w:type="paragraph" w:styleId="Heading2">
    <w:name w:val="heading 2"/>
    <w:basedOn w:val="Normal"/>
    <w:next w:val="Normal"/>
    <w:link w:val="Heading2Char"/>
    <w:uiPriority w:val="9"/>
    <w:qFormat/>
    <w:pPr>
      <w:keepNext/>
      <w:framePr w:w="9142" w:h="1117" w:hSpace="181" w:wrap="notBeside" w:vAnchor="text" w:hAnchor="page" w:x="1881" w:y="623" w:anchorLock="1"/>
      <w:jc w:val="center"/>
      <w:outlineLvl w:val="1"/>
    </w:pPr>
    <w:rPr>
      <w:rFonts w:ascii="Times New Roman" w:hAnsi="Times New Roman"/>
      <w:b/>
      <w:sz w:val="26"/>
      <w:lang w:val="lt-LT"/>
    </w:rPr>
  </w:style>
  <w:style w:type="paragraph" w:styleId="Heading3">
    <w:name w:val="heading 3"/>
    <w:basedOn w:val="Normal"/>
    <w:next w:val="Normal"/>
    <w:link w:val="Heading3Char"/>
    <w:uiPriority w:val="9"/>
    <w:qFormat/>
    <w:rsid w:val="002A58BA"/>
    <w:pPr>
      <w:overflowPunct/>
      <w:autoSpaceDE/>
      <w:autoSpaceDN/>
      <w:adjustRightInd/>
      <w:spacing w:before="200" w:line="271" w:lineRule="auto"/>
      <w:textAlignment w:val="auto"/>
      <w:outlineLvl w:val="2"/>
    </w:pPr>
    <w:rPr>
      <w:rFonts w:ascii="Cambria" w:hAnsi="Cambria"/>
      <w:b/>
      <w:bCs/>
      <w:szCs w:val="22"/>
      <w:lang w:val="lt-LT"/>
    </w:rPr>
  </w:style>
  <w:style w:type="paragraph" w:styleId="Heading4">
    <w:name w:val="heading 4"/>
    <w:basedOn w:val="Normal"/>
    <w:next w:val="Normal"/>
    <w:link w:val="Heading4Char"/>
    <w:uiPriority w:val="9"/>
    <w:qFormat/>
    <w:rsid w:val="002A58BA"/>
    <w:pPr>
      <w:overflowPunct/>
      <w:autoSpaceDE/>
      <w:autoSpaceDN/>
      <w:adjustRightInd/>
      <w:spacing w:before="200"/>
      <w:textAlignment w:val="auto"/>
      <w:outlineLvl w:val="3"/>
    </w:pPr>
    <w:rPr>
      <w:rFonts w:ascii="Cambria" w:hAnsi="Cambria"/>
      <w:b/>
      <w:bCs/>
      <w:i/>
      <w:iCs/>
      <w:szCs w:val="22"/>
      <w:lang w:val="lt-LT"/>
    </w:rPr>
  </w:style>
  <w:style w:type="paragraph" w:styleId="Heading5">
    <w:name w:val="heading 5"/>
    <w:basedOn w:val="Normal"/>
    <w:next w:val="Normal"/>
    <w:link w:val="Heading5Char"/>
    <w:uiPriority w:val="9"/>
    <w:qFormat/>
    <w:rsid w:val="002A58BA"/>
    <w:pPr>
      <w:overflowPunct/>
      <w:autoSpaceDE/>
      <w:autoSpaceDN/>
      <w:adjustRightInd/>
      <w:spacing w:before="200"/>
      <w:textAlignment w:val="auto"/>
      <w:outlineLvl w:val="4"/>
    </w:pPr>
    <w:rPr>
      <w:rFonts w:ascii="Cambria" w:hAnsi="Cambria"/>
      <w:b/>
      <w:bCs/>
      <w:color w:val="7F7F7F"/>
      <w:szCs w:val="22"/>
      <w:lang w:val="lt-LT"/>
    </w:rPr>
  </w:style>
  <w:style w:type="paragraph" w:styleId="Heading6">
    <w:name w:val="heading 6"/>
    <w:basedOn w:val="Normal"/>
    <w:next w:val="Normal"/>
    <w:link w:val="Heading6Char"/>
    <w:uiPriority w:val="9"/>
    <w:qFormat/>
    <w:rsid w:val="002A58BA"/>
    <w:pPr>
      <w:overflowPunct/>
      <w:autoSpaceDE/>
      <w:autoSpaceDN/>
      <w:adjustRightInd/>
      <w:spacing w:line="271" w:lineRule="auto"/>
      <w:textAlignment w:val="auto"/>
      <w:outlineLvl w:val="5"/>
    </w:pPr>
    <w:rPr>
      <w:rFonts w:ascii="Cambria" w:hAnsi="Cambria"/>
      <w:b/>
      <w:bCs/>
      <w:i/>
      <w:iCs/>
      <w:color w:val="7F7F7F"/>
      <w:szCs w:val="22"/>
      <w:lang w:val="lt-LT"/>
    </w:rPr>
  </w:style>
  <w:style w:type="paragraph" w:styleId="Heading7">
    <w:name w:val="heading 7"/>
    <w:basedOn w:val="Normal"/>
    <w:next w:val="Normal"/>
    <w:link w:val="Heading7Char"/>
    <w:uiPriority w:val="9"/>
    <w:qFormat/>
    <w:rsid w:val="002A58BA"/>
    <w:pPr>
      <w:overflowPunct/>
      <w:autoSpaceDE/>
      <w:autoSpaceDN/>
      <w:adjustRightInd/>
      <w:textAlignment w:val="auto"/>
      <w:outlineLvl w:val="6"/>
    </w:pPr>
    <w:rPr>
      <w:rFonts w:ascii="Cambria" w:hAnsi="Cambria"/>
      <w:i/>
      <w:iCs/>
      <w:szCs w:val="22"/>
      <w:lang w:val="lt-LT"/>
    </w:rPr>
  </w:style>
  <w:style w:type="paragraph" w:styleId="Heading8">
    <w:name w:val="heading 8"/>
    <w:basedOn w:val="Normal"/>
    <w:next w:val="Normal"/>
    <w:link w:val="Heading8Char"/>
    <w:uiPriority w:val="9"/>
    <w:qFormat/>
    <w:rsid w:val="002A58BA"/>
    <w:pPr>
      <w:overflowPunct/>
      <w:autoSpaceDE/>
      <w:autoSpaceDN/>
      <w:adjustRightInd/>
      <w:textAlignment w:val="auto"/>
      <w:outlineLvl w:val="7"/>
    </w:pPr>
    <w:rPr>
      <w:rFonts w:ascii="Cambria" w:hAnsi="Cambria"/>
      <w:sz w:val="20"/>
      <w:lang w:val="lt-LT"/>
    </w:rPr>
  </w:style>
  <w:style w:type="paragraph" w:styleId="Heading9">
    <w:name w:val="heading 9"/>
    <w:basedOn w:val="Normal"/>
    <w:next w:val="Normal"/>
    <w:link w:val="Heading9Char"/>
    <w:uiPriority w:val="9"/>
    <w:qFormat/>
    <w:rsid w:val="002A58BA"/>
    <w:pPr>
      <w:overflowPunct/>
      <w:autoSpaceDE/>
      <w:autoSpaceDN/>
      <w:adjustRightInd/>
      <w:textAlignment w:val="auto"/>
      <w:outlineLvl w:val="8"/>
    </w:pPr>
    <w:rPr>
      <w:rFonts w:ascii="Cambria" w:hAnsi="Cambria"/>
      <w:i/>
      <w:iCs/>
      <w:spacing w:val="5"/>
      <w:sz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customStyle="1" w:styleId="paveikslas">
    <w:name w:val="paveikslas"/>
    <w:basedOn w:val="Normal"/>
    <w:pPr>
      <w:framePr w:hSpace="180" w:wrap="auto" w:vAnchor="text" w:hAnchor="page" w:x="2881" w:y="-271"/>
    </w:pPr>
    <w:rPr>
      <w:sz w:val="8"/>
      <w:lang w:val="lt-LT"/>
    </w:rPr>
  </w:style>
  <w:style w:type="paragraph" w:customStyle="1" w:styleId="remas1">
    <w:name w:val="remas1"/>
    <w:basedOn w:val="Normal"/>
    <w:pPr>
      <w:framePr w:w="3385" w:h="857" w:hSpace="181" w:wrap="auto" w:vAnchor="text" w:hAnchor="page" w:x="1728" w:y="794"/>
      <w:jc w:val="center"/>
    </w:pPr>
    <w:rPr>
      <w:b/>
      <w:sz w:val="28"/>
    </w:rPr>
  </w:style>
  <w:style w:type="paragraph" w:customStyle="1" w:styleId="REMAS2">
    <w:name w:val="REMAS2"/>
    <w:basedOn w:val="Normal"/>
    <w:pPr>
      <w:framePr w:w="4820" w:h="289" w:hSpace="181" w:wrap="auto" w:vAnchor="page" w:hAnchor="page" w:x="1008" w:y="2737" w:anchorLock="1"/>
      <w:jc w:val="center"/>
    </w:pPr>
    <w:rPr>
      <w:sz w:val="20"/>
    </w:rPr>
  </w:style>
  <w:style w:type="paragraph" w:customStyle="1" w:styleId="k1">
    <w:name w:val="k1"/>
    <w:basedOn w:val="Normal"/>
    <w:pPr>
      <w:framePr w:w="352" w:h="431" w:hSpace="181" w:wrap="auto" w:vAnchor="page" w:hAnchor="page" w:x="1296" w:y="3169" w:anchorLock="1"/>
    </w:pPr>
    <w:rPr>
      <w:b/>
    </w:rPr>
  </w:style>
  <w:style w:type="paragraph" w:customStyle="1" w:styleId="k2">
    <w:name w:val="k2"/>
    <w:basedOn w:val="Normal"/>
    <w:pPr>
      <w:framePr w:w="352" w:h="289" w:hSpace="181" w:wrap="auto" w:vAnchor="page" w:hAnchor="page" w:x="5328" w:y="3169" w:anchorLock="1"/>
    </w:pPr>
    <w:rPr>
      <w:b/>
    </w:rPr>
  </w:style>
  <w:style w:type="paragraph" w:customStyle="1" w:styleId="k3">
    <w:name w:val="k3"/>
    <w:basedOn w:val="Normal"/>
    <w:pPr>
      <w:framePr w:w="499" w:h="284" w:hSpace="181" w:wrap="auto" w:vAnchor="page" w:hAnchor="page" w:x="761" w:y="4900" w:anchorLock="1"/>
      <w:jc w:val="right"/>
    </w:pPr>
    <w:rPr>
      <w:b/>
    </w:rPr>
  </w:style>
  <w:style w:type="paragraph" w:customStyle="1" w:styleId="k4">
    <w:name w:val="k4"/>
    <w:basedOn w:val="Normal"/>
    <w:pPr>
      <w:framePr w:w="499" w:h="284" w:hSpace="181" w:wrap="auto" w:vAnchor="page" w:hAnchor="page" w:x="720" w:y="5617" w:anchorLock="1"/>
      <w:jc w:val="right"/>
    </w:pPr>
    <w:rPr>
      <w:b/>
    </w:rPr>
  </w:style>
  <w:style w:type="paragraph" w:customStyle="1" w:styleId="remas4">
    <w:name w:val="remas4"/>
    <w:basedOn w:val="Normal"/>
    <w:pPr>
      <w:framePr w:w="3663" w:h="1735" w:hSpace="181" w:wrap="auto" w:vAnchor="page" w:hAnchor="page" w:x="1583" w:y="3312" w:anchorLock="1"/>
    </w:pPr>
    <w:rPr>
      <w:sz w:val="22"/>
    </w:rPr>
  </w:style>
  <w:style w:type="paragraph" w:customStyle="1" w:styleId="remas5">
    <w:name w:val="remas5"/>
    <w:basedOn w:val="Normal"/>
    <w:pPr>
      <w:framePr w:w="2376" w:h="289" w:hSpace="181" w:wrap="auto" w:vAnchor="page" w:hAnchor="page" w:x="8931" w:y="721" w:anchorLock="1"/>
    </w:pPr>
    <w:rPr>
      <w:sz w:val="22"/>
    </w:rPr>
  </w:style>
  <w:style w:type="paragraph" w:customStyle="1" w:styleId="k10">
    <w:name w:val="k10"/>
    <w:basedOn w:val="Normal"/>
    <w:pPr>
      <w:framePr w:w="227" w:h="147" w:hSpace="181" w:wrap="auto" w:vAnchor="page" w:hAnchor="page" w:x="8784" w:y="438" w:anchorLock="1"/>
    </w:pPr>
    <w:rPr>
      <w:b/>
    </w:rPr>
  </w:style>
  <w:style w:type="paragraph" w:customStyle="1" w:styleId="k11">
    <w:name w:val="k11"/>
    <w:basedOn w:val="Normal"/>
    <w:pPr>
      <w:framePr w:w="51" w:h="289" w:hSpace="181" w:wrap="auto" w:vAnchor="page" w:hAnchor="page" w:x="8784" w:y="1005" w:anchorLock="1"/>
    </w:pPr>
    <w:rPr>
      <w:b/>
    </w:rPr>
  </w:style>
  <w:style w:type="paragraph" w:customStyle="1" w:styleId="k12">
    <w:name w:val="k12"/>
    <w:basedOn w:val="Normal"/>
    <w:pPr>
      <w:framePr w:w="51" w:h="289" w:hSpace="181" w:wrap="auto" w:vAnchor="page" w:hAnchor="page" w:x="11233" w:y="438" w:anchorLock="1"/>
    </w:pPr>
    <w:rPr>
      <w:b/>
    </w:rPr>
  </w:style>
  <w:style w:type="paragraph" w:customStyle="1" w:styleId="k15">
    <w:name w:val="k15"/>
    <w:basedOn w:val="Normal"/>
    <w:pPr>
      <w:framePr w:w="51" w:h="289" w:hSpace="181" w:wrap="auto" w:vAnchor="page" w:hAnchor="page" w:x="11233" w:y="1005" w:anchorLock="1"/>
    </w:pPr>
    <w:rPr>
      <w:b/>
    </w:rPr>
  </w:style>
  <w:style w:type="paragraph" w:customStyle="1" w:styleId="k20">
    <w:name w:val="k20"/>
    <w:basedOn w:val="Normal"/>
    <w:pPr>
      <w:framePr w:w="227" w:h="289" w:hSpace="181" w:wrap="auto" w:vAnchor="page" w:hAnchor="page" w:x="6510" w:y="1299" w:anchorLock="1"/>
    </w:pPr>
    <w:rPr>
      <w:b/>
    </w:rPr>
  </w:style>
  <w:style w:type="paragraph" w:customStyle="1" w:styleId="k21">
    <w:name w:val="k21"/>
    <w:basedOn w:val="Normal"/>
    <w:pPr>
      <w:framePr w:w="227" w:h="289" w:hSpace="181" w:wrap="auto" w:vAnchor="page" w:hAnchor="page" w:x="6510" w:y="1725" w:anchorLock="1"/>
    </w:pPr>
  </w:style>
  <w:style w:type="paragraph" w:customStyle="1" w:styleId="k22">
    <w:name w:val="k22"/>
    <w:basedOn w:val="Normal"/>
    <w:pPr>
      <w:framePr w:w="227" w:h="289" w:hSpace="181" w:wrap="auto" w:vAnchor="page" w:hAnchor="page" w:x="10513" w:y="1299" w:anchorLock="1"/>
    </w:pPr>
    <w:rPr>
      <w:b/>
    </w:rPr>
  </w:style>
  <w:style w:type="paragraph" w:customStyle="1" w:styleId="k25">
    <w:name w:val="k25"/>
    <w:basedOn w:val="Normal"/>
    <w:pPr>
      <w:framePr w:w="227" w:h="289" w:hSpace="181" w:wrap="auto" w:vAnchor="page" w:hAnchor="page" w:x="10513" w:y="1730" w:anchorLock="1"/>
    </w:pPr>
  </w:style>
  <w:style w:type="paragraph" w:customStyle="1" w:styleId="remas20">
    <w:name w:val="remas20"/>
    <w:basedOn w:val="Normal"/>
    <w:pPr>
      <w:framePr w:w="3855" w:h="431" w:hSpace="181" w:wrap="auto" w:vAnchor="page" w:hAnchor="page" w:x="6658" w:y="1441" w:anchorLock="1"/>
    </w:pPr>
    <w:rPr>
      <w:sz w:val="22"/>
    </w:rPr>
  </w:style>
  <w:style w:type="paragraph" w:customStyle="1" w:styleId="daturemas">
    <w:name w:val="datu remas"/>
    <w:basedOn w:val="Normal"/>
    <w:pPr>
      <w:framePr w:w="4173" w:h="714" w:hSpace="181" w:wrap="auto" w:vAnchor="page" w:hAnchor="page" w:x="6624" w:y="2305" w:anchorLock="1"/>
      <w:spacing w:line="360" w:lineRule="auto"/>
    </w:pPr>
    <w:rPr>
      <w:sz w:val="20"/>
    </w:rPr>
  </w:style>
  <w:style w:type="paragraph" w:customStyle="1" w:styleId="kkk">
    <w:name w:val="kkk"/>
    <w:basedOn w:val="Normal"/>
    <w:pPr>
      <w:framePr w:w="2223" w:h="147" w:hSpace="181" w:wrap="notBeside" w:vAnchor="text" w:hAnchor="page" w:x="6765" w:y="630" w:anchorLock="1"/>
    </w:pPr>
    <w:rPr>
      <w:sz w:val="22"/>
    </w:rPr>
  </w:style>
  <w:style w:type="paragraph" w:customStyle="1" w:styleId="lll">
    <w:name w:val="lll"/>
    <w:basedOn w:val="Normal"/>
    <w:pPr>
      <w:framePr w:w="1939" w:h="289" w:hSpace="181" w:wrap="auto" w:vAnchor="page" w:hAnchor="page" w:x="9072" w:y="2161" w:anchorLock="1"/>
    </w:pPr>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pacia">
    <w:name w:val="apacia"/>
    <w:basedOn w:val="Normal"/>
    <w:pPr>
      <w:framePr w:w="10251" w:h="1159" w:hSpace="181" w:wrap="auto" w:vAnchor="page" w:hAnchor="page" w:x="1152" w:y="15409" w:anchorLock="1"/>
    </w:pPr>
    <w:rPr>
      <w:sz w:val="20"/>
    </w:rPr>
  </w:style>
  <w:style w:type="paragraph" w:styleId="BalloonText">
    <w:name w:val="Balloon Text"/>
    <w:basedOn w:val="Normal"/>
    <w:link w:val="BalloonTextChar"/>
    <w:uiPriority w:val="99"/>
    <w:semiHidden/>
    <w:rsid w:val="00F32CE3"/>
    <w:rPr>
      <w:rFonts w:ascii="Tahoma" w:hAnsi="Tahoma" w:cs="Tahoma"/>
      <w:sz w:val="22"/>
      <w:szCs w:val="16"/>
    </w:rPr>
  </w:style>
  <w:style w:type="table" w:styleId="TableGrid">
    <w:name w:val="Table Grid"/>
    <w:basedOn w:val="TableNormal"/>
    <w:uiPriority w:val="59"/>
    <w:rsid w:val="00B91A5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51117E"/>
    <w:rPr>
      <w:rFonts w:ascii="TimesLT" w:hAnsi="TimesLT"/>
      <w:sz w:val="24"/>
      <w:lang w:val="en-GB" w:eastAsia="en-US"/>
    </w:rPr>
  </w:style>
  <w:style w:type="paragraph" w:styleId="BodyText">
    <w:name w:val="Body Text"/>
    <w:basedOn w:val="Normal"/>
    <w:link w:val="BodyTextChar"/>
    <w:semiHidden/>
    <w:unhideWhenUsed/>
    <w:rsid w:val="00C40E0E"/>
    <w:pPr>
      <w:spacing w:after="120"/>
    </w:pPr>
  </w:style>
  <w:style w:type="character" w:customStyle="1" w:styleId="BodyTextChar">
    <w:name w:val="Body Text Char"/>
    <w:link w:val="BodyText"/>
    <w:semiHidden/>
    <w:rsid w:val="00C40E0E"/>
    <w:rPr>
      <w:rFonts w:ascii="TimesLT" w:hAnsi="TimesLT"/>
      <w:sz w:val="24"/>
      <w:lang w:val="en-GB" w:eastAsia="en-US"/>
    </w:rPr>
  </w:style>
  <w:style w:type="character" w:styleId="CommentReference">
    <w:name w:val="annotation reference"/>
    <w:uiPriority w:val="99"/>
    <w:unhideWhenUsed/>
    <w:rsid w:val="001B439A"/>
    <w:rPr>
      <w:sz w:val="16"/>
      <w:szCs w:val="16"/>
    </w:rPr>
  </w:style>
  <w:style w:type="paragraph" w:styleId="CommentText">
    <w:name w:val="annotation text"/>
    <w:basedOn w:val="Normal"/>
    <w:link w:val="CommentTextChar"/>
    <w:uiPriority w:val="99"/>
    <w:unhideWhenUsed/>
    <w:rsid w:val="001B439A"/>
    <w:rPr>
      <w:sz w:val="20"/>
    </w:rPr>
  </w:style>
  <w:style w:type="character" w:customStyle="1" w:styleId="CommentTextChar">
    <w:name w:val="Comment Text Char"/>
    <w:link w:val="CommentText"/>
    <w:uiPriority w:val="99"/>
    <w:rsid w:val="001B439A"/>
    <w:rPr>
      <w:rFonts w:ascii="TimesLT" w:hAnsi="TimesLT"/>
      <w:lang w:val="en-GB" w:eastAsia="en-US"/>
    </w:rPr>
  </w:style>
  <w:style w:type="paragraph" w:styleId="CommentSubject">
    <w:name w:val="annotation subject"/>
    <w:basedOn w:val="CommentText"/>
    <w:next w:val="CommentText"/>
    <w:link w:val="CommentSubjectChar"/>
    <w:unhideWhenUsed/>
    <w:rsid w:val="001B439A"/>
    <w:rPr>
      <w:b/>
      <w:bCs/>
    </w:rPr>
  </w:style>
  <w:style w:type="character" w:customStyle="1" w:styleId="CommentSubjectChar">
    <w:name w:val="Comment Subject Char"/>
    <w:link w:val="CommentSubject"/>
    <w:rsid w:val="001B439A"/>
    <w:rPr>
      <w:rFonts w:ascii="TimesLT" w:hAnsi="TimesLT"/>
      <w:b/>
      <w:bCs/>
      <w:lang w:val="en-GB" w:eastAsia="en-US"/>
    </w:rPr>
  </w:style>
  <w:style w:type="paragraph" w:styleId="Revision">
    <w:name w:val="Revision"/>
    <w:hidden/>
    <w:uiPriority w:val="99"/>
    <w:semiHidden/>
    <w:rsid w:val="00996614"/>
    <w:rPr>
      <w:rFonts w:ascii="TimesLT" w:hAnsi="TimesLT"/>
      <w:sz w:val="24"/>
      <w:lang w:val="en-GB" w:eastAsia="en-US"/>
    </w:rPr>
  </w:style>
  <w:style w:type="character" w:customStyle="1" w:styleId="Heading3Char">
    <w:name w:val="Heading 3 Char"/>
    <w:basedOn w:val="DefaultParagraphFont"/>
    <w:link w:val="Heading3"/>
    <w:uiPriority w:val="9"/>
    <w:rsid w:val="002A58BA"/>
    <w:rPr>
      <w:rFonts w:ascii="Cambria" w:hAnsi="Cambria"/>
      <w:b/>
      <w:bCs/>
      <w:sz w:val="24"/>
      <w:szCs w:val="22"/>
      <w:lang w:eastAsia="en-US"/>
    </w:rPr>
  </w:style>
  <w:style w:type="character" w:customStyle="1" w:styleId="Heading4Char">
    <w:name w:val="Heading 4 Char"/>
    <w:basedOn w:val="DefaultParagraphFont"/>
    <w:link w:val="Heading4"/>
    <w:uiPriority w:val="9"/>
    <w:rsid w:val="002A58BA"/>
    <w:rPr>
      <w:rFonts w:ascii="Cambria" w:hAnsi="Cambria"/>
      <w:b/>
      <w:bCs/>
      <w:i/>
      <w:iCs/>
      <w:sz w:val="24"/>
      <w:szCs w:val="22"/>
      <w:lang w:eastAsia="en-US"/>
    </w:rPr>
  </w:style>
  <w:style w:type="character" w:customStyle="1" w:styleId="Heading5Char">
    <w:name w:val="Heading 5 Char"/>
    <w:basedOn w:val="DefaultParagraphFont"/>
    <w:link w:val="Heading5"/>
    <w:uiPriority w:val="9"/>
    <w:rsid w:val="002A58BA"/>
    <w:rPr>
      <w:rFonts w:ascii="Cambria" w:hAnsi="Cambria"/>
      <w:b/>
      <w:bCs/>
      <w:color w:val="7F7F7F"/>
      <w:sz w:val="24"/>
      <w:szCs w:val="22"/>
      <w:lang w:eastAsia="en-US"/>
    </w:rPr>
  </w:style>
  <w:style w:type="character" w:customStyle="1" w:styleId="Heading6Char">
    <w:name w:val="Heading 6 Char"/>
    <w:basedOn w:val="DefaultParagraphFont"/>
    <w:link w:val="Heading6"/>
    <w:uiPriority w:val="9"/>
    <w:rsid w:val="002A58BA"/>
    <w:rPr>
      <w:rFonts w:ascii="Cambria" w:hAnsi="Cambria"/>
      <w:b/>
      <w:bCs/>
      <w:i/>
      <w:iCs/>
      <w:color w:val="7F7F7F"/>
      <w:sz w:val="24"/>
      <w:szCs w:val="22"/>
      <w:lang w:eastAsia="en-US"/>
    </w:rPr>
  </w:style>
  <w:style w:type="character" w:customStyle="1" w:styleId="Heading7Char">
    <w:name w:val="Heading 7 Char"/>
    <w:basedOn w:val="DefaultParagraphFont"/>
    <w:link w:val="Heading7"/>
    <w:uiPriority w:val="9"/>
    <w:rsid w:val="002A58BA"/>
    <w:rPr>
      <w:rFonts w:ascii="Cambria" w:hAnsi="Cambria"/>
      <w:i/>
      <w:iCs/>
      <w:sz w:val="24"/>
      <w:szCs w:val="22"/>
      <w:lang w:eastAsia="en-US"/>
    </w:rPr>
  </w:style>
  <w:style w:type="character" w:customStyle="1" w:styleId="Heading8Char">
    <w:name w:val="Heading 8 Char"/>
    <w:basedOn w:val="DefaultParagraphFont"/>
    <w:link w:val="Heading8"/>
    <w:uiPriority w:val="9"/>
    <w:rsid w:val="002A58BA"/>
    <w:rPr>
      <w:rFonts w:ascii="Cambria" w:hAnsi="Cambria"/>
      <w:lang w:eastAsia="en-US"/>
    </w:rPr>
  </w:style>
  <w:style w:type="character" w:customStyle="1" w:styleId="Heading9Char">
    <w:name w:val="Heading 9 Char"/>
    <w:basedOn w:val="DefaultParagraphFont"/>
    <w:link w:val="Heading9"/>
    <w:uiPriority w:val="9"/>
    <w:rsid w:val="002A58BA"/>
    <w:rPr>
      <w:rFonts w:ascii="Cambria" w:hAnsi="Cambria"/>
      <w:i/>
      <w:iCs/>
      <w:spacing w:val="5"/>
      <w:lang w:eastAsia="en-US"/>
    </w:rPr>
  </w:style>
  <w:style w:type="character" w:customStyle="1" w:styleId="Heading1Char">
    <w:name w:val="Heading 1 Char"/>
    <w:link w:val="Heading1"/>
    <w:uiPriority w:val="9"/>
    <w:rsid w:val="002A58BA"/>
    <w:rPr>
      <w:rFonts w:ascii="TimesLT" w:hAnsi="TimesLT"/>
      <w:b/>
      <w:sz w:val="24"/>
      <w:lang w:eastAsia="en-US"/>
    </w:rPr>
  </w:style>
  <w:style w:type="character" w:customStyle="1" w:styleId="Heading2Char">
    <w:name w:val="Heading 2 Char"/>
    <w:link w:val="Heading2"/>
    <w:uiPriority w:val="9"/>
    <w:rsid w:val="002A58BA"/>
    <w:rPr>
      <w:b/>
      <w:sz w:val="26"/>
      <w:lang w:eastAsia="en-US"/>
    </w:rPr>
  </w:style>
  <w:style w:type="paragraph" w:styleId="ListParagraph">
    <w:name w:val="List Paragraph"/>
    <w:basedOn w:val="Normal"/>
    <w:uiPriority w:val="34"/>
    <w:qFormat/>
    <w:rsid w:val="002A58BA"/>
    <w:pPr>
      <w:overflowPunct/>
      <w:autoSpaceDE/>
      <w:autoSpaceDN/>
      <w:adjustRightInd/>
      <w:ind w:left="720"/>
      <w:contextualSpacing/>
      <w:textAlignment w:val="auto"/>
    </w:pPr>
    <w:rPr>
      <w:rFonts w:ascii="Times New Roman" w:eastAsia="Calibri" w:hAnsi="Times New Roman"/>
      <w:szCs w:val="22"/>
      <w:lang w:val="lt-LT"/>
    </w:rPr>
  </w:style>
  <w:style w:type="character" w:customStyle="1" w:styleId="BalloonTextChar">
    <w:name w:val="Balloon Text Char"/>
    <w:link w:val="BalloonText"/>
    <w:uiPriority w:val="99"/>
    <w:semiHidden/>
    <w:rsid w:val="002A58BA"/>
    <w:rPr>
      <w:rFonts w:ascii="Tahoma" w:hAnsi="Tahoma" w:cs="Tahoma"/>
      <w:sz w:val="22"/>
      <w:szCs w:val="16"/>
      <w:lang w:val="en-GB" w:eastAsia="en-US"/>
    </w:rPr>
  </w:style>
  <w:style w:type="character" w:styleId="PlaceholderText">
    <w:name w:val="Placeholder Text"/>
    <w:uiPriority w:val="99"/>
    <w:semiHidden/>
    <w:rsid w:val="002A58BA"/>
    <w:rPr>
      <w:color w:val="808080"/>
    </w:rPr>
  </w:style>
  <w:style w:type="table" w:customStyle="1" w:styleId="Calendar2">
    <w:name w:val="Calendar 2"/>
    <w:basedOn w:val="TableNormal"/>
    <w:uiPriority w:val="99"/>
    <w:qFormat/>
    <w:rsid w:val="002A58BA"/>
    <w:pPr>
      <w:jc w:val="center"/>
    </w:pPr>
    <w:rPr>
      <w:rFonts w:ascii="Calibri" w:hAnsi="Calibri"/>
      <w:sz w:val="28"/>
      <w:szCs w:val="28"/>
      <w:lang w:val="en-US" w:eastAsia="en-US"/>
    </w:rPr>
    <w:tblPr>
      <w:tblBorders>
        <w:insideV w:val="single" w:sz="4" w:space="0" w:color="95B3D7"/>
      </w:tblBorders>
    </w:tblPr>
    <w:tblStylePr w:type="firstRow">
      <w:rPr>
        <w:rFonts w:ascii="DengXian" w:eastAsia="Times New Roman" w:hAnsi="DengXian"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4">
    <w:name w:val="Calendar 4"/>
    <w:basedOn w:val="TableNormal"/>
    <w:uiPriority w:val="99"/>
    <w:qFormat/>
    <w:rsid w:val="002A58BA"/>
    <w:pPr>
      <w:snapToGrid w:val="0"/>
    </w:pPr>
    <w:rPr>
      <w:rFonts w:ascii="Calibri" w:hAnsi="Calibri"/>
      <w:b/>
      <w:bCs/>
      <w:color w:val="D9D9D9"/>
      <w:sz w:val="16"/>
      <w:szCs w:val="16"/>
      <w:lang w:val="en-US" w:eastAsia="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144"/>
        <w:jc w:val="right"/>
      </w:pPr>
      <w:rPr>
        <w:sz w:val="72"/>
        <w:szCs w:val="72"/>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character" w:customStyle="1" w:styleId="hps">
    <w:name w:val="hps"/>
    <w:basedOn w:val="DefaultParagraphFont"/>
    <w:rsid w:val="002A58BA"/>
  </w:style>
  <w:style w:type="character" w:customStyle="1" w:styleId="longtext">
    <w:name w:val="long_text"/>
    <w:basedOn w:val="DefaultParagraphFont"/>
    <w:rsid w:val="002A58BA"/>
  </w:style>
  <w:style w:type="character" w:customStyle="1" w:styleId="FooterChar">
    <w:name w:val="Footer Char"/>
    <w:link w:val="Footer"/>
    <w:uiPriority w:val="99"/>
    <w:rsid w:val="002A58BA"/>
    <w:rPr>
      <w:rFonts w:ascii="TimesLT" w:hAnsi="TimesLT"/>
      <w:sz w:val="24"/>
      <w:lang w:val="en-GB" w:eastAsia="en-US"/>
    </w:rPr>
  </w:style>
  <w:style w:type="paragraph" w:styleId="NormalWeb">
    <w:name w:val="Normal (Web)"/>
    <w:basedOn w:val="Normal"/>
    <w:uiPriority w:val="99"/>
    <w:semiHidden/>
    <w:unhideWhenUsed/>
    <w:rsid w:val="002A58BA"/>
    <w:pPr>
      <w:overflowPunct/>
      <w:autoSpaceDE/>
      <w:autoSpaceDN/>
      <w:adjustRightInd/>
      <w:spacing w:before="100" w:beforeAutospacing="1" w:after="100" w:afterAutospacing="1"/>
      <w:textAlignment w:val="auto"/>
    </w:pPr>
    <w:rPr>
      <w:rFonts w:ascii="Times New Roman" w:hAnsi="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Mano\LOCALS~1\Temp\_ZT-rastams_%202010.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F286F-A11C-4EDA-9A5D-5BC24476E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_ZT-rastams_ 2010</Template>
  <TotalTime>17</TotalTime>
  <Pages>16</Pages>
  <Words>3394</Words>
  <Characters>19346</Characters>
  <Application>Microsoft Office Word</Application>
  <DocSecurity>0</DocSecurity>
  <Lines>161</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é</vt:lpstr>
      <vt:lpstr>é</vt:lpstr>
    </vt:vector>
  </TitlesOfParts>
  <Company/>
  <LinksUpToDate>false</LinksUpToDate>
  <CharactersWithSpaces>22695</CharactersWithSpaces>
  <SharedDoc>false</SharedDoc>
  <HLinks>
    <vt:vector size="18" baseType="variant">
      <vt:variant>
        <vt:i4>3014712</vt:i4>
      </vt:variant>
      <vt:variant>
        <vt:i4>9</vt:i4>
      </vt:variant>
      <vt:variant>
        <vt:i4>0</vt:i4>
      </vt:variant>
      <vt:variant>
        <vt:i4>5</vt:i4>
      </vt:variant>
      <vt:variant>
        <vt:lpwstr>javascript:OL('124556','9')</vt:lpwstr>
      </vt:variant>
      <vt:variant>
        <vt:lpwstr/>
      </vt:variant>
      <vt:variant>
        <vt:i4>2228274</vt:i4>
      </vt:variant>
      <vt:variant>
        <vt:i4>6</vt:i4>
      </vt:variant>
      <vt:variant>
        <vt:i4>0</vt:i4>
      </vt:variant>
      <vt:variant>
        <vt:i4>5</vt:i4>
      </vt:variant>
      <vt:variant>
        <vt:lpwstr>http://www.infolex.lt/ta/124556</vt:lpwstr>
      </vt:variant>
      <vt:variant>
        <vt:lpwstr/>
      </vt:variant>
      <vt:variant>
        <vt:i4>2228274</vt:i4>
      </vt:variant>
      <vt:variant>
        <vt:i4>3</vt:i4>
      </vt:variant>
      <vt:variant>
        <vt:i4>0</vt:i4>
      </vt:variant>
      <vt:variant>
        <vt:i4>5</vt:i4>
      </vt:variant>
      <vt:variant>
        <vt:lpwstr>http://www.infolex.lt/ta/124556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dc:title>
  <dc:creator>Vart32</dc:creator>
  <cp:lastModifiedBy>Rūta Pieviškienė</cp:lastModifiedBy>
  <cp:revision>5</cp:revision>
  <cp:lastPrinted>2014-09-03T07:01:00Z</cp:lastPrinted>
  <dcterms:created xsi:type="dcterms:W3CDTF">2026-09-14T11:07:00Z</dcterms:created>
  <dcterms:modified xsi:type="dcterms:W3CDTF">2026-09-14T11:10:00Z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e6f4c498abf8664ed5ee3c1461e452ebfdb83eea0bbee7bfd14d5930379b11d3</vt:lpwstr>
  </property>
</Properties>
</file>